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13573" w14:textId="020C108E" w:rsidR="004A4A11" w:rsidRDefault="004A4A11" w:rsidP="00712139">
      <w:pPr>
        <w:spacing w:before="120" w:after="120"/>
        <w:jc w:val="both"/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</w:pPr>
      <w:bookmarkStart w:id="0" w:name="I59"/>
      <w:bookmarkStart w:id="1" w:name="B59"/>
      <w:bookmarkStart w:id="2" w:name="I60"/>
      <w:bookmarkStart w:id="3" w:name="B60"/>
      <w:bookmarkEnd w:id="0"/>
      <w:bookmarkEnd w:id="1"/>
      <w:bookmarkEnd w:id="2"/>
      <w:bookmarkEnd w:id="3"/>
      <w:r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>ANEXO</w:t>
      </w:r>
      <w:r w:rsidR="006B3D92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 xml:space="preserve"> </w:t>
      </w:r>
      <w:r w:rsidR="003C139C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>II</w:t>
      </w:r>
      <w:r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 xml:space="preserve">: </w:t>
      </w:r>
      <w:r w:rsidR="000814CA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>DECLARACIÓN RESPONSABLE DE TITULARIDAD REAL DE LA ENTIDAD SOLICITANTE</w:t>
      </w:r>
    </w:p>
    <w:p w14:paraId="7BB94F86" w14:textId="77777777" w:rsidR="004A4A11" w:rsidRDefault="004A4A11" w:rsidP="004A4A11">
      <w:pPr>
        <w:spacing w:before="120" w:after="120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</w:pPr>
    </w:p>
    <w:p w14:paraId="1B4CAF70" w14:textId="4D01B7FF" w:rsidR="007C4BFA" w:rsidRPr="004A4A11" w:rsidRDefault="00B95735" w:rsidP="007C4BFA">
      <w:pPr>
        <w:spacing w:before="120" w:after="120"/>
        <w:jc w:val="both"/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</w:pPr>
      <w:r w:rsidRPr="004A4A11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>ACTUACIONES PARA EL APROVECHAMIENTO DE LAS ENERGÍAS RENOVABLES EN CASTILLA-LA MANCHA, DESTINADAS A COMUNIDADES ENERGÉTICAS Y A COMUNIDADES DE PROPIETARIOS, COFINANCIABLES POR EL FONDO EUROPEO DE DESARROLLO REGIONAL</w:t>
      </w:r>
      <w:r w:rsidR="00C31003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 xml:space="preserve"> (2021-2027).</w:t>
      </w:r>
    </w:p>
    <w:p w14:paraId="5F8652DE" w14:textId="5D9C11A7" w:rsidR="003E0A31" w:rsidRDefault="003E0A31" w:rsidP="003E0A31">
      <w:pPr>
        <w:spacing w:before="120" w:after="120"/>
        <w:jc w:val="both"/>
        <w:rPr>
          <w:rFonts w:ascii="Arial" w:hAnsi="Arial" w:cs="Arial"/>
          <w:b/>
          <w:bCs/>
          <w:sz w:val="20"/>
          <w:szCs w:val="22"/>
        </w:rPr>
      </w:pP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E</w:t>
      </w:r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>ntidad solicitante</w:t>
      </w: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:</w:t>
      </w:r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bookmarkStart w:id="4" w:name="_GoBack"/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bookmarkEnd w:id="4"/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</w:p>
    <w:p w14:paraId="1AD3B1FF" w14:textId="6AF54EA5" w:rsidR="006B3D92" w:rsidRPr="00A34A3D" w:rsidRDefault="0032168F" w:rsidP="007C4BF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Domicilio fiscal: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</w:p>
    <w:p w14:paraId="2D10DA68" w14:textId="7B68EEC9" w:rsidR="003B0770" w:rsidRDefault="009A498A" w:rsidP="007C4BF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>Bases reguladoras</w:t>
      </w:r>
      <w:r w:rsidR="00873001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: </w:t>
      </w:r>
    </w:p>
    <w:p w14:paraId="3F7893DE" w14:textId="314E80D7" w:rsidR="009A498A" w:rsidRDefault="009A498A" w:rsidP="009A498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 w:rsidRPr="009A498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Orden 52/2026, de 14 de abril, de la Consejería de Desarrollo Sostenible, por la que se establecen las bases reguladoras de las ayudas, para el aprovechamiento de las energías renovables en Castilla-La Mancha, destinadas a comunidades energéticas y a comunidades de propietarios, </w:t>
      </w:r>
      <w:proofErr w:type="spellStart"/>
      <w:r w:rsidRPr="009A498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cofinanciables</w:t>
      </w:r>
      <w:proofErr w:type="spellEnd"/>
      <w:r w:rsidRPr="009A498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 por el Fondo Europeo de Desarrollo Regional</w:t>
      </w:r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. </w:t>
      </w:r>
      <w:r w:rsidR="00E50EB4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(</w:t>
      </w:r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DOCM 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>nº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 75, de 22 de abril de 2026).</w:t>
      </w:r>
    </w:p>
    <w:p w14:paraId="72D05AD1" w14:textId="77777777" w:rsidR="009A498A" w:rsidRDefault="009A498A" w:rsidP="009A498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</w:p>
    <w:p w14:paraId="5EF04698" w14:textId="4DCBC66E" w:rsidR="00EB0CD5" w:rsidRDefault="007C4BFA" w:rsidP="007C4BF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Al objeto de </w:t>
      </w:r>
      <w:r w:rsidR="00736417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identificación de los titulares reales de la entidad</w:t>
      </w: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 arriba referenciad</w:t>
      </w:r>
      <w:r w:rsidR="00736417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a</w:t>
      </w: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, el</w:t>
      </w:r>
      <w:r w:rsidR="003B0770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 </w:t>
      </w: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abajo firmante</w:t>
      </w:r>
      <w:r w:rsidR="003B0770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,</w:t>
      </w: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 como participante/s en el proceso de preparación y tramitación del expediente, </w:t>
      </w:r>
      <w:r w:rsidR="003B0770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en calidad de persona representante legal de la comunidad beneficiaria, </w:t>
      </w:r>
    </w:p>
    <w:p w14:paraId="1990ADB2" w14:textId="1D10A94A" w:rsidR="003B0770" w:rsidRDefault="003B0770" w:rsidP="007C4BFA">
      <w:pPr>
        <w:spacing w:before="120" w:after="120"/>
        <w:jc w:val="both"/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</w:pPr>
      <w:r w:rsidRPr="00EB0CD5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>DECLARA:</w:t>
      </w:r>
    </w:p>
    <w:p w14:paraId="233B405F" w14:textId="77777777" w:rsidR="001521D1" w:rsidRPr="00EB0CD5" w:rsidRDefault="001521D1" w:rsidP="007C4BFA">
      <w:pPr>
        <w:spacing w:before="120" w:after="120"/>
        <w:jc w:val="both"/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</w:pPr>
    </w:p>
    <w:p w14:paraId="0F013138" w14:textId="27F92BC3" w:rsidR="003B0770" w:rsidRPr="00CC79AD" w:rsidRDefault="001521D1" w:rsidP="007C4BFA">
      <w:pPr>
        <w:spacing w:before="120" w:after="120"/>
        <w:jc w:val="both"/>
        <w:rPr>
          <w:rFonts w:ascii="Arial" w:eastAsia="Times New Roman" w:hAnsi="Arial" w:cs="Arial"/>
          <w:bCs/>
          <w:sz w:val="22"/>
          <w:szCs w:val="22"/>
          <w:lang w:eastAsia="es-ES"/>
        </w:rPr>
      </w:pPr>
      <w:r w:rsidRPr="00EB0CD5">
        <w:rPr>
          <w:rFonts w:ascii="Arial" w:eastAsia="Times New Roman" w:hAnsi="Arial" w:cs="Arial"/>
          <w:b/>
          <w:bCs/>
          <w:sz w:val="22"/>
          <w:szCs w:val="22"/>
          <w:lang w:eastAsia="es-ES"/>
        </w:rPr>
        <w:t>PRIMERO</w:t>
      </w:r>
      <w:r>
        <w:rPr>
          <w:rFonts w:ascii="Arial" w:eastAsia="Times New Roman" w:hAnsi="Arial" w:cs="Arial"/>
          <w:b/>
          <w:bCs/>
          <w:sz w:val="22"/>
          <w:szCs w:val="22"/>
          <w:lang w:eastAsia="es-ES"/>
        </w:rPr>
        <w:t>.</w:t>
      </w:r>
      <w:r w:rsidRPr="00CC79AD">
        <w:rPr>
          <w:rFonts w:ascii="Arial" w:eastAsia="Times New Roman" w:hAnsi="Arial" w:cs="Arial"/>
          <w:bCs/>
          <w:sz w:val="22"/>
          <w:szCs w:val="22"/>
          <w:lang w:eastAsia="es-ES"/>
        </w:rPr>
        <w:t xml:space="preserve"> </w:t>
      </w:r>
      <w:r w:rsidR="00CC79AD" w:rsidRPr="00CC79AD">
        <w:rPr>
          <w:rFonts w:ascii="Arial" w:eastAsia="Times New Roman" w:hAnsi="Arial" w:cs="Arial"/>
          <w:bCs/>
          <w:sz w:val="22"/>
          <w:szCs w:val="22"/>
          <w:lang w:eastAsia="es-ES"/>
        </w:rPr>
        <w:t>Que la titularidad real de la sociedad a la que represento, en virtud de lo dispuesto en el artículo 4 de la Ley 10/2010 de 28 de abril, de prevención del blanqueo de capitales y de la financiación del terrorismo (BOE 29 de abril), es la siguiente:</w:t>
      </w:r>
    </w:p>
    <w:p w14:paraId="08E27022" w14:textId="49021C8B" w:rsidR="006F327E" w:rsidRDefault="001521D1" w:rsidP="007C4BFA">
      <w:pPr>
        <w:spacing w:before="120" w:after="120"/>
        <w:jc w:val="both"/>
        <w:rPr>
          <w:rFonts w:ascii="Arial" w:eastAsia="Times New Roman" w:hAnsi="Arial" w:cs="Arial"/>
          <w:bCs/>
          <w:sz w:val="22"/>
          <w:szCs w:val="22"/>
          <w:lang w:eastAsia="es-ES"/>
        </w:rPr>
      </w:pPr>
      <w:bookmarkStart w:id="5" w:name="E60"/>
      <w:bookmarkStart w:id="6" w:name="I61"/>
      <w:bookmarkStart w:id="7" w:name="I62"/>
      <w:bookmarkEnd w:id="5"/>
      <w:bookmarkEnd w:id="6"/>
      <w:bookmarkEnd w:id="7"/>
      <w:r>
        <w:rPr>
          <w:rFonts w:ascii="Arial" w:eastAsia="Times New Roman" w:hAnsi="Arial" w:cs="Arial"/>
          <w:bCs/>
          <w:sz w:val="22"/>
          <w:szCs w:val="22"/>
          <w:lang w:eastAsia="es-ES"/>
        </w:rPr>
        <w:t>(</w:t>
      </w:r>
      <w:r w:rsidR="006C5683">
        <w:rPr>
          <w:rFonts w:ascii="Arial" w:eastAsia="Times New Roman" w:hAnsi="Arial" w:cs="Arial"/>
          <w:bCs/>
          <w:sz w:val="22"/>
          <w:szCs w:val="22"/>
          <w:lang w:eastAsia="es-ES"/>
        </w:rPr>
        <w:t>se declararán todos los titulares reales)</w:t>
      </w:r>
    </w:p>
    <w:p w14:paraId="710DD72F" w14:textId="3B052C59" w:rsidR="0049667B" w:rsidRDefault="0049667B" w:rsidP="007C4BFA">
      <w:pPr>
        <w:spacing w:before="120" w:after="120"/>
        <w:jc w:val="both"/>
        <w:rPr>
          <w:rFonts w:ascii="Arial" w:eastAsia="Times New Roman" w:hAnsi="Arial" w:cs="Arial"/>
          <w:bCs/>
          <w:sz w:val="22"/>
          <w:szCs w:val="22"/>
          <w:lang w:eastAsia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2710"/>
        <w:gridCol w:w="1378"/>
        <w:gridCol w:w="1573"/>
        <w:gridCol w:w="1577"/>
        <w:gridCol w:w="1402"/>
      </w:tblGrid>
      <w:tr w:rsidR="0049667B" w14:paraId="16301773" w14:textId="77777777" w:rsidTr="00D31885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9D7A541" w14:textId="26F3A472" w:rsidR="0049667B" w:rsidRPr="00102F63" w:rsidRDefault="007B20DE" w:rsidP="007C4BFA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</w:pPr>
            <w:r w:rsidRPr="00102F6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  <w:t>Nombre y apellidos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0EB6517" w14:textId="322EE031" w:rsidR="0049667B" w:rsidRPr="00102F63" w:rsidRDefault="007B20DE" w:rsidP="007C4BFA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</w:pPr>
            <w:r w:rsidRPr="00102F6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  <w:t>Fecha de nacimiento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191D8DA" w14:textId="1B632A8F" w:rsidR="0049667B" w:rsidRPr="00102F63" w:rsidRDefault="007B20DE" w:rsidP="007C4BFA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</w:pPr>
            <w:r w:rsidRPr="00102F6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  <w:t>Tipo de documento identificativo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3391790" w14:textId="51FB6875" w:rsidR="0049667B" w:rsidRPr="00102F63" w:rsidRDefault="007B20DE" w:rsidP="007C4BFA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</w:pPr>
            <w:r w:rsidRPr="00102F6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  <w:t>Número de documento identificativo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049B1A0" w14:textId="3255484D" w:rsidR="0049667B" w:rsidRPr="00102F63" w:rsidRDefault="00102F63" w:rsidP="007C4BFA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</w:pPr>
            <w:r w:rsidRPr="00102F6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  <w:t>País de expedición</w:t>
            </w:r>
          </w:p>
        </w:tc>
      </w:tr>
      <w:tr w:rsidR="006B63BD" w14:paraId="587E83EB" w14:textId="77777777" w:rsidTr="00D31885"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189495767"/>
            <w:placeholder>
              <w:docPart w:val="5242C69B01DF47859A7DF0ADCFA56D49"/>
            </w:placeholder>
          </w:sdtPr>
          <w:sdtEndPr/>
          <w:sdtContent>
            <w:tc>
              <w:tcPr>
                <w:tcW w:w="2710" w:type="dxa"/>
                <w:tcBorders>
                  <w:top w:val="single" w:sz="4" w:space="0" w:color="auto"/>
                </w:tcBorders>
              </w:tcPr>
              <w:p w14:paraId="4E0065D3" w14:textId="2FEB3F9F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1687179322"/>
            <w:placeholder>
              <w:docPart w:val="9E2929E20B2B41D6B6895DE3E313153B"/>
            </w:placeholder>
          </w:sdtPr>
          <w:sdtEndPr/>
          <w:sdtContent>
            <w:tc>
              <w:tcPr>
                <w:tcW w:w="1378" w:type="dxa"/>
                <w:tcBorders>
                  <w:top w:val="single" w:sz="4" w:space="0" w:color="auto"/>
                </w:tcBorders>
              </w:tcPr>
              <w:p w14:paraId="004F41B3" w14:textId="047184AE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633297843"/>
            <w:placeholder>
              <w:docPart w:val="5C7B3479ECF240F5B2BEE73C8E6FB897"/>
            </w:placeholder>
          </w:sdtPr>
          <w:sdtEndPr/>
          <w:sdtContent>
            <w:tc>
              <w:tcPr>
                <w:tcW w:w="1573" w:type="dxa"/>
                <w:tcBorders>
                  <w:top w:val="single" w:sz="4" w:space="0" w:color="auto"/>
                </w:tcBorders>
              </w:tcPr>
              <w:p w14:paraId="7B980EAB" w14:textId="1E88346B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1325430288"/>
            <w:placeholder>
              <w:docPart w:val="F7648FAEBF384C4893EEB6BC36B62012"/>
            </w:placeholder>
          </w:sdtPr>
          <w:sdtEndPr/>
          <w:sdtContent>
            <w:tc>
              <w:tcPr>
                <w:tcW w:w="1577" w:type="dxa"/>
                <w:tcBorders>
                  <w:top w:val="single" w:sz="4" w:space="0" w:color="auto"/>
                </w:tcBorders>
              </w:tcPr>
              <w:p w14:paraId="1377C17E" w14:textId="1588B6FA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1824775533"/>
            <w:placeholder>
              <w:docPart w:val="C8917CC1F85A404992E43AACAA5C8EEE"/>
            </w:placeholder>
          </w:sdtPr>
          <w:sdtEndPr/>
          <w:sdtContent>
            <w:tc>
              <w:tcPr>
                <w:tcW w:w="1402" w:type="dxa"/>
                <w:tcBorders>
                  <w:top w:val="single" w:sz="4" w:space="0" w:color="auto"/>
                </w:tcBorders>
              </w:tcPr>
              <w:p w14:paraId="7446BAF0" w14:textId="0DFAE0CE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</w:tr>
      <w:tr w:rsidR="006B63BD" w14:paraId="28A56D8D" w14:textId="77777777" w:rsidTr="00102F63"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565386605"/>
            <w:placeholder>
              <w:docPart w:val="D2E057889DD040F0BFD622E7D3877B7F"/>
            </w:placeholder>
          </w:sdtPr>
          <w:sdtEndPr/>
          <w:sdtContent>
            <w:tc>
              <w:tcPr>
                <w:tcW w:w="2710" w:type="dxa"/>
              </w:tcPr>
              <w:p w14:paraId="0897BC98" w14:textId="24A4F3B4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1470124134"/>
            <w:placeholder>
              <w:docPart w:val="752BA94F9001418FBACD86D274D9E2FA"/>
            </w:placeholder>
          </w:sdtPr>
          <w:sdtEndPr/>
          <w:sdtContent>
            <w:tc>
              <w:tcPr>
                <w:tcW w:w="1378" w:type="dxa"/>
              </w:tcPr>
              <w:p w14:paraId="402ACE1D" w14:textId="2B512A7A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439428578"/>
            <w:placeholder>
              <w:docPart w:val="0F05D751B9E946CBBC8F5F882D28A95F"/>
            </w:placeholder>
          </w:sdtPr>
          <w:sdtEndPr/>
          <w:sdtContent>
            <w:tc>
              <w:tcPr>
                <w:tcW w:w="1573" w:type="dxa"/>
              </w:tcPr>
              <w:p w14:paraId="4531FF88" w14:textId="0FC90063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460267055"/>
            <w:placeholder>
              <w:docPart w:val="26162686784C4AEE8D561B0C2ABFDF22"/>
            </w:placeholder>
          </w:sdtPr>
          <w:sdtEndPr/>
          <w:sdtContent>
            <w:tc>
              <w:tcPr>
                <w:tcW w:w="1577" w:type="dxa"/>
              </w:tcPr>
              <w:p w14:paraId="2A24EBCF" w14:textId="366D52DB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1238208914"/>
            <w:placeholder>
              <w:docPart w:val="E562BA9FAFB646A291414DB37A44D23D"/>
            </w:placeholder>
          </w:sdtPr>
          <w:sdtEndPr/>
          <w:sdtContent>
            <w:tc>
              <w:tcPr>
                <w:tcW w:w="1402" w:type="dxa"/>
              </w:tcPr>
              <w:p w14:paraId="65773126" w14:textId="59C48560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</w:tr>
      <w:tr w:rsidR="006B63BD" w14:paraId="29552B87" w14:textId="77777777" w:rsidTr="00102F63"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563179413"/>
            <w:placeholder>
              <w:docPart w:val="53A8214812EB4DAA8814DE5D8654C6C7"/>
            </w:placeholder>
          </w:sdtPr>
          <w:sdtEndPr/>
          <w:sdtContent>
            <w:tc>
              <w:tcPr>
                <w:tcW w:w="2710" w:type="dxa"/>
              </w:tcPr>
              <w:p w14:paraId="6D687F87" w14:textId="61146EF1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1226749298"/>
            <w:placeholder>
              <w:docPart w:val="3D06167F3E714BC3B90BE7F168ECB2DF"/>
            </w:placeholder>
          </w:sdtPr>
          <w:sdtEndPr/>
          <w:sdtContent>
            <w:tc>
              <w:tcPr>
                <w:tcW w:w="1378" w:type="dxa"/>
              </w:tcPr>
              <w:p w14:paraId="5CF15EEB" w14:textId="3B7FC63A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1178548613"/>
            <w:placeholder>
              <w:docPart w:val="26C630D116404BACB4D0DFD0167DADA8"/>
            </w:placeholder>
          </w:sdtPr>
          <w:sdtEndPr/>
          <w:sdtContent>
            <w:tc>
              <w:tcPr>
                <w:tcW w:w="1573" w:type="dxa"/>
              </w:tcPr>
              <w:p w14:paraId="32D34765" w14:textId="12F5B6E5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1787959836"/>
            <w:placeholder>
              <w:docPart w:val="8A852B07947A4C2B970A1AEADF5601D9"/>
            </w:placeholder>
          </w:sdtPr>
          <w:sdtEndPr/>
          <w:sdtContent>
            <w:tc>
              <w:tcPr>
                <w:tcW w:w="1577" w:type="dxa"/>
              </w:tcPr>
              <w:p w14:paraId="6E66C85A" w14:textId="6F00367F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1590735317"/>
            <w:placeholder>
              <w:docPart w:val="A6816046D4724F42917E8262D0B5CC8B"/>
            </w:placeholder>
          </w:sdtPr>
          <w:sdtEndPr/>
          <w:sdtContent>
            <w:tc>
              <w:tcPr>
                <w:tcW w:w="1402" w:type="dxa"/>
              </w:tcPr>
              <w:p w14:paraId="78211CA7" w14:textId="36B6E6EC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</w:tr>
      <w:tr w:rsidR="006B63BD" w14:paraId="3AC9E3CB" w14:textId="77777777" w:rsidTr="00102F63"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154685959"/>
            <w:placeholder>
              <w:docPart w:val="66A91660C2294245897E8551607C8F81"/>
            </w:placeholder>
          </w:sdtPr>
          <w:sdtEndPr/>
          <w:sdtContent>
            <w:tc>
              <w:tcPr>
                <w:tcW w:w="2710" w:type="dxa"/>
              </w:tcPr>
              <w:p w14:paraId="4373B36F" w14:textId="26435FC8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1415937309"/>
            <w:placeholder>
              <w:docPart w:val="6B285A10B6144E20ABBBA75B0D0A3752"/>
            </w:placeholder>
          </w:sdtPr>
          <w:sdtEndPr/>
          <w:sdtContent>
            <w:tc>
              <w:tcPr>
                <w:tcW w:w="1378" w:type="dxa"/>
              </w:tcPr>
              <w:p w14:paraId="48B7778D" w14:textId="6934F455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481931870"/>
            <w:placeholder>
              <w:docPart w:val="1A2BD2E6440147FBB29D1DE66CF7D8CF"/>
            </w:placeholder>
          </w:sdtPr>
          <w:sdtEndPr/>
          <w:sdtContent>
            <w:tc>
              <w:tcPr>
                <w:tcW w:w="1573" w:type="dxa"/>
              </w:tcPr>
              <w:p w14:paraId="417227FA" w14:textId="215038A2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36513362"/>
            <w:placeholder>
              <w:docPart w:val="9D172DFC27E44C258798B2690F9F60DB"/>
            </w:placeholder>
          </w:sdtPr>
          <w:sdtEndPr/>
          <w:sdtContent>
            <w:tc>
              <w:tcPr>
                <w:tcW w:w="1577" w:type="dxa"/>
              </w:tcPr>
              <w:p w14:paraId="53746DCC" w14:textId="19A978DA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283038914"/>
            <w:placeholder>
              <w:docPart w:val="370F35452B874D98AB31D0DBBE20C333"/>
            </w:placeholder>
          </w:sdtPr>
          <w:sdtEndPr/>
          <w:sdtContent>
            <w:tc>
              <w:tcPr>
                <w:tcW w:w="1402" w:type="dxa"/>
              </w:tcPr>
              <w:p w14:paraId="34A50BFE" w14:textId="5A1AC4FA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</w:tr>
      <w:tr w:rsidR="006B63BD" w14:paraId="01211B90" w14:textId="77777777" w:rsidTr="00102F63"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709035930"/>
            <w:placeholder>
              <w:docPart w:val="05B9EC0AC81046D0880F57530575FCB6"/>
            </w:placeholder>
          </w:sdtPr>
          <w:sdtEndPr/>
          <w:sdtContent>
            <w:tc>
              <w:tcPr>
                <w:tcW w:w="2710" w:type="dxa"/>
              </w:tcPr>
              <w:p w14:paraId="6E34B863" w14:textId="4AFB62DB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1719814202"/>
            <w:placeholder>
              <w:docPart w:val="A503F12C32734D2FB511881F883440B4"/>
            </w:placeholder>
          </w:sdtPr>
          <w:sdtEndPr/>
          <w:sdtContent>
            <w:tc>
              <w:tcPr>
                <w:tcW w:w="1378" w:type="dxa"/>
              </w:tcPr>
              <w:p w14:paraId="77929F67" w14:textId="7053F25E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290173589"/>
            <w:placeholder>
              <w:docPart w:val="52A1B1EEA90C44D4AAAE6E944DEE5302"/>
            </w:placeholder>
          </w:sdtPr>
          <w:sdtEndPr/>
          <w:sdtContent>
            <w:tc>
              <w:tcPr>
                <w:tcW w:w="1573" w:type="dxa"/>
              </w:tcPr>
              <w:p w14:paraId="4EFA32EB" w14:textId="2C5BB447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903572742"/>
            <w:placeholder>
              <w:docPart w:val="817FB3D32E3441F285E91E45235C8646"/>
            </w:placeholder>
          </w:sdtPr>
          <w:sdtEndPr/>
          <w:sdtContent>
            <w:tc>
              <w:tcPr>
                <w:tcW w:w="1577" w:type="dxa"/>
              </w:tcPr>
              <w:p w14:paraId="6F804EFD" w14:textId="098D7309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1933779870"/>
            <w:placeholder>
              <w:docPart w:val="C1E0CCE1A0B549A5B3A253CA4F45B7C8"/>
            </w:placeholder>
          </w:sdtPr>
          <w:sdtEndPr/>
          <w:sdtContent>
            <w:tc>
              <w:tcPr>
                <w:tcW w:w="1402" w:type="dxa"/>
              </w:tcPr>
              <w:p w14:paraId="28633626" w14:textId="1350F944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</w:tr>
      <w:tr w:rsidR="006B63BD" w14:paraId="01FE803D" w14:textId="77777777" w:rsidTr="00102F63"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825047946"/>
            <w:placeholder>
              <w:docPart w:val="E9B4C3DFD9604815B355FB9B518ECE02"/>
            </w:placeholder>
          </w:sdtPr>
          <w:sdtEndPr/>
          <w:sdtContent>
            <w:tc>
              <w:tcPr>
                <w:tcW w:w="2710" w:type="dxa"/>
              </w:tcPr>
              <w:p w14:paraId="02C0CF56" w14:textId="7F0AAA9D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1576169775"/>
            <w:placeholder>
              <w:docPart w:val="FE5157EA3417451095D7121D11289365"/>
            </w:placeholder>
          </w:sdtPr>
          <w:sdtEndPr/>
          <w:sdtContent>
            <w:tc>
              <w:tcPr>
                <w:tcW w:w="1378" w:type="dxa"/>
              </w:tcPr>
              <w:p w14:paraId="39DEC812" w14:textId="258875A0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601877594"/>
            <w:placeholder>
              <w:docPart w:val="F806B784EECA4F2694640B132A9E6AA9"/>
            </w:placeholder>
          </w:sdtPr>
          <w:sdtEndPr/>
          <w:sdtContent>
            <w:tc>
              <w:tcPr>
                <w:tcW w:w="1573" w:type="dxa"/>
              </w:tcPr>
              <w:p w14:paraId="32AE2C5D" w14:textId="4032A649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1898547957"/>
            <w:placeholder>
              <w:docPart w:val="61BC95F1765F41879ECB53848B0AC70C"/>
            </w:placeholder>
          </w:sdtPr>
          <w:sdtEndPr/>
          <w:sdtContent>
            <w:tc>
              <w:tcPr>
                <w:tcW w:w="1577" w:type="dxa"/>
              </w:tcPr>
              <w:p w14:paraId="5EE8C3C0" w14:textId="638B252E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845786114"/>
            <w:placeholder>
              <w:docPart w:val="28365B9128EE4413B28506085F11D0B5"/>
            </w:placeholder>
          </w:sdtPr>
          <w:sdtEndPr/>
          <w:sdtContent>
            <w:tc>
              <w:tcPr>
                <w:tcW w:w="1402" w:type="dxa"/>
              </w:tcPr>
              <w:p w14:paraId="22AA8008" w14:textId="65969A07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</w:tr>
      <w:tr w:rsidR="006B63BD" w14:paraId="5E9CEFA5" w14:textId="77777777" w:rsidTr="00102F63"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120580266"/>
            <w:placeholder>
              <w:docPart w:val="45A713E66DD2401786D00FE84160F038"/>
            </w:placeholder>
          </w:sdtPr>
          <w:sdtEndPr/>
          <w:sdtContent>
            <w:tc>
              <w:tcPr>
                <w:tcW w:w="2710" w:type="dxa"/>
              </w:tcPr>
              <w:p w14:paraId="2D3FCB5B" w14:textId="03E32B6F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146442318"/>
            <w:placeholder>
              <w:docPart w:val="5DAD4278C4304458A5CFDF5CE5A4CCAB"/>
            </w:placeholder>
          </w:sdtPr>
          <w:sdtEndPr/>
          <w:sdtContent>
            <w:tc>
              <w:tcPr>
                <w:tcW w:w="1378" w:type="dxa"/>
              </w:tcPr>
              <w:p w14:paraId="03692234" w14:textId="510681C8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194115575"/>
            <w:placeholder>
              <w:docPart w:val="81BD1A4F32AB4C0F892C7F367945AF3F"/>
            </w:placeholder>
          </w:sdtPr>
          <w:sdtEndPr/>
          <w:sdtContent>
            <w:tc>
              <w:tcPr>
                <w:tcW w:w="1573" w:type="dxa"/>
              </w:tcPr>
              <w:p w14:paraId="7351C495" w14:textId="5CC7542E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1303964122"/>
            <w:placeholder>
              <w:docPart w:val="52B6EC70BFF54F5F8091C48728CA08CB"/>
            </w:placeholder>
          </w:sdtPr>
          <w:sdtEndPr/>
          <w:sdtContent>
            <w:tc>
              <w:tcPr>
                <w:tcW w:w="1577" w:type="dxa"/>
              </w:tcPr>
              <w:p w14:paraId="22EF81F7" w14:textId="4B9F706F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2"/>
              <w:szCs w:val="22"/>
              <w:lang w:eastAsia="es-ES"/>
            </w:rPr>
            <w:id w:val="-246263970"/>
            <w:placeholder>
              <w:docPart w:val="CA0794F6146F4FF5980B40A4DC2ECBED"/>
            </w:placeholder>
          </w:sdtPr>
          <w:sdtEndPr/>
          <w:sdtContent>
            <w:tc>
              <w:tcPr>
                <w:tcW w:w="1402" w:type="dxa"/>
              </w:tcPr>
              <w:p w14:paraId="5959A1B1" w14:textId="486BD16C" w:rsidR="006B63BD" w:rsidRDefault="006B63BD" w:rsidP="006B63BD">
                <w:pPr>
                  <w:spacing w:before="120" w:after="120"/>
                  <w:jc w:val="both"/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</w:pPr>
                <w:r>
                  <w:rPr>
                    <w:rFonts w:ascii="Arial" w:eastAsia="Times New Roman" w:hAnsi="Arial" w:cs="Arial"/>
                    <w:bCs/>
                    <w:sz w:val="22"/>
                    <w:szCs w:val="22"/>
                    <w:lang w:eastAsia="es-ES"/>
                  </w:rPr>
                  <w:t xml:space="preserve"> </w:t>
                </w:r>
              </w:p>
            </w:tc>
          </w:sdtContent>
        </w:sdt>
      </w:tr>
    </w:tbl>
    <w:p w14:paraId="5FF7C1A2" w14:textId="77777777" w:rsidR="00FD0A9F" w:rsidRDefault="00FD0A9F" w:rsidP="007C4BFA">
      <w:pPr>
        <w:spacing w:before="120" w:after="120"/>
        <w:jc w:val="both"/>
        <w:rPr>
          <w:rFonts w:ascii="Arial" w:eastAsia="Times New Roman" w:hAnsi="Arial" w:cs="Arial"/>
          <w:b/>
          <w:bCs/>
          <w:sz w:val="22"/>
          <w:szCs w:val="22"/>
          <w:lang w:eastAsia="es-ES"/>
        </w:rPr>
      </w:pPr>
    </w:p>
    <w:p w14:paraId="508318FD" w14:textId="5393BE04" w:rsidR="0049667B" w:rsidRDefault="00FD0A9F" w:rsidP="007C4BFA">
      <w:pPr>
        <w:spacing w:before="120" w:after="120"/>
        <w:jc w:val="both"/>
        <w:rPr>
          <w:rFonts w:ascii="Arial" w:eastAsia="Times New Roman" w:hAnsi="Arial" w:cs="Arial"/>
          <w:bCs/>
          <w:sz w:val="22"/>
          <w:szCs w:val="22"/>
          <w:lang w:eastAsia="es-ES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es-ES"/>
        </w:rPr>
        <w:lastRenderedPageBreak/>
        <w:t xml:space="preserve">SEGUNDO. </w:t>
      </w:r>
      <w:r w:rsidRPr="00FD0A9F">
        <w:rPr>
          <w:rFonts w:ascii="Arial" w:eastAsia="Times New Roman" w:hAnsi="Arial" w:cs="Arial"/>
          <w:bCs/>
          <w:sz w:val="22"/>
          <w:szCs w:val="22"/>
          <w:lang w:eastAsia="es-ES"/>
        </w:rPr>
        <w:t>Que esta información es coincidente con la que obra en los registros públicos en los que deba constar, según la normativa nacional aplicable en cada caso.</w:t>
      </w:r>
    </w:p>
    <w:p w14:paraId="0E8ECB3E" w14:textId="77777777" w:rsidR="007C4BFA" w:rsidRPr="00A34A3D" w:rsidRDefault="007C4BFA" w:rsidP="00106696">
      <w:pPr>
        <w:jc w:val="both"/>
        <w:rPr>
          <w:rFonts w:ascii="Arial" w:hAnsi="Arial" w:cs="Arial"/>
          <w:sz w:val="22"/>
          <w:szCs w:val="22"/>
        </w:rPr>
      </w:pPr>
      <w:bookmarkStart w:id="8" w:name="I69"/>
      <w:bookmarkEnd w:id="8"/>
    </w:p>
    <w:p w14:paraId="158CA98D" w14:textId="77777777" w:rsidR="003B0770" w:rsidRPr="00844F45" w:rsidRDefault="003B0770" w:rsidP="003B0770">
      <w:pPr>
        <w:ind w:left="10"/>
        <w:rPr>
          <w:rFonts w:ascii="Arial" w:hAnsi="Arial" w:cs="Arial"/>
          <w:sz w:val="20"/>
          <w:szCs w:val="20"/>
        </w:rPr>
      </w:pPr>
      <w:r w:rsidRPr="00844F45">
        <w:rPr>
          <w:rFonts w:ascii="Arial" w:hAnsi="Arial" w:cs="Arial"/>
          <w:sz w:val="20"/>
          <w:szCs w:val="20"/>
        </w:rPr>
        <w:t xml:space="preserve">En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  <w:r w:rsidRPr="00844F45">
        <w:rPr>
          <w:rFonts w:ascii="Arial" w:hAnsi="Arial" w:cs="Arial"/>
          <w:b/>
          <w:bCs/>
          <w:sz w:val="20"/>
          <w:szCs w:val="22"/>
        </w:rPr>
        <w:t>,</w:t>
      </w:r>
      <w:r w:rsidRPr="00844F45">
        <w:rPr>
          <w:rFonts w:ascii="Arial" w:hAnsi="Arial" w:cs="Arial"/>
          <w:sz w:val="20"/>
          <w:szCs w:val="20"/>
        </w:rPr>
        <w:t xml:space="preserve"> a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  <w:r w:rsidRPr="00844F45">
        <w:rPr>
          <w:rFonts w:ascii="Arial" w:hAnsi="Arial" w:cs="Arial"/>
          <w:b/>
          <w:bCs/>
          <w:sz w:val="20"/>
          <w:szCs w:val="22"/>
        </w:rPr>
        <w:t xml:space="preserve"> </w:t>
      </w:r>
      <w:proofErr w:type="spellStart"/>
      <w:r w:rsidRPr="00844F45">
        <w:rPr>
          <w:rFonts w:ascii="Arial" w:hAnsi="Arial" w:cs="Arial"/>
          <w:sz w:val="20"/>
          <w:szCs w:val="20"/>
        </w:rPr>
        <w:t>de</w:t>
      </w:r>
      <w:proofErr w:type="spellEnd"/>
      <w:r w:rsidRPr="00844F45">
        <w:rPr>
          <w:rFonts w:ascii="Arial" w:hAnsi="Arial" w:cs="Arial"/>
          <w:sz w:val="20"/>
          <w:szCs w:val="20"/>
        </w:rPr>
        <w:t xml:space="preserve">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  <w:r w:rsidRPr="00844F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F45">
        <w:rPr>
          <w:rFonts w:ascii="Arial" w:hAnsi="Arial" w:cs="Arial"/>
          <w:sz w:val="20"/>
          <w:szCs w:val="20"/>
        </w:rPr>
        <w:t>de</w:t>
      </w:r>
      <w:proofErr w:type="spellEnd"/>
      <w:r w:rsidRPr="00844F45">
        <w:rPr>
          <w:rFonts w:ascii="Arial" w:hAnsi="Arial" w:cs="Arial"/>
          <w:sz w:val="20"/>
          <w:szCs w:val="20"/>
        </w:rPr>
        <w:t xml:space="preserve"> 202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  <w:r w:rsidRPr="00844F45">
        <w:rPr>
          <w:rFonts w:ascii="Arial" w:hAnsi="Arial" w:cs="Arial"/>
          <w:sz w:val="20"/>
          <w:szCs w:val="20"/>
        </w:rPr>
        <w:t xml:space="preserve">. </w:t>
      </w:r>
    </w:p>
    <w:p w14:paraId="505138CC" w14:textId="77777777" w:rsidR="003B0770" w:rsidRPr="00844F45" w:rsidRDefault="003B0770" w:rsidP="003B0770">
      <w:pPr>
        <w:rPr>
          <w:rFonts w:ascii="Arial" w:hAnsi="Arial" w:cs="Arial"/>
          <w:sz w:val="20"/>
          <w:szCs w:val="20"/>
        </w:rPr>
      </w:pPr>
      <w:r w:rsidRPr="00844F45">
        <w:rPr>
          <w:rFonts w:ascii="Arial" w:hAnsi="Arial" w:cs="Arial"/>
          <w:sz w:val="20"/>
          <w:szCs w:val="20"/>
        </w:rPr>
        <w:t xml:space="preserve"> </w:t>
      </w:r>
    </w:p>
    <w:p w14:paraId="7FA4A1F2" w14:textId="295564CE" w:rsidR="00F21698" w:rsidRDefault="00F21698" w:rsidP="003B0770">
      <w:pPr>
        <w:ind w:left="10"/>
        <w:rPr>
          <w:rFonts w:ascii="Arial" w:hAnsi="Arial" w:cs="Arial"/>
          <w:sz w:val="20"/>
          <w:szCs w:val="20"/>
        </w:rPr>
      </w:pPr>
    </w:p>
    <w:p w14:paraId="4C090BA0" w14:textId="120FDC55" w:rsidR="003840F9" w:rsidRDefault="003840F9" w:rsidP="003B0770">
      <w:pPr>
        <w:ind w:left="10"/>
        <w:rPr>
          <w:rFonts w:ascii="Arial" w:hAnsi="Arial" w:cs="Arial"/>
          <w:sz w:val="20"/>
          <w:szCs w:val="20"/>
        </w:rPr>
      </w:pPr>
    </w:p>
    <w:p w14:paraId="05846F3E" w14:textId="44AC4024" w:rsidR="003840F9" w:rsidRDefault="003840F9" w:rsidP="003B0770">
      <w:pPr>
        <w:ind w:left="10"/>
        <w:rPr>
          <w:rFonts w:ascii="Arial" w:hAnsi="Arial" w:cs="Arial"/>
          <w:sz w:val="20"/>
          <w:szCs w:val="20"/>
        </w:rPr>
      </w:pPr>
    </w:p>
    <w:p w14:paraId="1F257BC6" w14:textId="77777777" w:rsidR="003840F9" w:rsidRDefault="003840F9" w:rsidP="003B0770">
      <w:pPr>
        <w:ind w:left="10"/>
        <w:rPr>
          <w:rFonts w:ascii="Arial" w:hAnsi="Arial" w:cs="Arial"/>
          <w:sz w:val="20"/>
          <w:szCs w:val="20"/>
        </w:rPr>
      </w:pPr>
    </w:p>
    <w:p w14:paraId="56FCDB40" w14:textId="48A3E505" w:rsidR="003B0770" w:rsidRPr="00844F45" w:rsidRDefault="003B0770" w:rsidP="003B0770">
      <w:pPr>
        <w:ind w:left="10"/>
        <w:rPr>
          <w:rFonts w:ascii="Arial" w:hAnsi="Arial" w:cs="Arial"/>
          <w:sz w:val="20"/>
          <w:szCs w:val="20"/>
        </w:rPr>
      </w:pPr>
      <w:r w:rsidRPr="00844F45">
        <w:rPr>
          <w:rFonts w:ascii="Arial" w:hAnsi="Arial" w:cs="Arial"/>
          <w:sz w:val="20"/>
          <w:szCs w:val="20"/>
        </w:rPr>
        <w:t>FIRMADO</w:t>
      </w:r>
      <w:r w:rsidR="00FF3884">
        <w:rPr>
          <w:rFonts w:ascii="Arial" w:hAnsi="Arial" w:cs="Arial"/>
          <w:sz w:val="20"/>
          <w:szCs w:val="20"/>
        </w:rPr>
        <w:t xml:space="preserve"> POR EL</w:t>
      </w:r>
      <w:r w:rsidR="006F327E">
        <w:rPr>
          <w:rFonts w:ascii="Arial" w:hAnsi="Arial" w:cs="Arial"/>
          <w:sz w:val="20"/>
          <w:szCs w:val="20"/>
        </w:rPr>
        <w:t>/LA</w:t>
      </w:r>
      <w:r w:rsidR="00FF3884">
        <w:rPr>
          <w:rFonts w:ascii="Arial" w:hAnsi="Arial" w:cs="Arial"/>
          <w:sz w:val="20"/>
          <w:szCs w:val="20"/>
        </w:rPr>
        <w:t xml:space="preserve"> REPRESENTANTE</w:t>
      </w:r>
      <w:r w:rsidRPr="00844F45">
        <w:rPr>
          <w:rFonts w:ascii="Arial" w:hAnsi="Arial" w:cs="Arial"/>
          <w:sz w:val="20"/>
          <w:szCs w:val="20"/>
        </w:rPr>
        <w:t xml:space="preserve">: </w:t>
      </w:r>
    </w:p>
    <w:p w14:paraId="3D740ABB" w14:textId="77777777" w:rsidR="003B0770" w:rsidRPr="00844F45" w:rsidRDefault="003B0770" w:rsidP="003B0770">
      <w:pPr>
        <w:rPr>
          <w:rFonts w:ascii="Arial" w:hAnsi="Arial" w:cs="Arial"/>
          <w:sz w:val="20"/>
          <w:szCs w:val="20"/>
        </w:rPr>
      </w:pPr>
      <w:r w:rsidRPr="00FF3884">
        <w:rPr>
          <w:rFonts w:ascii="Arial" w:hAnsi="Arial" w:cs="Arial"/>
          <w:sz w:val="20"/>
          <w:szCs w:val="20"/>
        </w:rPr>
        <w:t>Nombre completo</w:t>
      </w:r>
      <w:r w:rsidRPr="00844F45">
        <w:rPr>
          <w:rFonts w:ascii="Arial" w:hAnsi="Arial" w:cs="Arial"/>
          <w:i/>
          <w:sz w:val="20"/>
          <w:szCs w:val="20"/>
        </w:rPr>
        <w:t xml:space="preserve">: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</w:p>
    <w:p w14:paraId="27CC71AA" w14:textId="77777777" w:rsidR="003B0770" w:rsidRPr="00844F45" w:rsidRDefault="003B0770" w:rsidP="003B0770">
      <w:pPr>
        <w:ind w:left="-5" w:right="106"/>
        <w:rPr>
          <w:rFonts w:ascii="Arial" w:hAnsi="Arial" w:cs="Arial"/>
          <w:sz w:val="20"/>
          <w:szCs w:val="20"/>
        </w:rPr>
      </w:pPr>
      <w:r w:rsidRPr="00FF3884">
        <w:rPr>
          <w:rFonts w:ascii="Arial" w:hAnsi="Arial" w:cs="Arial"/>
          <w:sz w:val="20"/>
          <w:szCs w:val="20"/>
        </w:rPr>
        <w:t>NIF</w:t>
      </w:r>
      <w:r w:rsidRPr="00844F45">
        <w:rPr>
          <w:rFonts w:ascii="Arial" w:hAnsi="Arial" w:cs="Arial"/>
          <w:i/>
          <w:sz w:val="20"/>
          <w:szCs w:val="20"/>
        </w:rPr>
        <w:t xml:space="preserve">: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</w:p>
    <w:p w14:paraId="69315668" w14:textId="77777777" w:rsidR="003B0770" w:rsidRPr="00844F45" w:rsidRDefault="003B0770" w:rsidP="003B0770">
      <w:pPr>
        <w:pStyle w:val="parrafo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B050"/>
          <w:sz w:val="16"/>
          <w:szCs w:val="16"/>
          <w:highlight w:val="yellow"/>
          <w:shd w:val="clear" w:color="auto" w:fill="FFFFFF"/>
        </w:rPr>
      </w:pPr>
    </w:p>
    <w:p w14:paraId="03452D43" w14:textId="77777777" w:rsidR="007C4BFA" w:rsidRPr="00A34A3D" w:rsidRDefault="007C4BFA" w:rsidP="007C4BFA">
      <w:pPr>
        <w:rPr>
          <w:rFonts w:ascii="Arial" w:hAnsi="Arial" w:cs="Arial"/>
          <w:sz w:val="22"/>
          <w:szCs w:val="22"/>
        </w:rPr>
      </w:pPr>
    </w:p>
    <w:p w14:paraId="06AD1779" w14:textId="77777777" w:rsidR="007C4BFA" w:rsidRPr="00A34A3D" w:rsidRDefault="007C4BFA" w:rsidP="007C4BFA">
      <w:pPr>
        <w:rPr>
          <w:rFonts w:ascii="Arial" w:hAnsi="Arial" w:cs="Arial"/>
          <w:sz w:val="22"/>
          <w:szCs w:val="22"/>
        </w:rPr>
      </w:pPr>
    </w:p>
    <w:sectPr w:rsidR="007C4BFA" w:rsidRPr="00A34A3D" w:rsidSect="007C4B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418" w:bottom="1418" w:left="1985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07AD1" w14:textId="77777777" w:rsidR="00BE0D2F" w:rsidRDefault="00BE0D2F" w:rsidP="00D81F8F">
      <w:r>
        <w:separator/>
      </w:r>
    </w:p>
  </w:endnote>
  <w:endnote w:type="continuationSeparator" w:id="0">
    <w:p w14:paraId="717906CA" w14:textId="77777777" w:rsidR="00BE0D2F" w:rsidRDefault="00BE0D2F" w:rsidP="00D8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172F7" w14:textId="77777777" w:rsidR="007C4BFA" w:rsidRDefault="007C4B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3CF9D" w14:textId="77777777" w:rsidR="002E5ADD" w:rsidRPr="0069595D" w:rsidRDefault="002E5ADD" w:rsidP="00565837">
    <w:pPr>
      <w:pStyle w:val="Encabezado"/>
      <w:tabs>
        <w:tab w:val="clear" w:pos="4252"/>
        <w:tab w:val="clear" w:pos="8504"/>
      </w:tabs>
      <w:spacing w:line="264" w:lineRule="auto"/>
      <w:rPr>
        <w:rFonts w:ascii="Arial Narrow" w:hAnsi="Arial Narrow"/>
        <w:color w:val="222A35" w:themeColor="text2" w:themeShade="8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4BFC0" w14:textId="77777777" w:rsidR="007C4BFA" w:rsidRDefault="007C4B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B90D4" w14:textId="77777777" w:rsidR="00BE0D2F" w:rsidRDefault="00BE0D2F" w:rsidP="00D81F8F">
      <w:r>
        <w:separator/>
      </w:r>
    </w:p>
  </w:footnote>
  <w:footnote w:type="continuationSeparator" w:id="0">
    <w:p w14:paraId="764F9DFF" w14:textId="77777777" w:rsidR="00BE0D2F" w:rsidRDefault="00BE0D2F" w:rsidP="00D81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46BB3" w14:textId="77777777" w:rsidR="007C4BFA" w:rsidRDefault="007C4B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5D6CD" w14:textId="77777777" w:rsidR="00D81F8F" w:rsidRDefault="00FB03E2" w:rsidP="00FB03E2">
    <w:pPr>
      <w:pStyle w:val="Piedepgina"/>
      <w:tabs>
        <w:tab w:val="clear" w:pos="4252"/>
        <w:tab w:val="clear" w:pos="8504"/>
      </w:tabs>
      <w:ind w:left="-851" w:hanging="1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C1BEE9" wp14:editId="0FC5D74D">
          <wp:simplePos x="0" y="0"/>
          <wp:positionH relativeFrom="margin">
            <wp:align>center</wp:align>
          </wp:positionH>
          <wp:positionV relativeFrom="paragraph">
            <wp:posOffset>133768</wp:posOffset>
          </wp:positionV>
          <wp:extent cx="6030000" cy="374400"/>
          <wp:effectExtent l="0" t="0" r="0" b="6985"/>
          <wp:wrapSquare wrapText="bothSides"/>
          <wp:docPr id="1159556287" name="Imagen 1159556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Recurso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0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F8F">
      <w:tab/>
    </w:r>
    <w:r w:rsidR="00082329">
      <w:ptab w:relativeTo="indent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0D7B3" w14:textId="77777777" w:rsidR="007C4BFA" w:rsidRDefault="007C4B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961CD"/>
    <w:multiLevelType w:val="hybridMultilevel"/>
    <w:tmpl w:val="84063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70A1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8570D0"/>
    <w:multiLevelType w:val="hybridMultilevel"/>
    <w:tmpl w:val="BEF8A4DA"/>
    <w:lvl w:ilvl="0" w:tplc="110A0E74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B7291"/>
    <w:multiLevelType w:val="hybridMultilevel"/>
    <w:tmpl w:val="433E1E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B7913"/>
    <w:multiLevelType w:val="hybridMultilevel"/>
    <w:tmpl w:val="A4BE9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F3F76"/>
    <w:multiLevelType w:val="hybridMultilevel"/>
    <w:tmpl w:val="A4BE9B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81205"/>
    <w:multiLevelType w:val="hybridMultilevel"/>
    <w:tmpl w:val="8CF0777E"/>
    <w:lvl w:ilvl="0" w:tplc="0EBED644">
      <w:numFmt w:val="bullet"/>
      <w:lvlText w:val="-"/>
      <w:lvlJc w:val="left"/>
      <w:pPr>
        <w:ind w:left="615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7" w15:restartNumberingAfterBreak="0">
    <w:nsid w:val="5F272E95"/>
    <w:multiLevelType w:val="hybridMultilevel"/>
    <w:tmpl w:val="6BF4F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B1131"/>
    <w:multiLevelType w:val="hybridMultilevel"/>
    <w:tmpl w:val="8D7EC52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4fdPSRd1tZ4Zd3CvgsfUP/NSf6WlOOlNNTs8hEScbq2Lk7wGh9QFYNNFNYTUlgaOF4a05KgSPIIpBStCCNQynw==" w:salt="ss68nDaAtod6jGfGTwL46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FA"/>
    <w:rsid w:val="000014AF"/>
    <w:rsid w:val="00057B40"/>
    <w:rsid w:val="000814CA"/>
    <w:rsid w:val="00082329"/>
    <w:rsid w:val="000A6FFD"/>
    <w:rsid w:val="00102F63"/>
    <w:rsid w:val="00106696"/>
    <w:rsid w:val="001162A4"/>
    <w:rsid w:val="0012380E"/>
    <w:rsid w:val="00150AEF"/>
    <w:rsid w:val="001521D1"/>
    <w:rsid w:val="00164881"/>
    <w:rsid w:val="001D310A"/>
    <w:rsid w:val="001F56AA"/>
    <w:rsid w:val="00273C4F"/>
    <w:rsid w:val="002D1357"/>
    <w:rsid w:val="002E5ADD"/>
    <w:rsid w:val="0032168F"/>
    <w:rsid w:val="003311F3"/>
    <w:rsid w:val="00356BB2"/>
    <w:rsid w:val="00363D1A"/>
    <w:rsid w:val="003840F9"/>
    <w:rsid w:val="003B0770"/>
    <w:rsid w:val="003C139C"/>
    <w:rsid w:val="003E0A31"/>
    <w:rsid w:val="003E1E4C"/>
    <w:rsid w:val="004330CA"/>
    <w:rsid w:val="0044305D"/>
    <w:rsid w:val="00461C2F"/>
    <w:rsid w:val="00472898"/>
    <w:rsid w:val="00481A2C"/>
    <w:rsid w:val="0049667B"/>
    <w:rsid w:val="004A4A11"/>
    <w:rsid w:val="004B383E"/>
    <w:rsid w:val="004E5024"/>
    <w:rsid w:val="00545AC3"/>
    <w:rsid w:val="00565837"/>
    <w:rsid w:val="00602F02"/>
    <w:rsid w:val="00615B85"/>
    <w:rsid w:val="00617310"/>
    <w:rsid w:val="00625DD4"/>
    <w:rsid w:val="00656799"/>
    <w:rsid w:val="00672002"/>
    <w:rsid w:val="0067750A"/>
    <w:rsid w:val="0069595D"/>
    <w:rsid w:val="006B3D92"/>
    <w:rsid w:val="006B63BD"/>
    <w:rsid w:val="006C5683"/>
    <w:rsid w:val="006D4E51"/>
    <w:rsid w:val="006F327E"/>
    <w:rsid w:val="00712139"/>
    <w:rsid w:val="00712788"/>
    <w:rsid w:val="0072460B"/>
    <w:rsid w:val="00732A4A"/>
    <w:rsid w:val="00736417"/>
    <w:rsid w:val="00785DFB"/>
    <w:rsid w:val="007B20DE"/>
    <w:rsid w:val="007C4BFA"/>
    <w:rsid w:val="007F0ADB"/>
    <w:rsid w:val="00803396"/>
    <w:rsid w:val="0082624F"/>
    <w:rsid w:val="00873001"/>
    <w:rsid w:val="008B25D6"/>
    <w:rsid w:val="008C4524"/>
    <w:rsid w:val="008D7949"/>
    <w:rsid w:val="009069D9"/>
    <w:rsid w:val="009157E9"/>
    <w:rsid w:val="009256CC"/>
    <w:rsid w:val="00956BA0"/>
    <w:rsid w:val="009760B9"/>
    <w:rsid w:val="00985754"/>
    <w:rsid w:val="009A498A"/>
    <w:rsid w:val="00A151F7"/>
    <w:rsid w:val="00A34A3D"/>
    <w:rsid w:val="00A675D1"/>
    <w:rsid w:val="00A77E17"/>
    <w:rsid w:val="00A921A4"/>
    <w:rsid w:val="00A9726E"/>
    <w:rsid w:val="00AA4FFC"/>
    <w:rsid w:val="00AD22FF"/>
    <w:rsid w:val="00B213E7"/>
    <w:rsid w:val="00B246AF"/>
    <w:rsid w:val="00B36E94"/>
    <w:rsid w:val="00B539E5"/>
    <w:rsid w:val="00B66FA8"/>
    <w:rsid w:val="00B95735"/>
    <w:rsid w:val="00BE0D2F"/>
    <w:rsid w:val="00BE14CD"/>
    <w:rsid w:val="00BE5B79"/>
    <w:rsid w:val="00C163C3"/>
    <w:rsid w:val="00C171A9"/>
    <w:rsid w:val="00C20A85"/>
    <w:rsid w:val="00C244BE"/>
    <w:rsid w:val="00C31003"/>
    <w:rsid w:val="00C45BB5"/>
    <w:rsid w:val="00C52132"/>
    <w:rsid w:val="00C53F7C"/>
    <w:rsid w:val="00C90F70"/>
    <w:rsid w:val="00CC4D75"/>
    <w:rsid w:val="00CC79AD"/>
    <w:rsid w:val="00CE0972"/>
    <w:rsid w:val="00D0484B"/>
    <w:rsid w:val="00D13A6E"/>
    <w:rsid w:val="00D1526C"/>
    <w:rsid w:val="00D31885"/>
    <w:rsid w:val="00D76D6F"/>
    <w:rsid w:val="00D81F8F"/>
    <w:rsid w:val="00DA3A2B"/>
    <w:rsid w:val="00DB0249"/>
    <w:rsid w:val="00DB6271"/>
    <w:rsid w:val="00DD4A38"/>
    <w:rsid w:val="00DF5A71"/>
    <w:rsid w:val="00E03CB1"/>
    <w:rsid w:val="00E50EB4"/>
    <w:rsid w:val="00EB0CD5"/>
    <w:rsid w:val="00F106FC"/>
    <w:rsid w:val="00F21698"/>
    <w:rsid w:val="00F901B9"/>
    <w:rsid w:val="00F960E9"/>
    <w:rsid w:val="00FB03E2"/>
    <w:rsid w:val="00FC7D15"/>
    <w:rsid w:val="00FD0A9F"/>
    <w:rsid w:val="00FD57F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ACF89"/>
  <w15:chartTrackingRefBased/>
  <w15:docId w15:val="{81FBE9B2-8F84-4194-9BF9-C32196FF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4BF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C20A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A85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Encabezado">
    <w:name w:val="header"/>
    <w:basedOn w:val="Normal"/>
    <w:link w:val="EncabezadoCar"/>
    <w:unhideWhenUsed/>
    <w:rsid w:val="00D81F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81F8F"/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aconcuadrcula">
    <w:name w:val="Table Grid"/>
    <w:basedOn w:val="Tablanormal"/>
    <w:uiPriority w:val="39"/>
    <w:rsid w:val="00C52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959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595D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CharacterStyle1">
    <w:name w:val="Character Style 1"/>
    <w:uiPriority w:val="99"/>
    <w:rsid w:val="00164881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FD57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rsid w:val="00656799"/>
    <w:rPr>
      <w:color w:val="0000FF"/>
      <w:u w:val="single"/>
      <w:lang w:val="es-ES"/>
    </w:rPr>
  </w:style>
  <w:style w:type="paragraph" w:customStyle="1" w:styleId="parrafo">
    <w:name w:val="parrafo"/>
    <w:basedOn w:val="Normal"/>
    <w:rsid w:val="003B0770"/>
    <w:pPr>
      <w:spacing w:before="100" w:beforeAutospacing="1" w:after="100" w:afterAutospacing="1"/>
      <w:ind w:left="120" w:right="344" w:hanging="10"/>
      <w:jc w:val="both"/>
    </w:pPr>
    <w:rPr>
      <w:rFonts w:eastAsia="Times New Roman"/>
      <w:color w:val="00000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B63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mj02\Documents\Plantillas%20personalizadas%20de%20Office\Plantilla%20D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42C69B01DF47859A7DF0ADCFA56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B3222-E5B9-4632-8B40-2ADC950A3776}"/>
      </w:docPartPr>
      <w:docPartBody>
        <w:p w:rsidR="00481688" w:rsidRDefault="001B7C41" w:rsidP="001B7C41">
          <w:pPr>
            <w:pStyle w:val="5242C69B01DF47859A7DF0ADCFA56D49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E2929E20B2B41D6B6895DE3E3131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F031C-A4FA-4A78-949A-A2CABDFBCA9E}"/>
      </w:docPartPr>
      <w:docPartBody>
        <w:p w:rsidR="00481688" w:rsidRDefault="001B7C41" w:rsidP="001B7C41">
          <w:pPr>
            <w:pStyle w:val="9E2929E20B2B41D6B6895DE3E313153B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C7B3479ECF240F5B2BEE73C8E6FB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11A51-0ADD-425D-BBDB-B2B28BC4A50A}"/>
      </w:docPartPr>
      <w:docPartBody>
        <w:p w:rsidR="00481688" w:rsidRDefault="001B7C41" w:rsidP="001B7C41">
          <w:pPr>
            <w:pStyle w:val="5C7B3479ECF240F5B2BEE73C8E6FB897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7648FAEBF384C4893EEB6BC36B62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3A0AF-F001-4B6F-94D6-92C05C63508C}"/>
      </w:docPartPr>
      <w:docPartBody>
        <w:p w:rsidR="00481688" w:rsidRDefault="001B7C41" w:rsidP="001B7C41">
          <w:pPr>
            <w:pStyle w:val="F7648FAEBF384C4893EEB6BC36B62012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8917CC1F85A404992E43AACAA5C8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0F1A4-20B9-4EC7-B729-F17B5CF5A2F9}"/>
      </w:docPartPr>
      <w:docPartBody>
        <w:p w:rsidR="00481688" w:rsidRDefault="001B7C41" w:rsidP="001B7C41">
          <w:pPr>
            <w:pStyle w:val="C8917CC1F85A404992E43AACAA5C8EEE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2E057889DD040F0BFD622E7D3877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1C01F-DCCA-4BC3-8CB0-19EFEE010807}"/>
      </w:docPartPr>
      <w:docPartBody>
        <w:p w:rsidR="00481688" w:rsidRDefault="001B7C41" w:rsidP="001B7C41">
          <w:pPr>
            <w:pStyle w:val="D2E057889DD040F0BFD622E7D3877B7F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52BA94F9001418FBACD86D274D9E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35CEE-4D11-4EF5-9220-993777B2BA17}"/>
      </w:docPartPr>
      <w:docPartBody>
        <w:p w:rsidR="00481688" w:rsidRDefault="001B7C41" w:rsidP="001B7C41">
          <w:pPr>
            <w:pStyle w:val="752BA94F9001418FBACD86D274D9E2FA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F05D751B9E946CBBC8F5F882D28A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74E55-E1B9-4D27-866B-3E4CFEB8E2EF}"/>
      </w:docPartPr>
      <w:docPartBody>
        <w:p w:rsidR="00481688" w:rsidRDefault="001B7C41" w:rsidP="001B7C41">
          <w:pPr>
            <w:pStyle w:val="0F05D751B9E946CBBC8F5F882D28A95F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6162686784C4AEE8D561B0C2ABFD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DED8E-73FC-436B-A457-46E068BF4747}"/>
      </w:docPartPr>
      <w:docPartBody>
        <w:p w:rsidR="00481688" w:rsidRDefault="001B7C41" w:rsidP="001B7C41">
          <w:pPr>
            <w:pStyle w:val="26162686784C4AEE8D561B0C2ABFDF22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562BA9FAFB646A291414DB37A44D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E39E6-859D-4A5F-A447-DC58D6C175A5}"/>
      </w:docPartPr>
      <w:docPartBody>
        <w:p w:rsidR="00481688" w:rsidRDefault="001B7C41" w:rsidP="001B7C41">
          <w:pPr>
            <w:pStyle w:val="E562BA9FAFB646A291414DB37A44D23D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3A8214812EB4DAA8814DE5D8654C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17054-9D01-434B-B7C3-DA0CA4A521A4}"/>
      </w:docPartPr>
      <w:docPartBody>
        <w:p w:rsidR="00481688" w:rsidRDefault="001B7C41" w:rsidP="001B7C41">
          <w:pPr>
            <w:pStyle w:val="53A8214812EB4DAA8814DE5D8654C6C7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D06167F3E714BC3B90BE7F168ECB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BD99F-BF9D-482B-A9EB-D6E2F8C6454D}"/>
      </w:docPartPr>
      <w:docPartBody>
        <w:p w:rsidR="00481688" w:rsidRDefault="001B7C41" w:rsidP="001B7C41">
          <w:pPr>
            <w:pStyle w:val="3D06167F3E714BC3B90BE7F168ECB2DF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6C630D116404BACB4D0DFD0167DA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5A68F-22CF-49A2-A3C3-3F4323872775}"/>
      </w:docPartPr>
      <w:docPartBody>
        <w:p w:rsidR="00481688" w:rsidRDefault="001B7C41" w:rsidP="001B7C41">
          <w:pPr>
            <w:pStyle w:val="26C630D116404BACB4D0DFD0167DADA8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852B07947A4C2B970A1AEADF560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C5B04-1F61-4C3F-939B-736C58F0F980}"/>
      </w:docPartPr>
      <w:docPartBody>
        <w:p w:rsidR="00481688" w:rsidRDefault="001B7C41" w:rsidP="001B7C41">
          <w:pPr>
            <w:pStyle w:val="8A852B07947A4C2B970A1AEADF5601D9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816046D4724F42917E8262D0B5C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DC15A-C1ED-40B3-B9C5-F9D4E2DCB6EE}"/>
      </w:docPartPr>
      <w:docPartBody>
        <w:p w:rsidR="00481688" w:rsidRDefault="001B7C41" w:rsidP="001B7C41">
          <w:pPr>
            <w:pStyle w:val="A6816046D4724F42917E8262D0B5CC8B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6A91660C2294245897E8551607C8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F49AE-D55A-45D6-A8FE-091685433065}"/>
      </w:docPartPr>
      <w:docPartBody>
        <w:p w:rsidR="00481688" w:rsidRDefault="001B7C41" w:rsidP="001B7C41">
          <w:pPr>
            <w:pStyle w:val="66A91660C2294245897E8551607C8F81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285A10B6144E20ABBBA75B0D0A3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D5AA-2AF9-4F80-91AE-12F84411FA08}"/>
      </w:docPartPr>
      <w:docPartBody>
        <w:p w:rsidR="00481688" w:rsidRDefault="001B7C41" w:rsidP="001B7C41">
          <w:pPr>
            <w:pStyle w:val="6B285A10B6144E20ABBBA75B0D0A3752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A2BD2E6440147FBB29D1DE66CF7D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2E059-9522-4090-8E61-64AB14E40822}"/>
      </w:docPartPr>
      <w:docPartBody>
        <w:p w:rsidR="00481688" w:rsidRDefault="001B7C41" w:rsidP="001B7C41">
          <w:pPr>
            <w:pStyle w:val="1A2BD2E6440147FBB29D1DE66CF7D8CF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D172DFC27E44C258798B2690F9F6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848C6-B31C-4AAD-B64E-336233BA7E28}"/>
      </w:docPartPr>
      <w:docPartBody>
        <w:p w:rsidR="00481688" w:rsidRDefault="001B7C41" w:rsidP="001B7C41">
          <w:pPr>
            <w:pStyle w:val="9D172DFC27E44C258798B2690F9F60DB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70F35452B874D98AB31D0DBBE20C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F93C3-3706-434E-A452-295C70B527C9}"/>
      </w:docPartPr>
      <w:docPartBody>
        <w:p w:rsidR="00481688" w:rsidRDefault="001B7C41" w:rsidP="001B7C41">
          <w:pPr>
            <w:pStyle w:val="370F35452B874D98AB31D0DBBE20C333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B9EC0AC81046D0880F57530575F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DAC3F-D9D1-4B4A-88FD-9C01EFC731AA}"/>
      </w:docPartPr>
      <w:docPartBody>
        <w:p w:rsidR="00481688" w:rsidRDefault="001B7C41" w:rsidP="001B7C41">
          <w:pPr>
            <w:pStyle w:val="05B9EC0AC81046D0880F57530575FCB6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503F12C32734D2FB511881F88344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DD69E-E026-4305-A7A8-582F87DA2555}"/>
      </w:docPartPr>
      <w:docPartBody>
        <w:p w:rsidR="00481688" w:rsidRDefault="001B7C41" w:rsidP="001B7C41">
          <w:pPr>
            <w:pStyle w:val="A503F12C32734D2FB511881F883440B4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2A1B1EEA90C44D4AAAE6E944DEE5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75C77-2F74-464C-BCA4-B3FC172C6CBA}"/>
      </w:docPartPr>
      <w:docPartBody>
        <w:p w:rsidR="00481688" w:rsidRDefault="001B7C41" w:rsidP="001B7C41">
          <w:pPr>
            <w:pStyle w:val="52A1B1EEA90C44D4AAAE6E944DEE5302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17FB3D32E3441F285E91E45235C8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8B19F-1C40-4359-93E6-106D7A01025F}"/>
      </w:docPartPr>
      <w:docPartBody>
        <w:p w:rsidR="00481688" w:rsidRDefault="001B7C41" w:rsidP="001B7C41">
          <w:pPr>
            <w:pStyle w:val="817FB3D32E3441F285E91E45235C8646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E0CCE1A0B549A5B3A253CA4F45B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DC8FE-38B0-4512-BBA6-A1A9160A528F}"/>
      </w:docPartPr>
      <w:docPartBody>
        <w:p w:rsidR="00481688" w:rsidRDefault="001B7C41" w:rsidP="001B7C41">
          <w:pPr>
            <w:pStyle w:val="C1E0CCE1A0B549A5B3A253CA4F45B7C8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9B4C3DFD9604815B355FB9B518EC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1518B-5E4B-49FD-8FAF-F87D937A7D3E}"/>
      </w:docPartPr>
      <w:docPartBody>
        <w:p w:rsidR="00481688" w:rsidRDefault="001B7C41" w:rsidP="001B7C41">
          <w:pPr>
            <w:pStyle w:val="E9B4C3DFD9604815B355FB9B518ECE02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E5157EA3417451095D7121D11289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D9A95-738F-419C-95B5-F9A2AA2278DC}"/>
      </w:docPartPr>
      <w:docPartBody>
        <w:p w:rsidR="00481688" w:rsidRDefault="001B7C41" w:rsidP="001B7C41">
          <w:pPr>
            <w:pStyle w:val="FE5157EA3417451095D7121D11289365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806B784EECA4F2694640B132A9E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C6E31-4B9C-4879-A689-1C81FB68CA60}"/>
      </w:docPartPr>
      <w:docPartBody>
        <w:p w:rsidR="00481688" w:rsidRDefault="001B7C41" w:rsidP="001B7C41">
          <w:pPr>
            <w:pStyle w:val="F806B784EECA4F2694640B132A9E6AA9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1BC95F1765F41879ECB53848B0AC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BA6C6-85F4-4E39-974E-263F5013FB6B}"/>
      </w:docPartPr>
      <w:docPartBody>
        <w:p w:rsidR="00481688" w:rsidRDefault="001B7C41" w:rsidP="001B7C41">
          <w:pPr>
            <w:pStyle w:val="61BC95F1765F41879ECB53848B0AC70C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365B9128EE4413B28506085F11D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B038C-EBAB-4736-96D4-46924C7C5F06}"/>
      </w:docPartPr>
      <w:docPartBody>
        <w:p w:rsidR="00481688" w:rsidRDefault="001B7C41" w:rsidP="001B7C41">
          <w:pPr>
            <w:pStyle w:val="28365B9128EE4413B28506085F11D0B5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5A713E66DD2401786D00FE84160F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E7ACF-13A6-4730-A1A7-6968D71A9A79}"/>
      </w:docPartPr>
      <w:docPartBody>
        <w:p w:rsidR="00481688" w:rsidRDefault="001B7C41" w:rsidP="001B7C41">
          <w:pPr>
            <w:pStyle w:val="45A713E66DD2401786D00FE84160F038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AD4278C4304458A5CFDF5CE5A4C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CA46F-E6BA-4A0B-B663-05EA971C672F}"/>
      </w:docPartPr>
      <w:docPartBody>
        <w:p w:rsidR="00481688" w:rsidRDefault="001B7C41" w:rsidP="001B7C41">
          <w:pPr>
            <w:pStyle w:val="5DAD4278C4304458A5CFDF5CE5A4CCAB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1BD1A4F32AB4C0F892C7F367945A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DC6BC-225C-4E64-9E48-C0EF56ED6E05}"/>
      </w:docPartPr>
      <w:docPartBody>
        <w:p w:rsidR="00481688" w:rsidRDefault="001B7C41" w:rsidP="001B7C41">
          <w:pPr>
            <w:pStyle w:val="81BD1A4F32AB4C0F892C7F367945AF3F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2B6EC70BFF54F5F8091C48728CA0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53646-7025-4092-8C1F-375BEF0649F9}"/>
      </w:docPartPr>
      <w:docPartBody>
        <w:p w:rsidR="00481688" w:rsidRDefault="001B7C41" w:rsidP="001B7C41">
          <w:pPr>
            <w:pStyle w:val="52B6EC70BFF54F5F8091C48728CA08CB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0794F6146F4FF5980B40A4DC2EC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9E37D-9B91-4AD5-829D-83066E761269}"/>
      </w:docPartPr>
      <w:docPartBody>
        <w:p w:rsidR="00481688" w:rsidRDefault="001B7C41" w:rsidP="001B7C41">
          <w:pPr>
            <w:pStyle w:val="CA0794F6146F4FF5980B40A4DC2ECBED"/>
          </w:pPr>
          <w:r w:rsidRPr="00B81FC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41"/>
    <w:rsid w:val="001B7C41"/>
    <w:rsid w:val="003E3C69"/>
    <w:rsid w:val="00481688"/>
    <w:rsid w:val="00B3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7C41"/>
    <w:rPr>
      <w:color w:val="808080"/>
    </w:rPr>
  </w:style>
  <w:style w:type="paragraph" w:customStyle="1" w:styleId="5242C69B01DF47859A7DF0ADCFA56D49">
    <w:name w:val="5242C69B01DF47859A7DF0ADCFA56D49"/>
    <w:rsid w:val="001B7C41"/>
  </w:style>
  <w:style w:type="paragraph" w:customStyle="1" w:styleId="9E2929E20B2B41D6B6895DE3E313153B">
    <w:name w:val="9E2929E20B2B41D6B6895DE3E313153B"/>
    <w:rsid w:val="001B7C41"/>
  </w:style>
  <w:style w:type="paragraph" w:customStyle="1" w:styleId="5C7B3479ECF240F5B2BEE73C8E6FB897">
    <w:name w:val="5C7B3479ECF240F5B2BEE73C8E6FB897"/>
    <w:rsid w:val="001B7C41"/>
  </w:style>
  <w:style w:type="paragraph" w:customStyle="1" w:styleId="F7648FAEBF384C4893EEB6BC36B62012">
    <w:name w:val="F7648FAEBF384C4893EEB6BC36B62012"/>
    <w:rsid w:val="001B7C41"/>
  </w:style>
  <w:style w:type="paragraph" w:customStyle="1" w:styleId="C8917CC1F85A404992E43AACAA5C8EEE">
    <w:name w:val="C8917CC1F85A404992E43AACAA5C8EEE"/>
    <w:rsid w:val="001B7C41"/>
  </w:style>
  <w:style w:type="paragraph" w:customStyle="1" w:styleId="D2E057889DD040F0BFD622E7D3877B7F">
    <w:name w:val="D2E057889DD040F0BFD622E7D3877B7F"/>
    <w:rsid w:val="001B7C41"/>
  </w:style>
  <w:style w:type="paragraph" w:customStyle="1" w:styleId="752BA94F9001418FBACD86D274D9E2FA">
    <w:name w:val="752BA94F9001418FBACD86D274D9E2FA"/>
    <w:rsid w:val="001B7C41"/>
  </w:style>
  <w:style w:type="paragraph" w:customStyle="1" w:styleId="0F05D751B9E946CBBC8F5F882D28A95F">
    <w:name w:val="0F05D751B9E946CBBC8F5F882D28A95F"/>
    <w:rsid w:val="001B7C41"/>
  </w:style>
  <w:style w:type="paragraph" w:customStyle="1" w:styleId="26162686784C4AEE8D561B0C2ABFDF22">
    <w:name w:val="26162686784C4AEE8D561B0C2ABFDF22"/>
    <w:rsid w:val="001B7C41"/>
  </w:style>
  <w:style w:type="paragraph" w:customStyle="1" w:styleId="E562BA9FAFB646A291414DB37A44D23D">
    <w:name w:val="E562BA9FAFB646A291414DB37A44D23D"/>
    <w:rsid w:val="001B7C41"/>
  </w:style>
  <w:style w:type="paragraph" w:customStyle="1" w:styleId="53A8214812EB4DAA8814DE5D8654C6C7">
    <w:name w:val="53A8214812EB4DAA8814DE5D8654C6C7"/>
    <w:rsid w:val="001B7C41"/>
  </w:style>
  <w:style w:type="paragraph" w:customStyle="1" w:styleId="3D06167F3E714BC3B90BE7F168ECB2DF">
    <w:name w:val="3D06167F3E714BC3B90BE7F168ECB2DF"/>
    <w:rsid w:val="001B7C41"/>
  </w:style>
  <w:style w:type="paragraph" w:customStyle="1" w:styleId="26C630D116404BACB4D0DFD0167DADA8">
    <w:name w:val="26C630D116404BACB4D0DFD0167DADA8"/>
    <w:rsid w:val="001B7C41"/>
  </w:style>
  <w:style w:type="paragraph" w:customStyle="1" w:styleId="8A852B07947A4C2B970A1AEADF5601D9">
    <w:name w:val="8A852B07947A4C2B970A1AEADF5601D9"/>
    <w:rsid w:val="001B7C41"/>
  </w:style>
  <w:style w:type="paragraph" w:customStyle="1" w:styleId="A6816046D4724F42917E8262D0B5CC8B">
    <w:name w:val="A6816046D4724F42917E8262D0B5CC8B"/>
    <w:rsid w:val="001B7C41"/>
  </w:style>
  <w:style w:type="paragraph" w:customStyle="1" w:styleId="66A91660C2294245897E8551607C8F81">
    <w:name w:val="66A91660C2294245897E8551607C8F81"/>
    <w:rsid w:val="001B7C41"/>
  </w:style>
  <w:style w:type="paragraph" w:customStyle="1" w:styleId="6B285A10B6144E20ABBBA75B0D0A3752">
    <w:name w:val="6B285A10B6144E20ABBBA75B0D0A3752"/>
    <w:rsid w:val="001B7C41"/>
  </w:style>
  <w:style w:type="paragraph" w:customStyle="1" w:styleId="1A2BD2E6440147FBB29D1DE66CF7D8CF">
    <w:name w:val="1A2BD2E6440147FBB29D1DE66CF7D8CF"/>
    <w:rsid w:val="001B7C41"/>
  </w:style>
  <w:style w:type="paragraph" w:customStyle="1" w:styleId="9D172DFC27E44C258798B2690F9F60DB">
    <w:name w:val="9D172DFC27E44C258798B2690F9F60DB"/>
    <w:rsid w:val="001B7C41"/>
  </w:style>
  <w:style w:type="paragraph" w:customStyle="1" w:styleId="370F35452B874D98AB31D0DBBE20C333">
    <w:name w:val="370F35452B874D98AB31D0DBBE20C333"/>
    <w:rsid w:val="001B7C41"/>
  </w:style>
  <w:style w:type="paragraph" w:customStyle="1" w:styleId="05B9EC0AC81046D0880F57530575FCB6">
    <w:name w:val="05B9EC0AC81046D0880F57530575FCB6"/>
    <w:rsid w:val="001B7C41"/>
  </w:style>
  <w:style w:type="paragraph" w:customStyle="1" w:styleId="A503F12C32734D2FB511881F883440B4">
    <w:name w:val="A503F12C32734D2FB511881F883440B4"/>
    <w:rsid w:val="001B7C41"/>
  </w:style>
  <w:style w:type="paragraph" w:customStyle="1" w:styleId="52A1B1EEA90C44D4AAAE6E944DEE5302">
    <w:name w:val="52A1B1EEA90C44D4AAAE6E944DEE5302"/>
    <w:rsid w:val="001B7C41"/>
  </w:style>
  <w:style w:type="paragraph" w:customStyle="1" w:styleId="817FB3D32E3441F285E91E45235C8646">
    <w:name w:val="817FB3D32E3441F285E91E45235C8646"/>
    <w:rsid w:val="001B7C41"/>
  </w:style>
  <w:style w:type="paragraph" w:customStyle="1" w:styleId="C1E0CCE1A0B549A5B3A253CA4F45B7C8">
    <w:name w:val="C1E0CCE1A0B549A5B3A253CA4F45B7C8"/>
    <w:rsid w:val="001B7C41"/>
  </w:style>
  <w:style w:type="paragraph" w:customStyle="1" w:styleId="E9B4C3DFD9604815B355FB9B518ECE02">
    <w:name w:val="E9B4C3DFD9604815B355FB9B518ECE02"/>
    <w:rsid w:val="001B7C41"/>
  </w:style>
  <w:style w:type="paragraph" w:customStyle="1" w:styleId="FE5157EA3417451095D7121D11289365">
    <w:name w:val="FE5157EA3417451095D7121D11289365"/>
    <w:rsid w:val="001B7C41"/>
  </w:style>
  <w:style w:type="paragraph" w:customStyle="1" w:styleId="F806B784EECA4F2694640B132A9E6AA9">
    <w:name w:val="F806B784EECA4F2694640B132A9E6AA9"/>
    <w:rsid w:val="001B7C41"/>
  </w:style>
  <w:style w:type="paragraph" w:customStyle="1" w:styleId="61BC95F1765F41879ECB53848B0AC70C">
    <w:name w:val="61BC95F1765F41879ECB53848B0AC70C"/>
    <w:rsid w:val="001B7C41"/>
  </w:style>
  <w:style w:type="paragraph" w:customStyle="1" w:styleId="28365B9128EE4413B28506085F11D0B5">
    <w:name w:val="28365B9128EE4413B28506085F11D0B5"/>
    <w:rsid w:val="001B7C41"/>
  </w:style>
  <w:style w:type="paragraph" w:customStyle="1" w:styleId="45A713E66DD2401786D00FE84160F038">
    <w:name w:val="45A713E66DD2401786D00FE84160F038"/>
    <w:rsid w:val="001B7C41"/>
  </w:style>
  <w:style w:type="paragraph" w:customStyle="1" w:styleId="5DAD4278C4304458A5CFDF5CE5A4CCAB">
    <w:name w:val="5DAD4278C4304458A5CFDF5CE5A4CCAB"/>
    <w:rsid w:val="001B7C41"/>
  </w:style>
  <w:style w:type="paragraph" w:customStyle="1" w:styleId="81BD1A4F32AB4C0F892C7F367945AF3F">
    <w:name w:val="81BD1A4F32AB4C0F892C7F367945AF3F"/>
    <w:rsid w:val="001B7C41"/>
  </w:style>
  <w:style w:type="paragraph" w:customStyle="1" w:styleId="52B6EC70BFF54F5F8091C48728CA08CB">
    <w:name w:val="52B6EC70BFF54F5F8091C48728CA08CB"/>
    <w:rsid w:val="001B7C41"/>
  </w:style>
  <w:style w:type="paragraph" w:customStyle="1" w:styleId="CA0794F6146F4FF5980B40A4DC2ECBED">
    <w:name w:val="CA0794F6146F4FF5980B40A4DC2ECBED"/>
    <w:rsid w:val="001B7C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DG</Template>
  <TotalTime>3</TotalTime>
  <Pages>2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ppmj02 Pedro Manchon Jaime tfno:9252 89024</dc:creator>
  <cp:keywords/>
  <dc:description/>
  <cp:lastModifiedBy>Carolina Rodriguez Holgado</cp:lastModifiedBy>
  <cp:revision>2</cp:revision>
  <cp:lastPrinted>2026-05-05T09:17:00Z</cp:lastPrinted>
  <dcterms:created xsi:type="dcterms:W3CDTF">2026-07-10T09:32:00Z</dcterms:created>
  <dcterms:modified xsi:type="dcterms:W3CDTF">2026-07-10T09:32:00Z</dcterms:modified>
</cp:coreProperties>
</file>