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tblInd w:w="1369" w:type="dxa"/>
        <w:tblLook w:val="04A0" w:firstRow="1" w:lastRow="0" w:firstColumn="1" w:lastColumn="0" w:noHBand="0" w:noVBand="1"/>
      </w:tblPr>
      <w:tblGrid>
        <w:gridCol w:w="243"/>
        <w:gridCol w:w="1458"/>
        <w:gridCol w:w="228"/>
        <w:gridCol w:w="258"/>
        <w:gridCol w:w="1458"/>
        <w:gridCol w:w="222"/>
      </w:tblGrid>
      <w:tr w:rsidR="009F7758" w:rsidRPr="002E7A07" w:rsidTr="009F7758">
        <w:trPr>
          <w:trHeight w:val="349"/>
        </w:trPr>
        <w:tc>
          <w:tcPr>
            <w:tcW w:w="1929" w:type="dxa"/>
            <w:gridSpan w:val="3"/>
            <w:tcBorders>
              <w:bottom w:val="nil"/>
            </w:tcBorders>
            <w:vAlign w:val="center"/>
          </w:tcPr>
          <w:p w:rsidR="009F7758" w:rsidRPr="002E7A07" w:rsidRDefault="009F7758" w:rsidP="009F7758">
            <w:pPr>
              <w:tabs>
                <w:tab w:val="left" w:pos="550"/>
                <w:tab w:val="center" w:pos="5103"/>
              </w:tabs>
              <w:ind w:left="550" w:hanging="5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Nº Procedimiento</w:t>
            </w:r>
          </w:p>
        </w:tc>
        <w:tc>
          <w:tcPr>
            <w:tcW w:w="1938" w:type="dxa"/>
            <w:gridSpan w:val="3"/>
            <w:tcBorders>
              <w:bottom w:val="nil"/>
            </w:tcBorders>
            <w:vAlign w:val="center"/>
          </w:tcPr>
          <w:p w:rsidR="009F7758" w:rsidRPr="002E7A07" w:rsidRDefault="009F7758" w:rsidP="009F7758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Código SIACI</w:t>
            </w:r>
          </w:p>
        </w:tc>
      </w:tr>
      <w:tr w:rsidR="00D0469D" w:rsidRPr="002E7A07" w:rsidTr="009F7758">
        <w:trPr>
          <w:trHeight w:val="349"/>
        </w:trPr>
        <w:tc>
          <w:tcPr>
            <w:tcW w:w="243" w:type="dxa"/>
            <w:tcBorders>
              <w:top w:val="nil"/>
              <w:bottom w:val="nil"/>
            </w:tcBorders>
            <w:vAlign w:val="center"/>
          </w:tcPr>
          <w:p w:rsidR="00D0469D" w:rsidRPr="002E7A07" w:rsidRDefault="00D0469D" w:rsidP="00D0469D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469D" w:rsidRPr="002E7A07" w:rsidRDefault="00D0469D" w:rsidP="00D0469D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  <w:r w:rsidRPr="00D0469D">
              <w:rPr>
                <w:rFonts w:ascii="Arial" w:hAnsi="Arial" w:cs="Arial"/>
                <w:color w:val="000000"/>
                <w:sz w:val="18"/>
                <w:szCs w:val="18"/>
              </w:rPr>
              <w:t>157069</w:t>
            </w:r>
          </w:p>
        </w:tc>
        <w:tc>
          <w:tcPr>
            <w:tcW w:w="228" w:type="dxa"/>
            <w:tcBorders>
              <w:top w:val="nil"/>
              <w:bottom w:val="nil"/>
            </w:tcBorders>
            <w:vAlign w:val="center"/>
          </w:tcPr>
          <w:p w:rsidR="00D0469D" w:rsidRPr="002E7A07" w:rsidRDefault="00D0469D" w:rsidP="00D0469D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8" w:type="dxa"/>
            <w:tcBorders>
              <w:top w:val="nil"/>
              <w:bottom w:val="nil"/>
            </w:tcBorders>
            <w:vAlign w:val="center"/>
          </w:tcPr>
          <w:p w:rsidR="00D0469D" w:rsidRPr="002E7A07" w:rsidRDefault="00D0469D" w:rsidP="00D0469D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469D" w:rsidRPr="00C15692" w:rsidRDefault="00D0469D" w:rsidP="00D0469D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  <w:r w:rsidRPr="00C15692">
              <w:rPr>
                <w:rFonts w:ascii="Arial" w:hAnsi="Arial" w:cs="Arial"/>
                <w:sz w:val="18"/>
                <w:szCs w:val="26"/>
              </w:rPr>
              <w:t>KMM8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:rsidR="00D0469D" w:rsidRPr="002E7A07" w:rsidRDefault="00D0469D" w:rsidP="00D0469D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469D" w:rsidRPr="002E7A07" w:rsidTr="009F7758">
        <w:trPr>
          <w:trHeight w:hRule="exact" w:val="87"/>
        </w:trPr>
        <w:tc>
          <w:tcPr>
            <w:tcW w:w="1929" w:type="dxa"/>
            <w:gridSpan w:val="3"/>
            <w:tcBorders>
              <w:top w:val="nil"/>
            </w:tcBorders>
            <w:vAlign w:val="center"/>
          </w:tcPr>
          <w:p w:rsidR="00D0469D" w:rsidRPr="002E7A07" w:rsidRDefault="00D0469D" w:rsidP="00D0469D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8" w:type="dxa"/>
            <w:gridSpan w:val="3"/>
            <w:tcBorders>
              <w:top w:val="nil"/>
            </w:tcBorders>
            <w:vAlign w:val="center"/>
          </w:tcPr>
          <w:p w:rsidR="00D0469D" w:rsidRPr="002E7A07" w:rsidRDefault="00D0469D" w:rsidP="00D0469D">
            <w:pPr>
              <w:tabs>
                <w:tab w:val="left" w:pos="550"/>
                <w:tab w:val="center" w:pos="5103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F7758" w:rsidRPr="002E7A07" w:rsidRDefault="009F7758" w:rsidP="009F7758">
      <w:pPr>
        <w:rPr>
          <w:rFonts w:ascii="Arial" w:hAnsi="Arial" w:cs="Arial"/>
          <w:color w:val="0070C0"/>
          <w:sz w:val="18"/>
          <w:szCs w:val="18"/>
        </w:rPr>
      </w:pPr>
      <w:r w:rsidRPr="002E7A07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1EC91" wp14:editId="069D2A28">
                <wp:simplePos x="0" y="0"/>
                <wp:positionH relativeFrom="margin">
                  <wp:posOffset>3491865</wp:posOffset>
                </wp:positionH>
                <wp:positionV relativeFrom="paragraph">
                  <wp:posOffset>-1432560</wp:posOffset>
                </wp:positionV>
                <wp:extent cx="2538095" cy="1405890"/>
                <wp:effectExtent l="0" t="0" r="14605" b="22860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8095" cy="14058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148" w:rsidRDefault="00F24148" w:rsidP="009F77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1EC9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8" o:spid="_x0000_s1026" type="#_x0000_t176" style="position:absolute;left:0;text-align:left;margin-left:274.95pt;margin-top:-112.8pt;width:199.85pt;height:110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">
                <v:textbox>
                  <w:txbxContent>
                    <w:p w:rsidR="00F24148" w:rsidRDefault="00F24148" w:rsidP="009F7758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aconcuadrcula"/>
        <w:tblW w:w="10236" w:type="dxa"/>
        <w:tblInd w:w="-714" w:type="dxa"/>
        <w:tblLook w:val="04A0" w:firstRow="1" w:lastRow="0" w:firstColumn="1" w:lastColumn="0" w:noHBand="0" w:noVBand="1"/>
      </w:tblPr>
      <w:tblGrid>
        <w:gridCol w:w="10236"/>
      </w:tblGrid>
      <w:tr w:rsidR="009F7758" w:rsidRPr="002E7A07" w:rsidTr="00B96E1E">
        <w:trPr>
          <w:trHeight w:val="1853"/>
        </w:trPr>
        <w:tc>
          <w:tcPr>
            <w:tcW w:w="10236" w:type="dxa"/>
            <w:shd w:val="clear" w:color="auto" w:fill="BFBFBF" w:themeFill="background1" w:themeFillShade="BF"/>
          </w:tcPr>
          <w:p w:rsidR="00B96E1E" w:rsidRDefault="00B96E1E" w:rsidP="00410E1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F7758" w:rsidRDefault="009F7758" w:rsidP="003C61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7A07">
              <w:rPr>
                <w:rFonts w:ascii="Arial" w:hAnsi="Arial" w:cs="Arial"/>
                <w:b/>
                <w:sz w:val="18"/>
                <w:szCs w:val="18"/>
              </w:rPr>
              <w:t>ANEXO</w:t>
            </w:r>
            <w:r w:rsidR="00612B66">
              <w:rPr>
                <w:rFonts w:ascii="Arial" w:hAnsi="Arial" w:cs="Arial"/>
                <w:b/>
                <w:sz w:val="18"/>
                <w:szCs w:val="18"/>
              </w:rPr>
              <w:t xml:space="preserve"> II</w:t>
            </w:r>
          </w:p>
          <w:p w:rsidR="00410E17" w:rsidRPr="002E7A07" w:rsidRDefault="00EA7921" w:rsidP="00EA7921">
            <w:pPr>
              <w:tabs>
                <w:tab w:val="left" w:pos="5842"/>
              </w:tabs>
              <w:jc w:val="left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70C0"/>
                <w:sz w:val="18"/>
                <w:szCs w:val="18"/>
              </w:rPr>
              <w:tab/>
            </w:r>
          </w:p>
          <w:p w:rsidR="009F7758" w:rsidRPr="002E7A07" w:rsidRDefault="00A362FD" w:rsidP="003C6131">
            <w:pPr>
              <w:jc w:val="center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SOLICITUD DE </w:t>
            </w:r>
            <w:r w:rsidR="00F24148">
              <w:rPr>
                <w:rFonts w:ascii="Arial" w:hAnsi="Arial" w:cs="Arial"/>
                <w:b/>
                <w:sz w:val="18"/>
                <w:szCs w:val="18"/>
              </w:rPr>
              <w:t xml:space="preserve">ADHESIÓN AL CONVENIO </w:t>
            </w:r>
            <w:bookmarkStart w:id="0" w:name="_Hlk233741542"/>
            <w:r w:rsidR="00F24148">
              <w:rPr>
                <w:rFonts w:ascii="Arial" w:hAnsi="Arial" w:cs="Arial"/>
                <w:b/>
                <w:sz w:val="18"/>
                <w:szCs w:val="18"/>
              </w:rPr>
              <w:t xml:space="preserve">DE COLABORACIÓN </w:t>
            </w:r>
            <w:r w:rsidR="003C6131">
              <w:rPr>
                <w:rFonts w:ascii="Arial" w:hAnsi="Arial" w:cs="Arial"/>
                <w:b/>
                <w:sz w:val="18"/>
                <w:szCs w:val="18"/>
              </w:rPr>
              <w:t>ENTRE</w:t>
            </w:r>
            <w:r w:rsidR="00F24148">
              <w:rPr>
                <w:rFonts w:ascii="Arial" w:hAnsi="Arial" w:cs="Arial"/>
                <w:b/>
                <w:sz w:val="18"/>
                <w:szCs w:val="18"/>
              </w:rPr>
              <w:t xml:space="preserve"> LA CONSEJERÍA DE IGUALDAD DE</w:t>
            </w:r>
            <w:r w:rsidR="003C6131">
              <w:rPr>
                <w:rFonts w:ascii="Arial" w:hAnsi="Arial" w:cs="Arial"/>
                <w:b/>
                <w:sz w:val="18"/>
                <w:szCs w:val="18"/>
              </w:rPr>
              <w:t xml:space="preserve"> LA JUNTA DE COMUNIDADES DE</w:t>
            </w:r>
            <w:r w:rsidR="00F24148">
              <w:rPr>
                <w:rFonts w:ascii="Arial" w:hAnsi="Arial" w:cs="Arial"/>
                <w:b/>
                <w:sz w:val="18"/>
                <w:szCs w:val="18"/>
              </w:rPr>
              <w:t xml:space="preserve"> CASTILLA- LA MANCHA</w:t>
            </w:r>
            <w:r w:rsidR="003C6131">
              <w:rPr>
                <w:rFonts w:ascii="Arial" w:hAnsi="Arial" w:cs="Arial"/>
                <w:b/>
                <w:sz w:val="18"/>
                <w:szCs w:val="18"/>
              </w:rPr>
              <w:t xml:space="preserve"> Y LA</w:t>
            </w:r>
            <w:r w:rsidR="00570BF4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="003C6131">
              <w:rPr>
                <w:rFonts w:ascii="Arial" w:hAnsi="Arial" w:cs="Arial"/>
                <w:b/>
                <w:sz w:val="18"/>
                <w:szCs w:val="18"/>
              </w:rPr>
              <w:t xml:space="preserve"> EMPRESA</w:t>
            </w:r>
            <w:r w:rsidR="00570BF4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="003C6131">
              <w:rPr>
                <w:rFonts w:ascii="Arial" w:hAnsi="Arial" w:cs="Arial"/>
                <w:b/>
                <w:sz w:val="18"/>
                <w:szCs w:val="18"/>
              </w:rPr>
              <w:t>/ENTIDAD</w:t>
            </w:r>
            <w:r w:rsidR="00570BF4">
              <w:rPr>
                <w:rFonts w:ascii="Arial" w:hAnsi="Arial" w:cs="Arial"/>
                <w:b/>
                <w:sz w:val="18"/>
                <w:szCs w:val="18"/>
              </w:rPr>
              <w:t xml:space="preserve">ES DE </w:t>
            </w:r>
            <w:r w:rsidR="00570BF4" w:rsidRPr="00430E20"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="00430E20" w:rsidRPr="00430E20">
              <w:rPr>
                <w:rFonts w:ascii="Arial" w:hAnsi="Arial" w:cs="Arial"/>
                <w:b/>
                <w:sz w:val="18"/>
                <w:szCs w:val="18"/>
              </w:rPr>
              <w:t>ASTILLA-</w:t>
            </w:r>
            <w:r w:rsidR="00570BF4" w:rsidRPr="00430E20">
              <w:rPr>
                <w:rFonts w:ascii="Arial" w:hAnsi="Arial" w:cs="Arial"/>
                <w:b/>
                <w:sz w:val="18"/>
                <w:szCs w:val="18"/>
              </w:rPr>
              <w:t>L</w:t>
            </w:r>
            <w:r w:rsidR="00430E20" w:rsidRPr="00430E20">
              <w:rPr>
                <w:rFonts w:ascii="Arial" w:hAnsi="Arial" w:cs="Arial"/>
                <w:b/>
                <w:sz w:val="18"/>
                <w:szCs w:val="18"/>
              </w:rPr>
              <w:t>A MANCHA</w:t>
            </w:r>
            <w:r w:rsidR="000E4820" w:rsidRPr="00430E20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3C6131" w:rsidRPr="00430E2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C6131">
              <w:rPr>
                <w:rFonts w:ascii="Arial" w:hAnsi="Arial" w:cs="Arial"/>
                <w:b/>
                <w:sz w:val="18"/>
                <w:szCs w:val="18"/>
              </w:rPr>
              <w:t>PARA</w:t>
            </w:r>
            <w:r w:rsidR="00570BF4">
              <w:rPr>
                <w:rFonts w:ascii="Arial" w:hAnsi="Arial" w:cs="Arial"/>
                <w:b/>
                <w:sz w:val="18"/>
                <w:szCs w:val="18"/>
              </w:rPr>
              <w:t xml:space="preserve"> LLEVAR A CABO ACCIONES DE SENSIBILIZACIÓN Y </w:t>
            </w:r>
            <w:r w:rsidR="003C6131">
              <w:rPr>
                <w:rFonts w:ascii="Arial" w:hAnsi="Arial" w:cs="Arial"/>
                <w:b/>
                <w:sz w:val="18"/>
                <w:szCs w:val="18"/>
              </w:rPr>
              <w:t>FOMENTO DE ESPACIOS LIBRES DE DISCRIMINACIÓN, ACTUACIÓN FRENTE A LA LGTBIFOBIA E INSERCIÓN LABORAL DE PERSONAS LGTBI</w:t>
            </w:r>
            <w:bookmarkEnd w:id="0"/>
            <w:r w:rsidR="00E87731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</w:tbl>
    <w:p w:rsidR="009F7758" w:rsidRPr="002E7A07" w:rsidRDefault="009F7758" w:rsidP="003C6131">
      <w:pPr>
        <w:jc w:val="center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5814" w:type="pct"/>
        <w:tblInd w:w="-714" w:type="dxa"/>
        <w:tblLook w:val="04A0" w:firstRow="1" w:lastRow="0" w:firstColumn="1" w:lastColumn="0" w:noHBand="0" w:noVBand="1"/>
      </w:tblPr>
      <w:tblGrid>
        <w:gridCol w:w="1765"/>
        <w:gridCol w:w="160"/>
        <w:gridCol w:w="717"/>
        <w:gridCol w:w="739"/>
        <w:gridCol w:w="374"/>
        <w:gridCol w:w="278"/>
        <w:gridCol w:w="1029"/>
        <w:gridCol w:w="1464"/>
        <w:gridCol w:w="2811"/>
        <w:gridCol w:w="870"/>
      </w:tblGrid>
      <w:tr w:rsidR="009F7758" w:rsidRPr="002E7A07" w:rsidTr="00E874C5">
        <w:trPr>
          <w:trHeight w:val="325"/>
        </w:trPr>
        <w:tc>
          <w:tcPr>
            <w:tcW w:w="5000" w:type="pct"/>
            <w:gridSpan w:val="10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F7758" w:rsidRPr="002E7A07" w:rsidRDefault="00A65C7C" w:rsidP="009F77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Hlk135046112"/>
            <w:r w:rsidRPr="002E7A07">
              <w:rPr>
                <w:rFonts w:ascii="Arial" w:hAnsi="Arial" w:cs="Arial"/>
                <w:b/>
                <w:sz w:val="18"/>
                <w:szCs w:val="18"/>
              </w:rPr>
              <w:t xml:space="preserve">1. </w:t>
            </w:r>
            <w:r w:rsidR="009F7758" w:rsidRPr="002E7A07">
              <w:rPr>
                <w:rFonts w:ascii="Arial" w:hAnsi="Arial" w:cs="Arial"/>
                <w:b/>
                <w:sz w:val="18"/>
                <w:szCs w:val="18"/>
              </w:rPr>
              <w:t>DATOS DE LA</w:t>
            </w:r>
            <w:r w:rsidR="00F81395">
              <w:rPr>
                <w:rFonts w:ascii="Arial" w:hAnsi="Arial" w:cs="Arial"/>
                <w:b/>
                <w:sz w:val="18"/>
                <w:szCs w:val="18"/>
              </w:rPr>
              <w:t xml:space="preserve"> EMPRESA/</w:t>
            </w:r>
            <w:r w:rsidR="009F7758" w:rsidRPr="002E7A07">
              <w:rPr>
                <w:rFonts w:ascii="Arial" w:hAnsi="Arial" w:cs="Arial"/>
                <w:b/>
                <w:sz w:val="18"/>
                <w:szCs w:val="18"/>
              </w:rPr>
              <w:t xml:space="preserve"> ENTIDAD SOLICITANTE</w:t>
            </w:r>
          </w:p>
        </w:tc>
      </w:tr>
      <w:tr w:rsidR="009F7758" w:rsidRPr="002E7A07" w:rsidTr="00E874C5">
        <w:trPr>
          <w:trHeight w:hRule="exact" w:val="63"/>
        </w:trPr>
        <w:tc>
          <w:tcPr>
            <w:tcW w:w="5000" w:type="pct"/>
            <w:gridSpan w:val="10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7EA3" w:rsidRPr="002E7A07" w:rsidTr="00E874C5">
        <w:trPr>
          <w:trHeight w:val="325"/>
        </w:trPr>
        <w:tc>
          <w:tcPr>
            <w:tcW w:w="944" w:type="pct"/>
            <w:gridSpan w:val="2"/>
            <w:tcBorders>
              <w:top w:val="nil"/>
              <w:bottom w:val="nil"/>
            </w:tcBorders>
            <w:vAlign w:val="center"/>
          </w:tcPr>
          <w:p w:rsidR="009F7758" w:rsidRPr="002E7A07" w:rsidRDefault="00D9054E" w:rsidP="009F7758">
            <w:pPr>
              <w:ind w:left="60"/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Razón Social:</w:t>
            </w:r>
          </w:p>
        </w:tc>
        <w:bookmarkStart w:id="2" w:name="Texto6"/>
        <w:tc>
          <w:tcPr>
            <w:tcW w:w="3629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427" w:type="pct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758" w:rsidRPr="002E7A07" w:rsidTr="00E874C5">
        <w:trPr>
          <w:trHeight w:hRule="exact" w:val="63"/>
        </w:trPr>
        <w:tc>
          <w:tcPr>
            <w:tcW w:w="5000" w:type="pct"/>
            <w:gridSpan w:val="10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ind w:left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758" w:rsidRPr="002E7A07" w:rsidTr="00E874C5">
        <w:trPr>
          <w:trHeight w:val="325"/>
        </w:trPr>
        <w:tc>
          <w:tcPr>
            <w:tcW w:w="944" w:type="pct"/>
            <w:gridSpan w:val="2"/>
            <w:tcBorders>
              <w:top w:val="nil"/>
              <w:bottom w:val="nil"/>
            </w:tcBorders>
            <w:vAlign w:val="center"/>
          </w:tcPr>
          <w:p w:rsidR="009F7758" w:rsidRPr="002E7A07" w:rsidRDefault="00D9054E" w:rsidP="009F7758">
            <w:pPr>
              <w:ind w:left="60"/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N.I.F.:</w:t>
            </w:r>
          </w:p>
        </w:tc>
        <w:bookmarkStart w:id="3" w:name="Texto1"/>
        <w:tc>
          <w:tcPr>
            <w:tcW w:w="71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3343" w:type="pct"/>
            <w:gridSpan w:val="6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758" w:rsidRPr="002E7A07" w:rsidTr="00E874C5">
        <w:trPr>
          <w:trHeight w:hRule="exact" w:val="63"/>
        </w:trPr>
        <w:tc>
          <w:tcPr>
            <w:tcW w:w="5000" w:type="pct"/>
            <w:gridSpan w:val="10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ind w:left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7EA3" w:rsidRPr="002E7A07" w:rsidTr="00E874C5">
        <w:trPr>
          <w:trHeight w:val="325"/>
        </w:trPr>
        <w:tc>
          <w:tcPr>
            <w:tcW w:w="944" w:type="pct"/>
            <w:gridSpan w:val="2"/>
            <w:tcBorders>
              <w:top w:val="nil"/>
              <w:bottom w:val="nil"/>
            </w:tcBorders>
            <w:vAlign w:val="center"/>
          </w:tcPr>
          <w:p w:rsidR="009F7758" w:rsidRPr="002E7A07" w:rsidRDefault="00D9054E" w:rsidP="009F7758">
            <w:pPr>
              <w:ind w:left="60"/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Domicilio:</w:t>
            </w:r>
          </w:p>
        </w:tc>
        <w:bookmarkStart w:id="4" w:name="Texto7"/>
        <w:tc>
          <w:tcPr>
            <w:tcW w:w="3629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427" w:type="pct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758" w:rsidRPr="002E7A07" w:rsidTr="00E874C5">
        <w:trPr>
          <w:trHeight w:hRule="exact" w:val="63"/>
        </w:trPr>
        <w:tc>
          <w:tcPr>
            <w:tcW w:w="5000" w:type="pct"/>
            <w:gridSpan w:val="10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ind w:left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7EA3" w:rsidRPr="002E7A07" w:rsidTr="00E874C5">
        <w:trPr>
          <w:trHeight w:val="325"/>
        </w:trPr>
        <w:tc>
          <w:tcPr>
            <w:tcW w:w="944" w:type="pct"/>
            <w:gridSpan w:val="2"/>
            <w:tcBorders>
              <w:top w:val="nil"/>
              <w:bottom w:val="nil"/>
            </w:tcBorders>
            <w:vAlign w:val="center"/>
          </w:tcPr>
          <w:p w:rsidR="009F7758" w:rsidRPr="002E7A07" w:rsidRDefault="00D9054E" w:rsidP="009F7758">
            <w:pPr>
              <w:ind w:left="60"/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Provincia:</w:t>
            </w:r>
          </w:p>
        </w:tc>
        <w:bookmarkStart w:id="5" w:name="Texto8"/>
        <w:tc>
          <w:tcPr>
            <w:tcW w:w="71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319" w:type="pct"/>
            <w:gridSpan w:val="2"/>
            <w:tcBorders>
              <w:top w:val="nil"/>
              <w:bottom w:val="nil"/>
            </w:tcBorders>
            <w:vAlign w:val="center"/>
          </w:tcPr>
          <w:p w:rsidR="009F7758" w:rsidRPr="002E7A07" w:rsidRDefault="00D9054E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C.P.:</w:t>
            </w:r>
          </w:p>
        </w:tc>
        <w:bookmarkStart w:id="6" w:name="Texto9"/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717" w:type="pct"/>
            <w:tcBorders>
              <w:top w:val="nil"/>
              <w:bottom w:val="nil"/>
            </w:tcBorders>
            <w:vAlign w:val="center"/>
          </w:tcPr>
          <w:p w:rsidR="009F7758" w:rsidRPr="002E7A07" w:rsidRDefault="00D9054E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 xml:space="preserve">  Población:</w:t>
            </w:r>
          </w:p>
        </w:tc>
        <w:bookmarkStart w:id="7" w:name="Texto10"/>
        <w:tc>
          <w:tcPr>
            <w:tcW w:w="13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427" w:type="pct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758" w:rsidRPr="002E7A07" w:rsidTr="00E874C5">
        <w:trPr>
          <w:trHeight w:hRule="exact" w:val="63"/>
        </w:trPr>
        <w:tc>
          <w:tcPr>
            <w:tcW w:w="5000" w:type="pct"/>
            <w:gridSpan w:val="10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ind w:left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7EA3" w:rsidRPr="002E7A07" w:rsidTr="00E874C5">
        <w:trPr>
          <w:trHeight w:val="325"/>
        </w:trPr>
        <w:tc>
          <w:tcPr>
            <w:tcW w:w="944" w:type="pct"/>
            <w:gridSpan w:val="2"/>
            <w:tcBorders>
              <w:top w:val="nil"/>
              <w:bottom w:val="nil"/>
            </w:tcBorders>
            <w:vAlign w:val="center"/>
          </w:tcPr>
          <w:p w:rsidR="009F7758" w:rsidRPr="002E7A07" w:rsidRDefault="00D9054E" w:rsidP="009F7758">
            <w:pPr>
              <w:ind w:left="60"/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Teléfono</w:t>
            </w:r>
            <w:r w:rsidR="008C7B28">
              <w:rPr>
                <w:rFonts w:ascii="Arial" w:hAnsi="Arial" w:cs="Arial"/>
                <w:sz w:val="18"/>
                <w:szCs w:val="18"/>
              </w:rPr>
              <w:t xml:space="preserve"> entidad</w:t>
            </w:r>
            <w:r w:rsidRPr="002E7A07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bottom w:val="nil"/>
            </w:tcBorders>
            <w:vAlign w:val="center"/>
          </w:tcPr>
          <w:p w:rsidR="009F7758" w:rsidRPr="002E7A07" w:rsidRDefault="00D9054E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Teléfono Móvil: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17" w:type="pct"/>
            <w:tcBorders>
              <w:top w:val="nil"/>
              <w:bottom w:val="nil"/>
            </w:tcBorders>
            <w:vAlign w:val="center"/>
          </w:tcPr>
          <w:p w:rsidR="009F7758" w:rsidRPr="002E7A07" w:rsidRDefault="00D9054E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Correo Electrónico:</w:t>
            </w:r>
          </w:p>
        </w:tc>
        <w:tc>
          <w:tcPr>
            <w:tcW w:w="1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758" w:rsidRPr="002E7A07" w:rsidTr="00E874C5">
        <w:trPr>
          <w:trHeight w:hRule="exact" w:val="68"/>
        </w:trPr>
        <w:tc>
          <w:tcPr>
            <w:tcW w:w="5000" w:type="pct"/>
            <w:gridSpan w:val="10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ind w:left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7EA3" w:rsidRPr="002E7A07" w:rsidTr="00E874C5">
        <w:trPr>
          <w:trHeight w:val="325"/>
        </w:trPr>
        <w:tc>
          <w:tcPr>
            <w:tcW w:w="865" w:type="pct"/>
            <w:tcBorders>
              <w:top w:val="nil"/>
              <w:bottom w:val="nil"/>
            </w:tcBorders>
            <w:vAlign w:val="center"/>
          </w:tcPr>
          <w:p w:rsidR="009F7758" w:rsidRPr="002E7A07" w:rsidRDefault="00D9054E" w:rsidP="009F7758">
            <w:pPr>
              <w:ind w:left="60"/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 xml:space="preserve">Persona </w:t>
            </w:r>
            <w:r w:rsidR="00C627F2">
              <w:rPr>
                <w:rFonts w:ascii="Arial" w:hAnsi="Arial" w:cs="Arial"/>
                <w:sz w:val="18"/>
                <w:szCs w:val="18"/>
              </w:rPr>
              <w:t>d</w:t>
            </w:r>
            <w:r w:rsidRPr="002E7A07">
              <w:rPr>
                <w:rFonts w:ascii="Arial" w:hAnsi="Arial" w:cs="Arial"/>
                <w:sz w:val="18"/>
                <w:szCs w:val="18"/>
              </w:rPr>
              <w:t>e Contacto:</w:t>
            </w:r>
          </w:p>
        </w:tc>
        <w:tc>
          <w:tcPr>
            <w:tcW w:w="3709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758" w:rsidRPr="002E7A07" w:rsidTr="00E874C5">
        <w:trPr>
          <w:trHeight w:hRule="exact" w:val="477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758" w:rsidRPr="002E7A07" w:rsidTr="00E874C5">
        <w:trPr>
          <w:trHeight w:hRule="exact" w:val="1015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E7A0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El correo electrónico aportado será el medio designado por el que desea recibir el aviso de notificación</w:t>
            </w:r>
            <w:r w:rsidR="0075558B" w:rsidRPr="002E7A0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. </w:t>
            </w:r>
            <w:r w:rsidRPr="002E7A0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El solicitante está obligado a la comunicación por medios electrónicos. La notificación electrónica se realizará en la plataforma https://notifica.jccm.es/notifica. Compruebe que está usted registrado y que sus datos son correctos. </w:t>
            </w:r>
          </w:p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758" w:rsidRPr="002E7A07" w:rsidTr="00E874C5">
        <w:trPr>
          <w:trHeight w:hRule="exact" w:val="9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F7758" w:rsidRPr="002E7A07" w:rsidRDefault="009F7758" w:rsidP="009F7758">
      <w:pPr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5814" w:type="pct"/>
        <w:tblInd w:w="-714" w:type="dxa"/>
        <w:tblLook w:val="04A0" w:firstRow="1" w:lastRow="0" w:firstColumn="1" w:lastColumn="0" w:noHBand="0" w:noVBand="1"/>
      </w:tblPr>
      <w:tblGrid>
        <w:gridCol w:w="1620"/>
        <w:gridCol w:w="78"/>
        <w:gridCol w:w="688"/>
        <w:gridCol w:w="104"/>
        <w:gridCol w:w="372"/>
        <w:gridCol w:w="312"/>
        <w:gridCol w:w="118"/>
        <w:gridCol w:w="570"/>
        <w:gridCol w:w="145"/>
        <w:gridCol w:w="206"/>
        <w:gridCol w:w="2070"/>
        <w:gridCol w:w="200"/>
        <w:gridCol w:w="778"/>
        <w:gridCol w:w="2021"/>
        <w:gridCol w:w="925"/>
      </w:tblGrid>
      <w:tr w:rsidR="009F7758" w:rsidRPr="002E7A07" w:rsidTr="00E874C5">
        <w:trPr>
          <w:trHeight w:val="283"/>
        </w:trPr>
        <w:tc>
          <w:tcPr>
            <w:tcW w:w="5000" w:type="pct"/>
            <w:gridSpan w:val="15"/>
            <w:shd w:val="clear" w:color="auto" w:fill="D9D9D9" w:themeFill="background1" w:themeFillShade="D9"/>
            <w:vAlign w:val="center"/>
          </w:tcPr>
          <w:p w:rsidR="009F7758" w:rsidRPr="002E7A07" w:rsidRDefault="00A65C7C" w:rsidP="009F77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7A07">
              <w:rPr>
                <w:rFonts w:ascii="Arial" w:hAnsi="Arial" w:cs="Arial"/>
                <w:b/>
                <w:sz w:val="18"/>
                <w:szCs w:val="18"/>
              </w:rPr>
              <w:t xml:space="preserve">2. </w:t>
            </w:r>
            <w:r w:rsidR="00A07C84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9F7758" w:rsidRPr="002E7A07">
              <w:rPr>
                <w:rFonts w:ascii="Arial" w:hAnsi="Arial" w:cs="Arial"/>
                <w:b/>
                <w:sz w:val="18"/>
                <w:szCs w:val="18"/>
              </w:rPr>
              <w:t>ATOS DE LA PERSONA REPRESENTANTE</w:t>
            </w:r>
          </w:p>
        </w:tc>
      </w:tr>
      <w:tr w:rsidR="009F7758" w:rsidRPr="002E7A07" w:rsidTr="00E874C5">
        <w:trPr>
          <w:trHeight w:hRule="exact" w:val="57"/>
        </w:trPr>
        <w:tc>
          <w:tcPr>
            <w:tcW w:w="5000" w:type="pct"/>
            <w:gridSpan w:val="15"/>
            <w:tcBorders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758" w:rsidRPr="002E7A07" w:rsidTr="00E874C5">
        <w:trPr>
          <w:trHeight w:val="283"/>
        </w:trPr>
        <w:tc>
          <w:tcPr>
            <w:tcW w:w="794" w:type="pct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Nombre:</w:t>
            </w:r>
          </w:p>
        </w:tc>
        <w:bookmarkStart w:id="8" w:name="Texto18"/>
        <w:tc>
          <w:tcPr>
            <w:tcW w:w="819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451" w:type="pct"/>
            <w:gridSpan w:val="3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1º Apellido:</w:t>
            </w:r>
          </w:p>
        </w:tc>
        <w:bookmarkStart w:id="9" w:name="Texto19"/>
        <w:tc>
          <w:tcPr>
            <w:tcW w:w="10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9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479" w:type="pct"/>
            <w:gridSpan w:val="2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2º Apellido:</w:t>
            </w:r>
          </w:p>
        </w:tc>
        <w:bookmarkStart w:id="10" w:name="Texto20"/>
        <w:tc>
          <w:tcPr>
            <w:tcW w:w="9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758" w:rsidRPr="002E7A07" w:rsidTr="00E874C5">
        <w:trPr>
          <w:trHeight w:hRule="exact" w:val="57"/>
        </w:trPr>
        <w:tc>
          <w:tcPr>
            <w:tcW w:w="5000" w:type="pct"/>
            <w:gridSpan w:val="15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7EA3" w:rsidRPr="002E7A07" w:rsidTr="00E874C5">
        <w:trPr>
          <w:trHeight w:val="283"/>
        </w:trPr>
        <w:tc>
          <w:tcPr>
            <w:tcW w:w="832" w:type="pct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bookmarkStart w:id="11" w:name="_Hlk129080045"/>
            <w:r w:rsidRPr="002E7A07">
              <w:rPr>
                <w:rFonts w:ascii="Arial" w:hAnsi="Arial" w:cs="Arial"/>
                <w:sz w:val="18"/>
                <w:szCs w:val="18"/>
              </w:rPr>
              <w:t xml:space="preserve">NIF  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F7758" w:rsidRPr="002E7A07" w:rsidRDefault="005F088D" w:rsidP="009F775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5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597B">
              <w:rPr>
                <w:rFonts w:ascii="Arial" w:hAnsi="Arial" w:cs="Arial"/>
                <w:sz w:val="18"/>
                <w:szCs w:val="18"/>
              </w:rPr>
            </w:r>
            <w:r w:rsidR="009059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3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6"/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597B">
              <w:rPr>
                <w:rFonts w:ascii="Arial" w:hAnsi="Arial" w:cs="Arial"/>
                <w:sz w:val="18"/>
                <w:szCs w:val="18"/>
              </w:rPr>
            </w:r>
            <w:r w:rsidR="009059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1284" w:type="pct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Número de documento:</w:t>
            </w:r>
          </w:p>
        </w:tc>
        <w:tc>
          <w:tcPr>
            <w:tcW w:w="137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7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14" w:name="Texto17"/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1"/>
      <w:tr w:rsidR="009F7758" w:rsidRPr="002E7A07" w:rsidTr="00E874C5">
        <w:trPr>
          <w:trHeight w:hRule="exact" w:val="90"/>
        </w:trPr>
        <w:tc>
          <w:tcPr>
            <w:tcW w:w="5000" w:type="pct"/>
            <w:gridSpan w:val="15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9F7758" w:rsidRPr="002E7A07" w:rsidTr="00B862C0">
        <w:trPr>
          <w:trHeight w:hRule="exact" w:val="381"/>
        </w:trPr>
        <w:tc>
          <w:tcPr>
            <w:tcW w:w="832" w:type="pct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F7758" w:rsidRPr="002E7A07" w:rsidRDefault="009F7758" w:rsidP="009F775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E7A07">
              <w:rPr>
                <w:rFonts w:ascii="Arial" w:eastAsia="Times New Roman" w:hAnsi="Arial" w:cs="Arial"/>
                <w:sz w:val="18"/>
                <w:szCs w:val="18"/>
              </w:rPr>
              <w:t>Sexo</w:t>
            </w:r>
            <w:r w:rsidR="00D16536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57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F7758" w:rsidRPr="002E7A07" w:rsidRDefault="009F7758" w:rsidP="009F775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E7A07">
              <w:rPr>
                <w:rFonts w:ascii="Arial" w:eastAsia="Times New Roman" w:hAnsi="Arial" w:cs="Arial"/>
                <w:sz w:val="18"/>
                <w:szCs w:val="18"/>
              </w:rPr>
              <w:t xml:space="preserve">Hombre </w:t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instrText xml:space="preserve"> FORMCHECKBOX </w:instrText>
            </w:r>
            <w:r w:rsidR="0090597B">
              <w:rPr>
                <w:rFonts w:ascii="Arial" w:eastAsia="Times New Roman" w:hAnsi="Arial" w:cs="Arial"/>
                <w:sz w:val="18"/>
                <w:szCs w:val="18"/>
              </w:rPr>
            </w:r>
            <w:r w:rsidR="0090597B">
              <w:rPr>
                <w:rFonts w:ascii="Arial" w:eastAsia="Times New Roman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F7758" w:rsidRPr="002E7A07" w:rsidRDefault="00B862C0" w:rsidP="009F775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  </w:t>
            </w:r>
            <w:r w:rsidR="009F7758" w:rsidRPr="002E7A07">
              <w:rPr>
                <w:rFonts w:ascii="Arial" w:eastAsia="Times New Roman" w:hAnsi="Arial" w:cs="Arial"/>
                <w:sz w:val="18"/>
                <w:szCs w:val="18"/>
              </w:rPr>
              <w:t xml:space="preserve">Mujer </w:t>
            </w:r>
            <w:r w:rsidR="009F7758"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758" w:rsidRPr="002E7A07">
              <w:rPr>
                <w:rFonts w:ascii="Arial" w:eastAsia="Times New Roman" w:hAnsi="Arial" w:cs="Arial"/>
                <w:sz w:val="18"/>
                <w:szCs w:val="18"/>
              </w:rPr>
              <w:instrText xml:space="preserve"> FORMCHECKBOX </w:instrText>
            </w:r>
            <w:r w:rsidR="0090597B">
              <w:rPr>
                <w:rFonts w:ascii="Arial" w:eastAsia="Times New Roman" w:hAnsi="Arial" w:cs="Arial"/>
                <w:sz w:val="18"/>
                <w:szCs w:val="18"/>
              </w:rPr>
            </w:r>
            <w:r w:rsidR="0090597B">
              <w:rPr>
                <w:rFonts w:ascii="Arial" w:eastAsia="Times New Roman" w:hAnsi="Arial" w:cs="Arial"/>
                <w:sz w:val="18"/>
                <w:szCs w:val="18"/>
              </w:rPr>
              <w:fldChar w:fldCharType="separate"/>
            </w:r>
            <w:r w:rsidR="009F7758"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037" w:type="pct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F7758" w:rsidRPr="002E7A07" w:rsidRDefault="000846A9" w:rsidP="009F775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Otro </w:t>
            </w:r>
            <w:bookmarkStart w:id="15" w:name="_GoBack"/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instrText xml:space="preserve"> FORMCHECKBOX </w:instrText>
            </w:r>
            <w:r w:rsidR="00A47F93" w:rsidRPr="002E7A07">
              <w:rPr>
                <w:rFonts w:ascii="Arial" w:eastAsia="Times New Roman" w:hAnsi="Arial" w:cs="Arial"/>
                <w:sz w:val="18"/>
                <w:szCs w:val="18"/>
              </w:rPr>
            </w:r>
            <w:r w:rsidR="0090597B">
              <w:rPr>
                <w:rFonts w:ascii="Arial" w:eastAsia="Times New Roman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end"/>
            </w:r>
            <w:bookmarkEnd w:id="15"/>
          </w:p>
        </w:tc>
      </w:tr>
      <w:tr w:rsidR="009F7758" w:rsidRPr="002E7A07" w:rsidTr="00E874C5">
        <w:trPr>
          <w:trHeight w:hRule="exact" w:val="57"/>
        </w:trPr>
        <w:tc>
          <w:tcPr>
            <w:tcW w:w="5000" w:type="pct"/>
            <w:gridSpan w:val="15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758" w:rsidRPr="002E7A07" w:rsidTr="00E874C5">
        <w:trPr>
          <w:trHeight w:val="283"/>
        </w:trPr>
        <w:tc>
          <w:tcPr>
            <w:tcW w:w="1220" w:type="pct"/>
            <w:gridSpan w:val="4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Cargo en la entidad:</w:t>
            </w:r>
          </w:p>
        </w:tc>
        <w:bookmarkStart w:id="16" w:name="Texto28"/>
        <w:tc>
          <w:tcPr>
            <w:tcW w:w="3327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453" w:type="pct"/>
            <w:tcBorders>
              <w:top w:val="nil"/>
              <w:bottom w:val="nil"/>
            </w:tcBorders>
            <w:vAlign w:val="center"/>
          </w:tcPr>
          <w:p w:rsidR="009F7758" w:rsidRPr="002E7A07" w:rsidRDefault="009F7758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54E9" w:rsidRPr="002E7A07" w:rsidTr="00E874C5">
        <w:trPr>
          <w:trHeight w:hRule="exact" w:val="57"/>
        </w:trPr>
        <w:tc>
          <w:tcPr>
            <w:tcW w:w="5000" w:type="pct"/>
            <w:gridSpan w:val="15"/>
            <w:tcBorders>
              <w:top w:val="nil"/>
            </w:tcBorders>
            <w:vAlign w:val="center"/>
          </w:tcPr>
          <w:p w:rsidR="00CE54E9" w:rsidRPr="002E7A07" w:rsidRDefault="00CE54E9" w:rsidP="009F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758" w:rsidRPr="002E7A07" w:rsidTr="00CE54E9">
        <w:trPr>
          <w:trHeight w:hRule="exact" w:val="1580"/>
        </w:trPr>
        <w:tc>
          <w:tcPr>
            <w:tcW w:w="5000" w:type="pct"/>
            <w:gridSpan w:val="15"/>
            <w:tcBorders>
              <w:top w:val="nil"/>
            </w:tcBorders>
            <w:vAlign w:val="center"/>
          </w:tcPr>
          <w:p w:rsidR="00CE54E9" w:rsidRPr="006B7ECF" w:rsidRDefault="00CE54E9" w:rsidP="00CE54E9">
            <w:pP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6B7ECF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*Con el fin de </w:t>
            </w:r>
            <w:r w:rsidR="00304C7E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adherirse al convenio de colaboración</w:t>
            </w:r>
            <w:r w:rsidRPr="006B7ECF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, se solicita su consentimiento explícito para tratar el dato relativo a su identidad sexual, considerado dato de categoría especial conforme al artículo 9.1 del Reglamento (UE) 2016/679 (RGPD). La aportación de este dato es totalmente voluntaria y no condiciona en ningún caso el acceso al procedimiento solicitado.</w:t>
            </w:r>
          </w:p>
          <w:p w:rsidR="00CE54E9" w:rsidRPr="006B7ECF" w:rsidRDefault="00CE54E9" w:rsidP="00CE54E9">
            <w:pP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6B7ECF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El dato será tratado exclusivamente por la Consejería de Igualdad, adoptándose las medidas técnicas y organizativas adecuadas para garantizar su seguridad. </w:t>
            </w:r>
          </w:p>
          <w:p w:rsidR="00CE54E9" w:rsidRPr="006B7ECF" w:rsidRDefault="00CE54E9" w:rsidP="00CE54E9">
            <w:pP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6B7ECF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Puede revocar el consentimiento otorgado en cualquier momento ante la Consejería de Igualdad.</w:t>
            </w:r>
          </w:p>
          <w:p w:rsidR="009F7758" w:rsidRPr="00CE54E9" w:rsidRDefault="00CE54E9" w:rsidP="009F7758">
            <w:pP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6B7ECF">
              <w:rPr>
                <w:rFonts w:ascii="Segoe UI Symbol" w:hAnsi="Segoe UI Symbol" w:cs="Segoe UI Symbol"/>
                <w:i/>
                <w:iCs/>
                <w:color w:val="000000" w:themeColor="text1"/>
                <w:sz w:val="18"/>
                <w:szCs w:val="18"/>
              </w:rPr>
              <w:t>☐</w:t>
            </w:r>
            <w:r w:rsidRPr="006B7ECF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Doy mi consentimiento explícito para que la Consejería de Igualdad trate mi dato de identidad sexual con la finalidad descrita.</w:t>
            </w:r>
          </w:p>
        </w:tc>
      </w:tr>
      <w:bookmarkEnd w:id="1"/>
    </w:tbl>
    <w:p w:rsidR="00F1359B" w:rsidRDefault="00F1359B"/>
    <w:p w:rsidR="009F7758" w:rsidRDefault="009F7758" w:rsidP="009F7758">
      <w:pPr>
        <w:rPr>
          <w:rFonts w:ascii="Arial" w:hAnsi="Arial" w:cs="Arial"/>
          <w:color w:val="000000" w:themeColor="text1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color w:val="000000" w:themeColor="text1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color w:val="000000" w:themeColor="text1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color w:val="000000" w:themeColor="text1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W w:w="102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1"/>
      </w:tblGrid>
      <w:tr w:rsidR="00940590" w:rsidRPr="00940590" w:rsidTr="002B0498">
        <w:trPr>
          <w:trHeight w:val="661"/>
        </w:trPr>
        <w:tc>
          <w:tcPr>
            <w:tcW w:w="10261" w:type="dxa"/>
            <w:shd w:val="clear" w:color="auto" w:fill="D9D9D9" w:themeFill="background1" w:themeFillShade="D9"/>
          </w:tcPr>
          <w:p w:rsidR="002B0498" w:rsidRDefault="002B0498" w:rsidP="00940590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  <w:shd w:val="clear" w:color="auto" w:fill="D9D9D9" w:themeFill="background1" w:themeFillShade="D9"/>
              </w:rPr>
            </w:pPr>
          </w:p>
          <w:p w:rsidR="00940590" w:rsidRPr="00940590" w:rsidRDefault="00634AE3" w:rsidP="00940590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  <w:shd w:val="clear" w:color="auto" w:fill="D9D9D9" w:themeFill="background1" w:themeFillShade="D9"/>
              </w:rPr>
              <w:t>3</w:t>
            </w:r>
            <w:r w:rsidR="00940590" w:rsidRPr="0094059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. </w:t>
            </w:r>
            <w:r w:rsidR="005C56A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NIVELE</w:t>
            </w:r>
            <w:r w:rsidR="0099585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S DE </w:t>
            </w:r>
            <w:r w:rsidR="008639A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ADHESIÓN AL CONVENIO</w:t>
            </w:r>
          </w:p>
        </w:tc>
      </w:tr>
      <w:tr w:rsidR="006B7ECF" w:rsidRPr="00940590" w:rsidTr="002B0498">
        <w:trPr>
          <w:trHeight w:val="875"/>
        </w:trPr>
        <w:tc>
          <w:tcPr>
            <w:tcW w:w="10261" w:type="dxa"/>
          </w:tcPr>
          <w:p w:rsidR="00EF5DB9" w:rsidRPr="00EF5DB9" w:rsidRDefault="00EF5DB9" w:rsidP="00EF5DB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EF5DB9" w:rsidRDefault="00EF5DB9" w:rsidP="00EF5DB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F5DB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EF5DB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5DB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90597B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90597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EF5DB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 w:rsidRPr="00EF5DB9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="008639A9">
              <w:rPr>
                <w:rFonts w:ascii="Arial" w:hAnsi="Arial" w:cs="Arial"/>
                <w:color w:val="000000" w:themeColor="text1"/>
                <w:sz w:val="18"/>
                <w:szCs w:val="18"/>
              </w:rPr>
              <w:t>CCIONES DE SENSIBILIZACIÓN Y ACCIONES PARA EL FOMENTO DE ESPACIOS LIBRES DE DISCRIMINACIÓN.</w:t>
            </w:r>
          </w:p>
          <w:p w:rsidR="008639A9" w:rsidRPr="00EF5DB9" w:rsidRDefault="008639A9" w:rsidP="00EF5DB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EF5DB9" w:rsidRDefault="00EF5DB9" w:rsidP="00EF5DB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F5DB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EF5DB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5DB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90597B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90597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EF5DB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 w:rsidR="008639A9">
              <w:rPr>
                <w:rFonts w:ascii="Arial" w:hAnsi="Arial" w:cs="Arial"/>
                <w:color w:val="000000" w:themeColor="text1"/>
                <w:sz w:val="18"/>
                <w:szCs w:val="18"/>
              </w:rPr>
              <w:t>ACCIONES DE INSERCIÓN SOCIOLABORAL.</w:t>
            </w:r>
          </w:p>
          <w:p w:rsidR="006D7AFE" w:rsidRPr="00EF5DB9" w:rsidRDefault="006D7AFE" w:rsidP="00EF5DB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6B7ECF" w:rsidRDefault="00EF5DB9" w:rsidP="00EF5DB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F5DB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EF5DB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5DB9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90597B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90597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EF5DB9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 w:rsidR="008639A9">
              <w:rPr>
                <w:rFonts w:ascii="Arial" w:hAnsi="Arial" w:cs="Arial"/>
                <w:color w:val="000000" w:themeColor="text1"/>
                <w:sz w:val="18"/>
                <w:szCs w:val="18"/>
              </w:rPr>
              <w:t>PROTOCOLO DE ACTUACIÓN FRENTE A LA LGTBIFOBIA Y MEDIDAS COMPLEMENTARIAS.</w:t>
            </w:r>
          </w:p>
          <w:p w:rsidR="006D7AFE" w:rsidRPr="00940590" w:rsidRDefault="006D7AFE" w:rsidP="00EF5DB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B96E1E" w:rsidRPr="002E7A07" w:rsidRDefault="00B96E1E" w:rsidP="009F7758">
      <w:pPr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Style w:val="Tablaconcuadrcula"/>
        <w:tblW w:w="5808" w:type="pct"/>
        <w:tblInd w:w="-714" w:type="dxa"/>
        <w:tblLook w:val="04A0" w:firstRow="1" w:lastRow="0" w:firstColumn="1" w:lastColumn="0" w:noHBand="0" w:noVBand="1"/>
      </w:tblPr>
      <w:tblGrid>
        <w:gridCol w:w="10197"/>
      </w:tblGrid>
      <w:tr w:rsidR="009F7758" w:rsidRPr="002E7A07" w:rsidTr="001C26EC">
        <w:trPr>
          <w:trHeight w:val="431"/>
        </w:trPr>
        <w:tc>
          <w:tcPr>
            <w:tcW w:w="5000" w:type="pct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F7758" w:rsidRPr="002E7A07" w:rsidRDefault="006B7ECF" w:rsidP="009F77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940590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="009F7758" w:rsidRPr="002E7A07">
              <w:rPr>
                <w:rFonts w:ascii="Arial" w:hAnsi="Arial" w:cs="Arial"/>
                <w:b/>
                <w:sz w:val="18"/>
                <w:szCs w:val="18"/>
              </w:rPr>
              <w:t>DECLARACI</w:t>
            </w:r>
            <w:r w:rsidR="004061DF">
              <w:rPr>
                <w:rFonts w:ascii="Arial" w:hAnsi="Arial" w:cs="Arial"/>
                <w:b/>
                <w:sz w:val="18"/>
                <w:szCs w:val="18"/>
              </w:rPr>
              <w:t>Ó</w:t>
            </w:r>
            <w:r w:rsidR="009F7758" w:rsidRPr="002E7A07">
              <w:rPr>
                <w:rFonts w:ascii="Arial" w:hAnsi="Arial" w:cs="Arial"/>
                <w:b/>
                <w:sz w:val="18"/>
                <w:szCs w:val="18"/>
              </w:rPr>
              <w:t>N RESPONSABLE</w:t>
            </w:r>
          </w:p>
        </w:tc>
      </w:tr>
      <w:tr w:rsidR="009F7758" w:rsidRPr="002E7A07" w:rsidTr="008E7875">
        <w:trPr>
          <w:trHeight w:hRule="exact" w:val="7288"/>
        </w:trPr>
        <w:tc>
          <w:tcPr>
            <w:tcW w:w="5000" w:type="pct"/>
            <w:tcBorders>
              <w:top w:val="nil"/>
            </w:tcBorders>
            <w:shd w:val="clear" w:color="auto" w:fill="auto"/>
          </w:tcPr>
          <w:p w:rsidR="001C26EC" w:rsidRP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  <w:bookmarkStart w:id="17" w:name="_Hlk108440606"/>
          </w:p>
          <w:p w:rsid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  <w:r w:rsidRPr="001C26EC">
              <w:rPr>
                <w:rFonts w:ascii="Arial" w:hAnsi="Arial" w:cs="Arial"/>
                <w:sz w:val="18"/>
                <w:szCs w:val="18"/>
              </w:rPr>
              <w:t>La persona abajo firmante, en representación de la empresa/entidad que se indica al inicio del documento declara que todos los datos consignados son veraces, declarando expresamente que:</w:t>
            </w:r>
          </w:p>
          <w:p w:rsidR="001C26EC" w:rsidRP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</w:p>
          <w:p w:rsidR="0053594A" w:rsidRPr="00451CA9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  <w:r w:rsidRPr="001C26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5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C26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597B">
              <w:rPr>
                <w:rFonts w:ascii="Arial" w:hAnsi="Arial" w:cs="Arial"/>
                <w:sz w:val="18"/>
                <w:szCs w:val="18"/>
              </w:rPr>
            </w:r>
            <w:r w:rsidR="009059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26EC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26EC">
              <w:rPr>
                <w:rFonts w:ascii="Arial" w:hAnsi="Arial" w:cs="Arial"/>
                <w:sz w:val="18"/>
                <w:szCs w:val="18"/>
              </w:rPr>
              <w:t>La empresa/entidad a la cual represento está legalmente constituida, dispone de la escritura de constitución y estatutos debidamente inscritos en los registros correspondientes, y que se dispone de la documentación acreditativa de ello, estando en condiciones de someterse a cuantas actuaciones de comprobación pueda efectuar la Consejería de Igualdad de la Junta de Comunidades de Castilla-La Mancha.</w:t>
            </w:r>
          </w:p>
          <w:p w:rsidR="001C26EC" w:rsidRP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</w:p>
          <w:p w:rsidR="001C26EC" w:rsidRP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  <w:r w:rsidRPr="001C26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5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C26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597B">
              <w:rPr>
                <w:rFonts w:ascii="Arial" w:hAnsi="Arial" w:cs="Arial"/>
                <w:sz w:val="18"/>
                <w:szCs w:val="18"/>
              </w:rPr>
            </w:r>
            <w:r w:rsidR="009059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26EC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26EC">
              <w:rPr>
                <w:rFonts w:ascii="Arial" w:hAnsi="Arial" w:cs="Arial"/>
                <w:sz w:val="18"/>
                <w:szCs w:val="18"/>
              </w:rPr>
              <w:t xml:space="preserve">Cumple las disposiciones que resulten de aplicación, previstas </w:t>
            </w:r>
            <w:r w:rsidR="00DB1E8A" w:rsidRPr="00DB1E8A">
              <w:rPr>
                <w:rFonts w:ascii="Arial" w:hAnsi="Arial" w:cs="Arial"/>
                <w:sz w:val="18"/>
                <w:szCs w:val="18"/>
              </w:rPr>
              <w:t>en la Ley Orgánica 3/2007, de 22 de marzo, para la igualdad efectiva de mujeres y hombres</w:t>
            </w:r>
            <w:r w:rsidR="00DB1E8A">
              <w:rPr>
                <w:rFonts w:ascii="Arial" w:hAnsi="Arial" w:cs="Arial"/>
                <w:sz w:val="18"/>
                <w:szCs w:val="18"/>
              </w:rPr>
              <w:t>, en la Ley 4/2023, de 28 de febrero, para la igualdad real y efectiva de las personas trans y para la garantía de los derechos de las personas LGTBI,</w:t>
            </w:r>
            <w:r w:rsidR="00DB1E8A" w:rsidRPr="00DB1E8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F3BB2">
              <w:rPr>
                <w:rFonts w:ascii="Arial" w:hAnsi="Arial" w:cs="Arial"/>
                <w:sz w:val="18"/>
                <w:szCs w:val="18"/>
              </w:rPr>
              <w:t xml:space="preserve">en </w:t>
            </w:r>
            <w:r w:rsidR="00DB1E8A" w:rsidRPr="00DB1E8A">
              <w:rPr>
                <w:rFonts w:ascii="Arial" w:hAnsi="Arial" w:cs="Arial"/>
                <w:sz w:val="18"/>
                <w:szCs w:val="18"/>
              </w:rPr>
              <w:t>la Ley 12/2010, de 18 de noviembre, de igualdad entre mujeres y hombres de Castilla-La Mancha</w:t>
            </w:r>
            <w:r w:rsidRPr="001C26EC">
              <w:rPr>
                <w:rFonts w:ascii="Arial" w:hAnsi="Arial" w:cs="Arial"/>
                <w:sz w:val="18"/>
                <w:szCs w:val="18"/>
              </w:rPr>
              <w:t xml:space="preserve">, y </w:t>
            </w:r>
            <w:r w:rsidR="008F3BB2">
              <w:rPr>
                <w:rFonts w:ascii="Arial" w:hAnsi="Arial" w:cs="Arial"/>
                <w:sz w:val="18"/>
                <w:szCs w:val="18"/>
              </w:rPr>
              <w:t xml:space="preserve">en la Ley </w:t>
            </w:r>
            <w:r w:rsidR="00145DA3">
              <w:rPr>
                <w:rFonts w:ascii="Arial" w:hAnsi="Arial" w:cs="Arial"/>
                <w:sz w:val="18"/>
                <w:szCs w:val="18"/>
              </w:rPr>
              <w:t xml:space="preserve">5/2022, de 6 de mayo, de Diversidad Sexual y Derechos LGTBI en Castilla-La Mancha y </w:t>
            </w:r>
            <w:r w:rsidRPr="001C26EC">
              <w:rPr>
                <w:rFonts w:ascii="Arial" w:hAnsi="Arial" w:cs="Arial"/>
                <w:sz w:val="18"/>
                <w:szCs w:val="18"/>
              </w:rPr>
              <w:t xml:space="preserve">se han tomado todas las medidas adecuadas para evitar cualquier discriminación basada en el sexo, la raza, el origen étnico, religión o convicciones, discapacidad, la edad o la orientación sexual. </w:t>
            </w:r>
          </w:p>
          <w:p w:rsidR="001C26EC" w:rsidRP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</w:p>
          <w:p w:rsidR="001C26EC" w:rsidRP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  <w:r w:rsidRPr="001C26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5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C26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597B">
              <w:rPr>
                <w:rFonts w:ascii="Arial" w:hAnsi="Arial" w:cs="Arial"/>
                <w:sz w:val="18"/>
                <w:szCs w:val="18"/>
              </w:rPr>
            </w:r>
            <w:r w:rsidR="009059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26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175C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26EC">
              <w:rPr>
                <w:rFonts w:ascii="Arial" w:hAnsi="Arial" w:cs="Arial"/>
                <w:sz w:val="18"/>
                <w:szCs w:val="18"/>
              </w:rPr>
              <w:t xml:space="preserve">Dispone de plan de igualdad registrado, en caso de estar obligada. </w:t>
            </w:r>
          </w:p>
          <w:p w:rsidR="001C26EC" w:rsidRP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</w:p>
          <w:p w:rsidR="001C26EC" w:rsidRP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  <w:r w:rsidRPr="001C26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5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C26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597B">
              <w:rPr>
                <w:rFonts w:ascii="Arial" w:hAnsi="Arial" w:cs="Arial"/>
                <w:sz w:val="18"/>
                <w:szCs w:val="18"/>
              </w:rPr>
            </w:r>
            <w:r w:rsidR="009059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26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175C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26EC">
              <w:rPr>
                <w:rFonts w:ascii="Arial" w:hAnsi="Arial" w:cs="Arial"/>
                <w:sz w:val="18"/>
                <w:szCs w:val="18"/>
              </w:rPr>
              <w:t>Dispone de un protocolo de actuación para la atención del acoso o la violencia contra las personas LGTBI, conforme a lo dispuesto en la Ley 4/2023, de 28 de febrero, para la igualdad real y efectiva de las personas trans y para la garantía de los derechos de las personas LGTBI.</w:t>
            </w:r>
          </w:p>
          <w:p w:rsidR="001C26EC" w:rsidRP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</w:p>
          <w:p w:rsidR="001C26EC" w:rsidRP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  <w:r w:rsidRPr="001C26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5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C26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A47F93" w:rsidRPr="001C26EC">
              <w:rPr>
                <w:rFonts w:ascii="Arial" w:hAnsi="Arial" w:cs="Arial"/>
                <w:sz w:val="18"/>
                <w:szCs w:val="18"/>
              </w:rPr>
            </w:r>
            <w:r w:rsidR="009059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26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C26EC">
              <w:rPr>
                <w:rFonts w:ascii="Arial" w:hAnsi="Arial" w:cs="Arial"/>
                <w:sz w:val="18"/>
                <w:szCs w:val="18"/>
              </w:rPr>
              <w:t xml:space="preserve"> Dicha empresa/entidad no se haya incursa en ningún procedimiento administrativo ni judicial por </w:t>
            </w:r>
            <w:r w:rsidRPr="00145DA3">
              <w:rPr>
                <w:rFonts w:ascii="Arial" w:hAnsi="Arial" w:cs="Arial"/>
                <w:bCs/>
                <w:sz w:val="18"/>
                <w:szCs w:val="18"/>
              </w:rPr>
              <w:t>discriminación múltiple e interseccional</w:t>
            </w:r>
            <w:r w:rsidRPr="001C26EC">
              <w:rPr>
                <w:rFonts w:ascii="Arial" w:hAnsi="Arial" w:cs="Arial"/>
                <w:sz w:val="18"/>
                <w:szCs w:val="18"/>
              </w:rPr>
              <w:t>, incluyendo aquellas que afecten a las personas LGTBI, en torno a la diversidad sexual, y otras formas de discriminación como pueden ser el racismo, xenofobia, capacitismo, edadismo, etc.</w:t>
            </w:r>
          </w:p>
          <w:p w:rsidR="001C26EC" w:rsidRP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</w:p>
          <w:p w:rsidR="001C26EC" w:rsidRP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  <w:r w:rsidRPr="001C26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5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C26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597B">
              <w:rPr>
                <w:rFonts w:ascii="Arial" w:hAnsi="Arial" w:cs="Arial"/>
                <w:sz w:val="18"/>
                <w:szCs w:val="18"/>
              </w:rPr>
            </w:r>
            <w:r w:rsidR="009059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26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175C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26EC">
              <w:rPr>
                <w:rFonts w:ascii="Arial" w:hAnsi="Arial" w:cs="Arial"/>
                <w:sz w:val="18"/>
                <w:szCs w:val="18"/>
              </w:rPr>
              <w:t>Se compromete asimismo a cumplir las restantes condiciones que se especifican en el convenio de colaboración, las cuales conoce y acepta en su integridad.</w:t>
            </w:r>
          </w:p>
          <w:p w:rsidR="001C26EC" w:rsidRPr="001C26EC" w:rsidRDefault="001C26EC" w:rsidP="001C26EC">
            <w:pPr>
              <w:rPr>
                <w:rFonts w:ascii="Arial" w:hAnsi="Arial" w:cs="Arial"/>
                <w:sz w:val="18"/>
                <w:szCs w:val="18"/>
              </w:rPr>
            </w:pPr>
          </w:p>
          <w:p w:rsidR="006123B0" w:rsidRPr="008E7875" w:rsidRDefault="001C26EC" w:rsidP="008E7875">
            <w:pPr>
              <w:rPr>
                <w:rFonts w:ascii="Arial" w:hAnsi="Arial" w:cs="Arial"/>
                <w:sz w:val="18"/>
                <w:szCs w:val="18"/>
              </w:rPr>
            </w:pPr>
            <w:r w:rsidRPr="001C26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5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C26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0597B">
              <w:rPr>
                <w:rFonts w:ascii="Arial" w:hAnsi="Arial" w:cs="Arial"/>
                <w:sz w:val="18"/>
                <w:szCs w:val="18"/>
              </w:rPr>
            </w:r>
            <w:r w:rsidR="009059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C26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175C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26EC">
              <w:rPr>
                <w:rFonts w:ascii="Arial" w:hAnsi="Arial" w:cs="Arial"/>
                <w:sz w:val="18"/>
                <w:szCs w:val="18"/>
              </w:rPr>
              <w:t>Igualmente la persona abajo firmante declara conocer que en el caso de inexactitud, falsedad u omisión de los datos consignados será causa de extinción del convenio de colaboración con la Consejería de Igualdad de la Junta de Comunidades de Castilla-La Mancha.</w:t>
            </w:r>
          </w:p>
        </w:tc>
      </w:tr>
      <w:bookmarkEnd w:id="17"/>
    </w:tbl>
    <w:p w:rsidR="008374A7" w:rsidRDefault="008374A7" w:rsidP="009F7758">
      <w:pPr>
        <w:rPr>
          <w:rFonts w:ascii="Arial" w:hAnsi="Arial" w:cs="Arial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XSpec="center" w:tblpY="239"/>
        <w:tblW w:w="58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687"/>
        <w:gridCol w:w="8857"/>
        <w:gridCol w:w="284"/>
        <w:gridCol w:w="10"/>
      </w:tblGrid>
      <w:tr w:rsidR="001626F9" w:rsidRPr="002E7A07" w:rsidTr="009C18C4">
        <w:trPr>
          <w:trHeight w:val="252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626F9" w:rsidRPr="002E7A07" w:rsidRDefault="000C6E03" w:rsidP="009C18C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5</w:t>
            </w:r>
            <w:r w:rsidR="001626F9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="001626F9" w:rsidRPr="0025096E">
              <w:rPr>
                <w:rFonts w:ascii="Arial" w:hAnsi="Arial" w:cs="Arial"/>
                <w:b/>
                <w:sz w:val="18"/>
                <w:szCs w:val="18"/>
              </w:rPr>
              <w:t>AUTORIZACIONES</w:t>
            </w:r>
          </w:p>
        </w:tc>
      </w:tr>
      <w:tr w:rsidR="001626F9" w:rsidRPr="002E7A07" w:rsidTr="009C18C4">
        <w:trPr>
          <w:trHeight w:hRule="exact" w:val="37"/>
        </w:trPr>
        <w:tc>
          <w:tcPr>
            <w:tcW w:w="5000" w:type="pct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26F9" w:rsidRPr="002E7A07" w:rsidTr="009C18C4">
        <w:trPr>
          <w:trHeight w:val="561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26F9" w:rsidRPr="00E2695D" w:rsidRDefault="001626F9" w:rsidP="009C18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695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Con la presentación de esta solicitud, y de acuerdo con el artículo 28 de la Ley 39/2015, de 1 de octubre, de Procedimiento Administrativo Común de las Administraciones Públicas, la Consejería podrá consultar o recabar documentos elaborados por cualquier otra Administración salvo que conste en el procedimiento su oposición expresa.</w:t>
            </w:r>
          </w:p>
          <w:p w:rsidR="001626F9" w:rsidRPr="00E2695D" w:rsidRDefault="001626F9" w:rsidP="009C18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1626F9" w:rsidRPr="001B02EB" w:rsidRDefault="001626F9" w:rsidP="009C18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02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 particular, se recabarán los</w:t>
            </w:r>
            <w:r w:rsidR="008F557C" w:rsidRPr="001B02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1B02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datos</w:t>
            </w:r>
            <w:r w:rsidR="008F557C" w:rsidRPr="001B02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de identidad</w:t>
            </w:r>
            <w:r w:rsidRPr="001B02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 salvo que marque expresamente</w:t>
            </w:r>
            <w:r w:rsidR="000273A7" w:rsidRPr="001B02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su oposición:</w:t>
            </w:r>
          </w:p>
          <w:p w:rsidR="001626F9" w:rsidRPr="00ED4CA9" w:rsidRDefault="001626F9" w:rsidP="009C18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</w:pPr>
          </w:p>
          <w:tbl>
            <w:tblPr>
              <w:tblW w:w="9855" w:type="dxa"/>
              <w:tblInd w:w="24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4"/>
              <w:gridCol w:w="9331"/>
            </w:tblGrid>
            <w:tr w:rsidR="001626F9" w:rsidRPr="00ED4CA9" w:rsidTr="009C18C4">
              <w:trPr>
                <w:trHeight w:hRule="exact" w:val="290"/>
              </w:trPr>
              <w:tc>
                <w:tcPr>
                  <w:tcW w:w="5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1626F9" w:rsidRPr="00ED4CA9" w:rsidRDefault="001626F9" w:rsidP="00A47F93">
                  <w:pPr>
                    <w:framePr w:hSpace="141" w:wrap="around" w:vAnchor="text" w:hAnchor="margin" w:xAlign="center" w:y="239"/>
                    <w:ind w:firstLine="27"/>
                    <w:jc w:val="center"/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</w:rPr>
                  </w:pPr>
                  <w:r w:rsidRPr="00ED4CA9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D4CA9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90597B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</w:rPr>
                  </w:r>
                  <w:r w:rsidR="0090597B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ED4CA9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3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1626F9" w:rsidRPr="008F557C" w:rsidRDefault="001626F9" w:rsidP="00A47F93">
                  <w:pPr>
                    <w:framePr w:hSpace="141" w:wrap="around" w:vAnchor="text" w:hAnchor="margin" w:xAlign="center" w:y="239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D4CA9">
                    <w:rPr>
                      <w:rFonts w:ascii="Arial" w:eastAsia="Times New Roman" w:hAnsi="Arial" w:cs="Arial"/>
                      <w:i/>
                      <w:color w:val="000000"/>
                      <w:sz w:val="18"/>
                      <w:szCs w:val="18"/>
                    </w:rPr>
                    <w:t xml:space="preserve">Me opongo </w:t>
                  </w:r>
                  <w:r w:rsidRPr="008F557C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a la </w:t>
                  </w:r>
                  <w:r w:rsidR="008F557C" w:rsidRPr="008F557C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consulta de datos de identidad</w:t>
                  </w:r>
                  <w:r w:rsidR="008F557C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.</w:t>
                  </w:r>
                </w:p>
                <w:p w:rsidR="001626F9" w:rsidRPr="008F557C" w:rsidRDefault="001626F9" w:rsidP="00A47F93">
                  <w:pPr>
                    <w:framePr w:hSpace="141" w:wrap="around" w:vAnchor="text" w:hAnchor="margin" w:xAlign="center" w:y="239"/>
                    <w:rPr>
                      <w:rFonts w:ascii="Arial" w:hAnsi="Arial" w:cs="Arial"/>
                      <w:color w:val="FF0000"/>
                      <w:sz w:val="18"/>
                      <w:szCs w:val="18"/>
                    </w:rPr>
                  </w:pPr>
                </w:p>
                <w:p w:rsidR="001626F9" w:rsidRPr="00ED4CA9" w:rsidRDefault="001626F9" w:rsidP="00A47F93">
                  <w:pPr>
                    <w:framePr w:hSpace="141" w:wrap="around" w:vAnchor="text" w:hAnchor="margin" w:xAlign="center" w:y="239"/>
                    <w:rPr>
                      <w:rFonts w:ascii="Arial" w:hAnsi="Arial" w:cs="Arial"/>
                      <w:i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:rsidR="001626F9" w:rsidRPr="00ED4CA9" w:rsidRDefault="001626F9" w:rsidP="009C18C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trike/>
                <w:color w:val="000000"/>
                <w:sz w:val="18"/>
                <w:szCs w:val="18"/>
                <w:highlight w:val="yellow"/>
              </w:rPr>
            </w:pPr>
          </w:p>
        </w:tc>
      </w:tr>
      <w:tr w:rsidR="001626F9" w:rsidRPr="002E7A07" w:rsidTr="009C18C4">
        <w:trPr>
          <w:trHeight w:hRule="exact" w:val="61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26F9" w:rsidRPr="002E7A07" w:rsidRDefault="001626F9" w:rsidP="009C18C4">
            <w:pPr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</w:tr>
      <w:tr w:rsidR="001626F9" w:rsidRPr="002E7A07" w:rsidTr="009C18C4">
        <w:trPr>
          <w:trHeight w:hRule="exact" w:val="28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626F9" w:rsidRPr="002E7A07" w:rsidTr="009C18C4">
        <w:trPr>
          <w:trHeight w:hRule="exact" w:val="611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A0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Asimismo, podrá indicar los documentos aportados anteriormente ante cualquier Administración</w:t>
            </w:r>
            <w:r w:rsidRPr="002E7A07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,</w:t>
            </w:r>
            <w:r w:rsidRPr="002E7A0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señalando la fecha de presentación y unidad administrativa, y serán consultados por la Consejería:</w:t>
            </w:r>
          </w:p>
        </w:tc>
      </w:tr>
      <w:tr w:rsidR="001626F9" w:rsidRPr="002E7A07" w:rsidTr="009C18C4">
        <w:trPr>
          <w:trHeight w:hRule="exact" w:val="54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626F9" w:rsidRPr="002E7A07" w:rsidTr="009C18C4">
        <w:trPr>
          <w:gridAfter w:val="1"/>
          <w:wAfter w:w="5" w:type="pct"/>
          <w:trHeight w:hRule="exact" w:val="257"/>
        </w:trPr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1º</w:t>
            </w:r>
          </w:p>
        </w:tc>
        <w:tc>
          <w:tcPr>
            <w:tcW w:w="4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bookmarkStart w:id="18" w:name="Texto156"/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626F9" w:rsidRPr="002E7A07" w:rsidTr="009C18C4">
        <w:trPr>
          <w:trHeight w:hRule="exact" w:val="55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26F9" w:rsidRPr="002E7A07" w:rsidRDefault="001626F9" w:rsidP="009C18C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626F9" w:rsidRPr="002E7A07" w:rsidTr="009C18C4">
        <w:trPr>
          <w:gridAfter w:val="1"/>
          <w:wAfter w:w="5" w:type="pct"/>
          <w:trHeight w:hRule="exact" w:val="204"/>
        </w:trPr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2º</w:t>
            </w:r>
          </w:p>
        </w:tc>
        <w:tc>
          <w:tcPr>
            <w:tcW w:w="4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626F9" w:rsidRPr="002E7A07" w:rsidTr="009C18C4">
        <w:trPr>
          <w:trHeight w:hRule="exact" w:val="86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26F9" w:rsidRPr="002E7A07" w:rsidRDefault="001626F9" w:rsidP="009C18C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626F9" w:rsidRPr="002E7A07" w:rsidTr="009C18C4">
        <w:trPr>
          <w:gridAfter w:val="1"/>
          <w:wAfter w:w="5" w:type="pct"/>
          <w:trHeight w:hRule="exact" w:val="204"/>
        </w:trPr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3º</w:t>
            </w:r>
          </w:p>
        </w:tc>
        <w:tc>
          <w:tcPr>
            <w:tcW w:w="4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E7A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sz w:val="18"/>
                <w:szCs w:val="18"/>
              </w:rPr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626F9" w:rsidRPr="002E7A07" w:rsidTr="001626F9">
        <w:trPr>
          <w:trHeight w:hRule="exact" w:val="446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6F9" w:rsidRPr="002E7A07" w:rsidRDefault="001626F9" w:rsidP="009C18C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A07">
              <w:rPr>
                <w:rFonts w:ascii="Arial" w:eastAsia="Times New Roman" w:hAnsi="Arial" w:cs="Arial"/>
                <w:sz w:val="18"/>
                <w:szCs w:val="18"/>
              </w:rPr>
              <w:t xml:space="preserve">En el caso de oponerse o de no </w:t>
            </w:r>
            <w:r w:rsidRPr="002E7A0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autorizar la comprobación de los datos, se compromete a aportar la documentación pertinente.</w:t>
            </w:r>
          </w:p>
        </w:tc>
      </w:tr>
    </w:tbl>
    <w:p w:rsidR="008374A7" w:rsidRDefault="008374A7" w:rsidP="009F7758">
      <w:pPr>
        <w:rPr>
          <w:rFonts w:ascii="Arial" w:hAnsi="Arial" w:cs="Arial"/>
          <w:sz w:val="18"/>
          <w:szCs w:val="18"/>
        </w:rPr>
      </w:pPr>
    </w:p>
    <w:p w:rsidR="008374A7" w:rsidRDefault="008374A7" w:rsidP="009F7758">
      <w:pPr>
        <w:rPr>
          <w:rFonts w:ascii="Arial" w:hAnsi="Arial" w:cs="Arial"/>
          <w:sz w:val="18"/>
          <w:szCs w:val="18"/>
        </w:rPr>
      </w:pPr>
    </w:p>
    <w:tbl>
      <w:tblPr>
        <w:tblStyle w:val="Tablaconcuadrcula"/>
        <w:tblpPr w:leftFromText="141" w:rightFromText="141" w:vertAnchor="text" w:tblpX="-719" w:tblpY="1"/>
        <w:tblOverlap w:val="never"/>
        <w:tblW w:w="5811" w:type="pct"/>
        <w:tblLook w:val="04A0" w:firstRow="1" w:lastRow="0" w:firstColumn="1" w:lastColumn="0" w:noHBand="0" w:noVBand="1"/>
      </w:tblPr>
      <w:tblGrid>
        <w:gridCol w:w="1479"/>
        <w:gridCol w:w="8723"/>
      </w:tblGrid>
      <w:tr w:rsidR="00FD6EE3" w:rsidRPr="002E7A07" w:rsidTr="00580A5B">
        <w:trPr>
          <w:trHeight w:val="283"/>
        </w:trPr>
        <w:tc>
          <w:tcPr>
            <w:tcW w:w="5000" w:type="pct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D6EE3" w:rsidRPr="002E7A07" w:rsidRDefault="000C6E03" w:rsidP="009C18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FD6EE3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="00FD6EE3" w:rsidRPr="002E7A07">
              <w:rPr>
                <w:rFonts w:ascii="Arial" w:hAnsi="Arial" w:cs="Arial"/>
                <w:b/>
                <w:sz w:val="18"/>
                <w:szCs w:val="18"/>
              </w:rPr>
              <w:t>DOCUMENTACIÓN</w:t>
            </w:r>
            <w:r w:rsidR="008F557C">
              <w:rPr>
                <w:rFonts w:ascii="Arial" w:hAnsi="Arial" w:cs="Arial"/>
                <w:b/>
                <w:sz w:val="18"/>
                <w:szCs w:val="18"/>
              </w:rPr>
              <w:t xml:space="preserve"> A PRESENTAR</w:t>
            </w:r>
          </w:p>
        </w:tc>
      </w:tr>
      <w:tr w:rsidR="00FD6EE3" w:rsidRPr="002E7A07" w:rsidTr="00580A5B">
        <w:trPr>
          <w:trHeight w:hRule="exact" w:val="57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:rsidR="00FD6EE3" w:rsidRPr="002E7A07" w:rsidRDefault="00FD6EE3" w:rsidP="009C18C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EE3" w:rsidRPr="002E7A07" w:rsidTr="00580A5B">
        <w:trPr>
          <w:trHeight w:val="283"/>
        </w:trPr>
        <w:tc>
          <w:tcPr>
            <w:tcW w:w="5000" w:type="pct"/>
            <w:gridSpan w:val="2"/>
            <w:tcBorders>
              <w:top w:val="nil"/>
              <w:bottom w:val="nil"/>
            </w:tcBorders>
            <w:vAlign w:val="center"/>
          </w:tcPr>
          <w:p w:rsidR="00FD6EE3" w:rsidRPr="002E7A07" w:rsidRDefault="00FD6EE3" w:rsidP="004771EB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2E7A07">
              <w:rPr>
                <w:rFonts w:ascii="Arial" w:hAnsi="Arial" w:cs="Arial"/>
                <w:b/>
                <w:sz w:val="18"/>
                <w:szCs w:val="18"/>
              </w:rPr>
              <w:t>Además de la información antes descrita, declara aportar los siguientes documentos digitalizados y presentados junto a la solicitud como archivos anexos a la misma.</w:t>
            </w:r>
          </w:p>
        </w:tc>
      </w:tr>
      <w:tr w:rsidR="00FD6EE3" w:rsidRPr="002E7A07" w:rsidTr="00580A5B">
        <w:trPr>
          <w:trHeight w:hRule="exact" w:val="57"/>
        </w:trPr>
        <w:tc>
          <w:tcPr>
            <w:tcW w:w="5000" w:type="pct"/>
            <w:gridSpan w:val="2"/>
            <w:tcBorders>
              <w:top w:val="nil"/>
              <w:bottom w:val="nil"/>
            </w:tcBorders>
            <w:vAlign w:val="center"/>
          </w:tcPr>
          <w:p w:rsidR="00FD6EE3" w:rsidRPr="002E7A07" w:rsidRDefault="00FD6EE3" w:rsidP="009C18C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71EB" w:rsidRPr="002E7A07" w:rsidTr="004771EB">
        <w:trPr>
          <w:trHeight w:val="5068"/>
        </w:trPr>
        <w:tc>
          <w:tcPr>
            <w:tcW w:w="5000" w:type="pct"/>
            <w:gridSpan w:val="2"/>
            <w:tcBorders>
              <w:top w:val="nil"/>
            </w:tcBorders>
            <w:vAlign w:val="center"/>
          </w:tcPr>
          <w:p w:rsidR="004771EB" w:rsidRDefault="004771EB" w:rsidP="009C18C4">
            <w:pPr>
              <w:rPr>
                <w:rFonts w:ascii="Arial" w:hAnsi="Arial" w:cs="Arial"/>
                <w:sz w:val="18"/>
                <w:szCs w:val="18"/>
              </w:rPr>
            </w:pPr>
          </w:p>
          <w:p w:rsidR="004771EB" w:rsidRDefault="0090597B" w:rsidP="009C18C4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1385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71E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771EB">
              <w:rPr>
                <w:rFonts w:ascii="Arial" w:hAnsi="Arial" w:cs="Arial"/>
                <w:sz w:val="18"/>
                <w:szCs w:val="18"/>
              </w:rPr>
              <w:t>Las entidades sin ánimo de lucro: c</w:t>
            </w:r>
            <w:r w:rsidR="004771EB" w:rsidRPr="000A4B77">
              <w:rPr>
                <w:rFonts w:ascii="Arial" w:hAnsi="Arial" w:cs="Arial"/>
                <w:sz w:val="18"/>
                <w:szCs w:val="18"/>
              </w:rPr>
              <w:t>ertificación del registro de</w:t>
            </w:r>
            <w:r w:rsidR="004771EB" w:rsidRPr="00B57A7C">
              <w:rPr>
                <w:rFonts w:ascii="Arial" w:hAnsi="Arial" w:cs="Arial"/>
                <w:sz w:val="18"/>
                <w:szCs w:val="18"/>
              </w:rPr>
              <w:t xml:space="preserve"> asociaciones o de fundaciones que corresponda</w:t>
            </w:r>
            <w:r w:rsidR="004771EB" w:rsidRPr="000A4B77">
              <w:rPr>
                <w:rFonts w:ascii="Arial" w:hAnsi="Arial" w:cs="Arial"/>
                <w:sz w:val="18"/>
                <w:szCs w:val="18"/>
              </w:rPr>
              <w:t>, en el que consten los siguientes datos</w:t>
            </w:r>
            <w:r w:rsidR="004771EB">
              <w:rPr>
                <w:rFonts w:ascii="Arial" w:hAnsi="Arial" w:cs="Arial"/>
                <w:sz w:val="18"/>
                <w:szCs w:val="18"/>
              </w:rPr>
              <w:t xml:space="preserve"> (en caso de que se opusiera a su consulta por la administración):</w:t>
            </w:r>
            <w:r w:rsidR="004771EB" w:rsidRPr="000A4B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4771EB" w:rsidRPr="000A4B77" w:rsidRDefault="004771EB" w:rsidP="009C18C4">
            <w:pPr>
              <w:rPr>
                <w:rFonts w:ascii="Arial" w:hAnsi="Arial" w:cs="Arial"/>
                <w:sz w:val="18"/>
                <w:szCs w:val="18"/>
              </w:rPr>
            </w:pPr>
          </w:p>
          <w:p w:rsidR="004771EB" w:rsidRPr="000A4B77" w:rsidRDefault="004771EB" w:rsidP="009C18C4">
            <w:pPr>
              <w:rPr>
                <w:rFonts w:ascii="Arial" w:hAnsi="Arial" w:cs="Arial"/>
                <w:sz w:val="18"/>
                <w:szCs w:val="18"/>
              </w:rPr>
            </w:pPr>
            <w:r w:rsidRPr="000A4B77">
              <w:rPr>
                <w:rFonts w:ascii="Arial" w:hAnsi="Arial" w:cs="Arial"/>
                <w:sz w:val="18"/>
                <w:szCs w:val="18"/>
              </w:rPr>
              <w:t xml:space="preserve">1º. Denominación de la entidad. </w:t>
            </w:r>
          </w:p>
          <w:p w:rsidR="004771EB" w:rsidRPr="000A4B77" w:rsidRDefault="004771EB" w:rsidP="009C18C4">
            <w:pPr>
              <w:rPr>
                <w:rFonts w:ascii="Arial" w:hAnsi="Arial" w:cs="Arial"/>
                <w:sz w:val="18"/>
                <w:szCs w:val="18"/>
              </w:rPr>
            </w:pPr>
            <w:r w:rsidRPr="000A4B77">
              <w:rPr>
                <w:rFonts w:ascii="Arial" w:hAnsi="Arial" w:cs="Arial"/>
                <w:sz w:val="18"/>
                <w:szCs w:val="18"/>
              </w:rPr>
              <w:t xml:space="preserve">2º. Fecha de constitución. </w:t>
            </w:r>
          </w:p>
          <w:p w:rsidR="004771EB" w:rsidRPr="000A4B77" w:rsidRDefault="004771EB" w:rsidP="009C18C4">
            <w:pPr>
              <w:rPr>
                <w:rFonts w:ascii="Arial" w:hAnsi="Arial" w:cs="Arial"/>
                <w:sz w:val="18"/>
                <w:szCs w:val="18"/>
              </w:rPr>
            </w:pPr>
            <w:r w:rsidRPr="000A4B77">
              <w:rPr>
                <w:rFonts w:ascii="Arial" w:hAnsi="Arial" w:cs="Arial"/>
                <w:sz w:val="18"/>
                <w:szCs w:val="18"/>
              </w:rPr>
              <w:t xml:space="preserve">3º. Ámbito territorial de actuación. </w:t>
            </w:r>
          </w:p>
          <w:p w:rsidR="004771EB" w:rsidRDefault="004771EB" w:rsidP="005F6D45">
            <w:pPr>
              <w:rPr>
                <w:rFonts w:ascii="Arial" w:hAnsi="Arial" w:cs="Arial"/>
                <w:sz w:val="18"/>
                <w:szCs w:val="18"/>
              </w:rPr>
            </w:pPr>
            <w:r w:rsidRPr="000A4B77">
              <w:rPr>
                <w:rFonts w:ascii="Arial" w:hAnsi="Arial" w:cs="Arial"/>
                <w:sz w:val="18"/>
                <w:szCs w:val="18"/>
              </w:rPr>
              <w:t>4º. Domicilio social principal.</w:t>
            </w:r>
          </w:p>
          <w:p w:rsidR="004771EB" w:rsidRPr="00DD07E6" w:rsidRDefault="004771EB" w:rsidP="005F6D45">
            <w:pPr>
              <w:rPr>
                <w:rFonts w:ascii="Arial" w:hAnsi="Arial" w:cs="Arial"/>
                <w:sz w:val="18"/>
                <w:szCs w:val="18"/>
              </w:rPr>
            </w:pPr>
          </w:p>
          <w:p w:rsidR="004771EB" w:rsidRDefault="0090597B" w:rsidP="009C18C4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62645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71E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771EB">
              <w:rPr>
                <w:rFonts w:ascii="Arial" w:hAnsi="Arial" w:cs="Arial"/>
                <w:sz w:val="18"/>
                <w:szCs w:val="18"/>
              </w:rPr>
              <w:t>Las entidades sin ánimo de lucro: o</w:t>
            </w:r>
            <w:r w:rsidR="004771EB" w:rsidRPr="000A4B77">
              <w:rPr>
                <w:rFonts w:ascii="Arial" w:hAnsi="Arial" w:cs="Arial"/>
                <w:sz w:val="18"/>
                <w:szCs w:val="18"/>
              </w:rPr>
              <w:t>riginal o copia que coincida fielmente con el original de los Estatutos, debidamente legalizados</w:t>
            </w:r>
            <w:r w:rsidR="004771EB">
              <w:rPr>
                <w:rFonts w:ascii="Arial" w:hAnsi="Arial" w:cs="Arial"/>
                <w:sz w:val="18"/>
                <w:szCs w:val="18"/>
              </w:rPr>
              <w:t xml:space="preserve">, en caso de que se opusiera a su consulta por la administración. </w:t>
            </w:r>
          </w:p>
          <w:p w:rsidR="004771EB" w:rsidRDefault="004771EB" w:rsidP="009C18C4">
            <w:pPr>
              <w:rPr>
                <w:rFonts w:ascii="Arial" w:hAnsi="Arial" w:cs="Arial"/>
                <w:sz w:val="18"/>
                <w:szCs w:val="18"/>
              </w:rPr>
            </w:pPr>
          </w:p>
          <w:p w:rsidR="004771EB" w:rsidRDefault="0090597B" w:rsidP="00842711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96541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71E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771EB">
              <w:rPr>
                <w:rFonts w:ascii="Arial" w:hAnsi="Arial" w:cs="Arial"/>
                <w:sz w:val="18"/>
                <w:szCs w:val="18"/>
              </w:rPr>
              <w:t>Las entidades sin ánimo de lucro: d</w:t>
            </w:r>
            <w:r w:rsidR="004771EB" w:rsidRPr="00524E56">
              <w:rPr>
                <w:rFonts w:ascii="Arial" w:hAnsi="Arial" w:cs="Arial"/>
                <w:sz w:val="18"/>
                <w:szCs w:val="18"/>
              </w:rPr>
              <w:t>ocumento acreditativo de la personalidad de</w:t>
            </w:r>
            <w:r w:rsidR="004771E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771EB" w:rsidRPr="00524E56">
              <w:rPr>
                <w:rFonts w:ascii="Arial" w:hAnsi="Arial" w:cs="Arial"/>
                <w:sz w:val="18"/>
                <w:szCs w:val="18"/>
              </w:rPr>
              <w:t>l</w:t>
            </w:r>
            <w:r w:rsidR="004771EB">
              <w:rPr>
                <w:rFonts w:ascii="Arial" w:hAnsi="Arial" w:cs="Arial"/>
                <w:sz w:val="18"/>
                <w:szCs w:val="18"/>
              </w:rPr>
              <w:t>a</w:t>
            </w:r>
            <w:r w:rsidR="004771EB" w:rsidRPr="00524E5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771EB">
              <w:rPr>
                <w:rFonts w:ascii="Arial" w:hAnsi="Arial" w:cs="Arial"/>
                <w:sz w:val="18"/>
                <w:szCs w:val="18"/>
              </w:rPr>
              <w:t>representa</w:t>
            </w:r>
            <w:r w:rsidR="004771EB" w:rsidRPr="00524E56">
              <w:rPr>
                <w:rFonts w:ascii="Arial" w:hAnsi="Arial" w:cs="Arial"/>
                <w:sz w:val="18"/>
                <w:szCs w:val="18"/>
              </w:rPr>
              <w:t>nte, así como poder bastante en derecho para actuar en nombre y representación de la persona jurídica solicitante</w:t>
            </w:r>
            <w:r w:rsidR="004771EB">
              <w:rPr>
                <w:rFonts w:ascii="Arial" w:hAnsi="Arial" w:cs="Arial"/>
                <w:sz w:val="18"/>
                <w:szCs w:val="18"/>
              </w:rPr>
              <w:t xml:space="preserve"> (en caso de oposición a su consulta por la administración).</w:t>
            </w:r>
          </w:p>
          <w:p w:rsidR="004771EB" w:rsidRDefault="004771EB" w:rsidP="009C18C4">
            <w:pPr>
              <w:rPr>
                <w:rFonts w:ascii="Arial" w:hAnsi="Arial" w:cs="Arial"/>
                <w:sz w:val="18"/>
                <w:szCs w:val="18"/>
              </w:rPr>
            </w:pPr>
          </w:p>
          <w:p w:rsidR="004771EB" w:rsidRDefault="0090597B" w:rsidP="009C18C4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73806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71E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771EB">
              <w:rPr>
                <w:rFonts w:ascii="Arial" w:hAnsi="Arial" w:cs="Arial"/>
                <w:sz w:val="18"/>
                <w:szCs w:val="18"/>
              </w:rPr>
              <w:t>Las empresas: original o copia que coincida fielmente con el original de la escritura de constitución o documento que corresponda según su forma jurídica.</w:t>
            </w:r>
          </w:p>
          <w:p w:rsidR="004771EB" w:rsidRDefault="004771EB" w:rsidP="009C18C4">
            <w:pPr>
              <w:rPr>
                <w:rFonts w:ascii="Arial" w:hAnsi="Arial" w:cs="Arial"/>
                <w:sz w:val="18"/>
                <w:szCs w:val="18"/>
              </w:rPr>
            </w:pPr>
          </w:p>
          <w:p w:rsidR="004771EB" w:rsidRPr="00DD07E6" w:rsidRDefault="0090597B" w:rsidP="00DD07E6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79804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71E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4771EB">
              <w:rPr>
                <w:rFonts w:ascii="Arial" w:hAnsi="Arial" w:cs="Arial"/>
                <w:sz w:val="18"/>
                <w:szCs w:val="18"/>
              </w:rPr>
              <w:t xml:space="preserve">Las empresas: </w:t>
            </w:r>
            <w:r w:rsidR="004771EB" w:rsidRPr="00524E56">
              <w:rPr>
                <w:rFonts w:ascii="Arial" w:hAnsi="Arial" w:cs="Arial"/>
                <w:sz w:val="18"/>
                <w:szCs w:val="18"/>
              </w:rPr>
              <w:t>poder bastante en derecho para actuar en nombre y representación de la persona jurídica solicitante</w:t>
            </w:r>
            <w:r w:rsidR="004771EB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771EB" w:rsidRPr="00EB525A" w:rsidRDefault="004771EB" w:rsidP="009C18C4">
            <w:pPr>
              <w:rPr>
                <w:rFonts w:ascii="Arial" w:hAnsi="Arial" w:cs="Arial"/>
                <w:sz w:val="18"/>
                <w:szCs w:val="18"/>
              </w:rPr>
            </w:pPr>
          </w:p>
          <w:p w:rsidR="004771EB" w:rsidRPr="00DD07E6" w:rsidRDefault="004771EB" w:rsidP="000129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0A5B" w:rsidRPr="002E7A07" w:rsidTr="00580A5B">
        <w:trPr>
          <w:trHeight w:hRule="exact" w:val="57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580A5B" w:rsidRPr="002E7A07" w:rsidRDefault="00580A5B" w:rsidP="009C1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0A5B" w:rsidRPr="002E7A07" w:rsidTr="004771EB">
        <w:trPr>
          <w:trHeight w:val="452"/>
        </w:trPr>
        <w:tc>
          <w:tcPr>
            <w:tcW w:w="725" w:type="pct"/>
            <w:tcBorders>
              <w:top w:val="nil"/>
              <w:bottom w:val="single" w:sz="4" w:space="0" w:color="auto"/>
              <w:right w:val="nil"/>
            </w:tcBorders>
          </w:tcPr>
          <w:p w:rsidR="00580A5B" w:rsidRPr="002E7A07" w:rsidRDefault="00580A5B" w:rsidP="009C18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75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580A5B" w:rsidRPr="002E7A07" w:rsidRDefault="00580A5B" w:rsidP="009C18C4">
            <w:pPr>
              <w:rPr>
                <w:rFonts w:ascii="Arial" w:hAnsi="Arial" w:cs="Arial"/>
                <w:sz w:val="18"/>
                <w:szCs w:val="18"/>
              </w:rPr>
            </w:pPr>
            <w:r w:rsidRPr="002E7A07">
              <w:rPr>
                <w:rFonts w:ascii="Arial" w:hAnsi="Arial" w:cs="Arial"/>
                <w:sz w:val="18"/>
                <w:szCs w:val="18"/>
              </w:rPr>
              <w:t>Otros documentos:</w:t>
            </w:r>
          </w:p>
          <w:p w:rsidR="00580A5B" w:rsidRPr="002E7A07" w:rsidRDefault="00580A5B" w:rsidP="009C18C4">
            <w:pPr>
              <w:pStyle w:val="Encabezado"/>
              <w:numPr>
                <w:ilvl w:val="0"/>
                <w:numId w:val="5"/>
              </w:numPr>
              <w:tabs>
                <w:tab w:val="clear" w:pos="4252"/>
                <w:tab w:val="clear" w:pos="8504"/>
              </w:tabs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2E7A0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E7A0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hAnsi="Arial" w:cs="Arial"/>
                <w:b/>
                <w:sz w:val="18"/>
                <w:szCs w:val="18"/>
              </w:rPr>
            </w:r>
            <w:r w:rsidRPr="002E7A0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E7A07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2E7A0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:rsidR="00580A5B" w:rsidRPr="002E7A07" w:rsidRDefault="00580A5B" w:rsidP="009C18C4">
            <w:pPr>
              <w:pStyle w:val="Encabezado"/>
              <w:tabs>
                <w:tab w:val="clear" w:pos="4252"/>
                <w:tab w:val="clear" w:pos="8504"/>
              </w:tabs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C7046F" w:rsidRDefault="00C7046F" w:rsidP="009F7758">
      <w:pPr>
        <w:rPr>
          <w:rFonts w:ascii="Arial" w:hAnsi="Arial" w:cs="Arial"/>
          <w:b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b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b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b/>
          <w:sz w:val="18"/>
          <w:szCs w:val="18"/>
        </w:rPr>
      </w:pPr>
    </w:p>
    <w:p w:rsidR="009F76F4" w:rsidRDefault="009F76F4" w:rsidP="009F7758">
      <w:pPr>
        <w:rPr>
          <w:rFonts w:ascii="Arial" w:hAnsi="Arial" w:cs="Arial"/>
          <w:b/>
          <w:sz w:val="18"/>
          <w:szCs w:val="18"/>
        </w:rPr>
      </w:pPr>
    </w:p>
    <w:p w:rsidR="00B72038" w:rsidRDefault="00B72038" w:rsidP="009F7758">
      <w:pPr>
        <w:rPr>
          <w:rFonts w:ascii="Arial" w:hAnsi="Arial" w:cs="Arial"/>
          <w:b/>
          <w:sz w:val="18"/>
          <w:szCs w:val="18"/>
        </w:rPr>
      </w:pPr>
    </w:p>
    <w:tbl>
      <w:tblPr>
        <w:tblW w:w="1044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7"/>
        <w:gridCol w:w="8643"/>
      </w:tblGrid>
      <w:tr w:rsidR="00727115" w:rsidRPr="00727115" w:rsidTr="001E5014">
        <w:trPr>
          <w:trHeight w:val="450"/>
          <w:jc w:val="center"/>
        </w:trPr>
        <w:tc>
          <w:tcPr>
            <w:tcW w:w="10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7115" w:rsidRPr="009C6968" w:rsidRDefault="00E41A2C" w:rsidP="007271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14:ligatures w14:val="standardContextual"/>
              </w:rPr>
              <w:lastRenderedPageBreak/>
              <w:t>7</w:t>
            </w:r>
            <w:r w:rsidR="0084769E" w:rsidRPr="009C6968">
              <w:rPr>
                <w:rFonts w:ascii="Arial" w:hAnsi="Arial" w:cs="Arial"/>
                <w:b/>
                <w:bCs/>
                <w:sz w:val="18"/>
                <w:szCs w:val="18"/>
                <w14:ligatures w14:val="standardContextual"/>
              </w:rPr>
              <w:t xml:space="preserve">. </w:t>
            </w:r>
            <w:r w:rsidR="00727115" w:rsidRPr="009C6968">
              <w:rPr>
                <w:rFonts w:ascii="Arial" w:hAnsi="Arial" w:cs="Arial"/>
                <w:b/>
                <w:bCs/>
                <w:sz w:val="18"/>
                <w:szCs w:val="18"/>
                <w14:ligatures w14:val="standardContextual"/>
              </w:rPr>
              <w:t>INFORMACIÓN BÁSICA DE PROTECCIÓN DE DATOS</w:t>
            </w:r>
          </w:p>
        </w:tc>
      </w:tr>
      <w:tr w:rsidR="001E5014" w:rsidTr="001E5014">
        <w:trPr>
          <w:trHeight w:val="450"/>
          <w:jc w:val="center"/>
        </w:trPr>
        <w:tc>
          <w:tcPr>
            <w:tcW w:w="0" w:type="auto"/>
            <w:gridSpan w:val="2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8C9EA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jc w:val="center"/>
              <w:rPr>
                <w:rFonts w:ascii="Verdana" w:hAnsi="Verdana"/>
                <w:b/>
                <w:bCs/>
                <w:color w:val="FFFFFF"/>
                <w:szCs w:val="20"/>
                <w:lang w:eastAsia="es-ES"/>
              </w:rPr>
            </w:pPr>
            <w:r>
              <w:rPr>
                <w:rFonts w:ascii="Verdana" w:hAnsi="Verdana"/>
                <w:b/>
                <w:bCs/>
                <w:color w:val="FFFFFF"/>
                <w:szCs w:val="20"/>
                <w:lang w:eastAsia="es-ES"/>
              </w:rPr>
              <w:t>INFORMACIÓN BÁSICA DE PROTECCIÓN DE DATOS</w:t>
            </w:r>
          </w:p>
        </w:tc>
      </w:tr>
      <w:tr w:rsidR="001E5014" w:rsidTr="001E5014">
        <w:trPr>
          <w:trHeight w:val="300"/>
          <w:jc w:val="center"/>
        </w:trPr>
        <w:tc>
          <w:tcPr>
            <w:tcW w:w="184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b/>
                <w:bCs/>
                <w:color w:val="000000"/>
                <w:szCs w:val="20"/>
                <w:lang w:eastAsia="es-ES"/>
              </w:rPr>
              <w:t>Responsable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color w:val="000000"/>
                <w:szCs w:val="20"/>
                <w:lang w:eastAsia="es-ES"/>
              </w:rPr>
              <w:t>Consejería de Igualdad</w:t>
            </w:r>
          </w:p>
        </w:tc>
      </w:tr>
      <w:tr w:rsidR="001E5014" w:rsidTr="001E5014">
        <w:trPr>
          <w:trHeight w:val="300"/>
          <w:jc w:val="center"/>
        </w:trPr>
        <w:tc>
          <w:tcPr>
            <w:tcW w:w="184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b/>
                <w:bCs/>
                <w:color w:val="000000"/>
                <w:szCs w:val="20"/>
                <w:lang w:eastAsia="es-ES"/>
              </w:rPr>
              <w:t>Finalidad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color w:val="000000"/>
                <w:szCs w:val="20"/>
                <w:lang w:eastAsia="es-ES"/>
              </w:rPr>
              <w:t>CONVENIO DE COLABORACIÓN ENTRE LA CONSEJERÍA DE IGUALDAD Y LAS EMPRESAS/ENTIDADES DE CASTILLA-LA MANCHA, PARA LLEVAR A CABO ACCIONES DE SENSIBILIZACIÓN Y FOMENTO DE ESPACIOS LIBRES DE DISCRIMINACIÓN, ACTUACIÓN FRENTE A LA LGTBIFOBIA E INSERCIÓN LABORAL.</w:t>
            </w:r>
          </w:p>
        </w:tc>
      </w:tr>
      <w:tr w:rsidR="001E5014" w:rsidTr="001E5014">
        <w:trPr>
          <w:trHeight w:val="300"/>
          <w:jc w:val="center"/>
        </w:trPr>
        <w:tc>
          <w:tcPr>
            <w:tcW w:w="184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b/>
                <w:bCs/>
                <w:color w:val="000000"/>
                <w:szCs w:val="20"/>
                <w:lang w:eastAsia="es-ES"/>
              </w:rPr>
              <w:t>Legitimación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color w:val="000000"/>
                <w:szCs w:val="20"/>
                <w:lang w:eastAsia="es-ES"/>
              </w:rPr>
              <w:t>6.1.a) Consentimiento del interesado/a del Reglamento General de Protección de Datos; 6.1.c) Cumplimiento de una obligación legal del Reglamento General de Protección de Datos; 6.1.e) Misión en interés público o ejercicio de poderes públicos del Reglamento General de Protección de Datos.</w:t>
            </w:r>
            <w:r>
              <w:rPr>
                <w:rFonts w:ascii="Verdana" w:hAnsi="Verdana"/>
                <w:color w:val="000000"/>
                <w:szCs w:val="20"/>
                <w:lang w:eastAsia="es-ES"/>
              </w:rPr>
              <w:br/>
            </w:r>
            <w:r>
              <w:rPr>
                <w:rFonts w:ascii="Verdana" w:hAnsi="Verdana"/>
                <w:color w:val="000000"/>
                <w:szCs w:val="20"/>
                <w:lang w:eastAsia="es-ES"/>
              </w:rPr>
              <w:br/>
              <w:t>Datos de categoría especial: 9.2.a) el interesado dio su consentimiento explícito del Reglamento General de Protección de Datos.</w:t>
            </w:r>
            <w:r>
              <w:rPr>
                <w:rFonts w:ascii="Verdana" w:hAnsi="Verdana"/>
                <w:color w:val="000000"/>
                <w:szCs w:val="20"/>
                <w:lang w:eastAsia="es-ES"/>
              </w:rPr>
              <w:br/>
            </w:r>
            <w:r>
              <w:rPr>
                <w:rFonts w:ascii="Verdana" w:hAnsi="Verdana"/>
                <w:color w:val="000000"/>
                <w:szCs w:val="20"/>
                <w:lang w:eastAsia="es-ES"/>
              </w:rPr>
              <w:br/>
              <w:t>Ley 5/2022, de 6 de mayo, de Diversidad Sexual y Derechos LGTBI en Castilla-La Mancha Ley 15/2022, de 12 de julio, integral para la igualdad de trato y no discriminación Ley 4/2023, de 28 de febrero, para la igualdad real y efectiva de las personas trans y para la garantía de los derechos de las personas LGTBI.</w:t>
            </w:r>
          </w:p>
        </w:tc>
      </w:tr>
      <w:tr w:rsidR="001E5014" w:rsidTr="001E5014">
        <w:trPr>
          <w:trHeight w:val="300"/>
          <w:jc w:val="center"/>
        </w:trPr>
        <w:tc>
          <w:tcPr>
            <w:tcW w:w="184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b/>
                <w:bCs/>
                <w:color w:val="000000"/>
                <w:szCs w:val="20"/>
                <w:lang w:eastAsia="es-ES"/>
              </w:rPr>
              <w:t>Destinatarios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color w:val="000000"/>
                <w:szCs w:val="20"/>
                <w:lang w:eastAsia="es-ES"/>
              </w:rPr>
              <w:t>No existe cesión de datos</w:t>
            </w:r>
          </w:p>
        </w:tc>
      </w:tr>
      <w:tr w:rsidR="001E5014" w:rsidTr="001E5014">
        <w:trPr>
          <w:trHeight w:val="300"/>
          <w:jc w:val="center"/>
        </w:trPr>
        <w:tc>
          <w:tcPr>
            <w:tcW w:w="184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b/>
                <w:bCs/>
                <w:color w:val="000000"/>
                <w:szCs w:val="20"/>
                <w:lang w:eastAsia="es-ES"/>
              </w:rPr>
              <w:t>Derechos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color w:val="000000"/>
                <w:szCs w:val="20"/>
                <w:lang w:eastAsia="es-ES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1E5014" w:rsidTr="001E5014">
        <w:trPr>
          <w:trHeight w:val="300"/>
          <w:jc w:val="center"/>
        </w:trPr>
        <w:tc>
          <w:tcPr>
            <w:tcW w:w="184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b/>
                <w:bCs/>
                <w:color w:val="000000"/>
                <w:szCs w:val="20"/>
                <w:lang w:eastAsia="es-ES"/>
              </w:rPr>
              <w:t>Información adicional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color w:val="000000"/>
                <w:szCs w:val="20"/>
                <w:lang w:eastAsia="es-ES"/>
              </w:rPr>
              <w:t>Disponible en la dirección electrónica: </w:t>
            </w:r>
            <w:hyperlink r:id="rId8" w:tgtFrame="_blank" w:history="1">
              <w:r>
                <w:rPr>
                  <w:rStyle w:val="Hipervnculo"/>
                  <w:rFonts w:ascii="Verdana" w:hAnsi="Verdana"/>
                  <w:b/>
                  <w:bCs/>
                  <w:color w:val="000000"/>
                  <w:szCs w:val="20"/>
                  <w:lang w:eastAsia="es-ES"/>
                </w:rPr>
                <w:t>https://rat.castillalamancha.es/info/2845</w:t>
              </w:r>
            </w:hyperlink>
          </w:p>
        </w:tc>
      </w:tr>
      <w:tr w:rsidR="001E5014" w:rsidTr="001E5014">
        <w:trPr>
          <w:trHeight w:val="300"/>
          <w:jc w:val="center"/>
        </w:trPr>
        <w:tc>
          <w:tcPr>
            <w:tcW w:w="184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b/>
                <w:bCs/>
                <w:color w:val="000000"/>
                <w:szCs w:val="20"/>
                <w:lang w:eastAsia="es-ES"/>
              </w:rPr>
              <w:t>Consentimiento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014" w:rsidRDefault="001E5014">
            <w:pPr>
              <w:rPr>
                <w:rFonts w:ascii="Verdana" w:hAnsi="Verdana"/>
                <w:color w:val="000000"/>
                <w:szCs w:val="20"/>
                <w:lang w:eastAsia="es-ES"/>
              </w:rPr>
            </w:pPr>
            <w:r>
              <w:rPr>
                <w:rFonts w:ascii="Verdana" w:hAnsi="Verdana"/>
                <w:color w:val="000000"/>
                <w:szCs w:val="20"/>
                <w:lang w:eastAsia="es-ES"/>
              </w:rPr>
              <w:t> Consiento que mis datos sean tratados conforme a las características del tratamiento previamente descrito.</w:t>
            </w:r>
            <w:r>
              <w:rPr>
                <w:rFonts w:ascii="Verdana" w:hAnsi="Verdana"/>
                <w:color w:val="000000"/>
                <w:szCs w:val="20"/>
                <w:lang w:eastAsia="es-ES"/>
              </w:rPr>
              <w:br/>
              <w:t>Puede retirar este consentimiento solicitándolo en el siguiente correo electrónico: </w:t>
            </w:r>
            <w:hyperlink r:id="rId9" w:history="1">
              <w:r>
                <w:rPr>
                  <w:rStyle w:val="Hipervnculo"/>
                  <w:rFonts w:ascii="Verdana" w:hAnsi="Verdana"/>
                  <w:b/>
                  <w:bCs/>
                  <w:color w:val="000000"/>
                  <w:szCs w:val="20"/>
                  <w:lang w:eastAsia="es-ES"/>
                </w:rPr>
                <w:t>protecciondatos@jccm.es</w:t>
              </w:r>
            </w:hyperlink>
          </w:p>
        </w:tc>
      </w:tr>
    </w:tbl>
    <w:p w:rsidR="00727115" w:rsidRDefault="00727115" w:rsidP="007F6A1F">
      <w:pPr>
        <w:ind w:right="284"/>
        <w:rPr>
          <w:rFonts w:ascii="Arial" w:hAnsi="Arial" w:cs="Arial"/>
          <w:b/>
          <w:sz w:val="18"/>
          <w:szCs w:val="18"/>
        </w:rPr>
      </w:pPr>
    </w:p>
    <w:p w:rsidR="00425DBB" w:rsidRDefault="00425DBB" w:rsidP="00D30A5F">
      <w:pPr>
        <w:rPr>
          <w:rFonts w:ascii="Arial" w:hAnsi="Arial" w:cs="Arial"/>
          <w:b/>
          <w:sz w:val="18"/>
          <w:szCs w:val="18"/>
        </w:rPr>
      </w:pPr>
    </w:p>
    <w:p w:rsidR="00692B7F" w:rsidRPr="00692B7F" w:rsidRDefault="009F7758" w:rsidP="00A5223B">
      <w:pPr>
        <w:ind w:left="-567"/>
        <w:rPr>
          <w:rFonts w:ascii="Arial" w:hAnsi="Arial" w:cs="Arial"/>
          <w:color w:val="000000" w:themeColor="text1"/>
          <w:sz w:val="18"/>
          <w:szCs w:val="18"/>
        </w:rPr>
      </w:pPr>
      <w:r w:rsidRPr="002E7A07">
        <w:rPr>
          <w:rFonts w:ascii="Arial" w:hAnsi="Arial" w:cs="Arial"/>
          <w:b/>
          <w:sz w:val="18"/>
          <w:szCs w:val="18"/>
        </w:rPr>
        <w:t>Solicita</w:t>
      </w:r>
      <w:r w:rsidRPr="002E7A07">
        <w:rPr>
          <w:rFonts w:ascii="Arial" w:hAnsi="Arial" w:cs="Arial"/>
          <w:sz w:val="18"/>
          <w:szCs w:val="18"/>
        </w:rPr>
        <w:t xml:space="preserve"> </w:t>
      </w:r>
      <w:r w:rsidR="00692B7F" w:rsidRPr="00692B7F">
        <w:rPr>
          <w:rFonts w:ascii="Arial" w:hAnsi="Arial" w:cs="Arial"/>
          <w:color w:val="000000" w:themeColor="text1"/>
          <w:sz w:val="18"/>
          <w:szCs w:val="18"/>
        </w:rPr>
        <w:t xml:space="preserve">la </w:t>
      </w:r>
      <w:r w:rsidR="004157D1">
        <w:rPr>
          <w:rFonts w:ascii="Arial" w:hAnsi="Arial" w:cs="Arial"/>
          <w:color w:val="000000" w:themeColor="text1"/>
          <w:sz w:val="18"/>
          <w:szCs w:val="18"/>
        </w:rPr>
        <w:t xml:space="preserve">adhesión al convenio </w:t>
      </w:r>
      <w:r w:rsidR="00C645BB" w:rsidRPr="004157D1">
        <w:rPr>
          <w:rFonts w:ascii="Arial" w:hAnsi="Arial" w:cs="Arial"/>
          <w:color w:val="000000" w:themeColor="text1"/>
          <w:sz w:val="18"/>
          <w:szCs w:val="18"/>
        </w:rPr>
        <w:t xml:space="preserve">de colaboración entre la consejería de igualdad de la junta de comunidades de castilla- la mancha y las empresas/entidades de castilla-la mancha, para llevar a cabo acciones de sensibilización y fomento de espacios libres de discriminación, actuación frente a la </w:t>
      </w:r>
      <w:r w:rsidR="008F5AEF" w:rsidRPr="004157D1">
        <w:rPr>
          <w:rFonts w:ascii="Arial" w:hAnsi="Arial" w:cs="Arial"/>
          <w:color w:val="000000" w:themeColor="text1"/>
          <w:sz w:val="18"/>
          <w:szCs w:val="18"/>
        </w:rPr>
        <w:t>LGTBIfobia</w:t>
      </w:r>
      <w:r w:rsidR="00C645BB" w:rsidRPr="004157D1">
        <w:rPr>
          <w:rFonts w:ascii="Arial" w:hAnsi="Arial" w:cs="Arial"/>
          <w:color w:val="000000" w:themeColor="text1"/>
          <w:sz w:val="18"/>
          <w:szCs w:val="18"/>
        </w:rPr>
        <w:t xml:space="preserve"> e inserción laboral de personas LGTBI</w:t>
      </w:r>
      <w:r w:rsidR="00C645BB" w:rsidRPr="00692B7F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9F7758" w:rsidRPr="002E7A07" w:rsidRDefault="009F7758" w:rsidP="00824599">
      <w:pPr>
        <w:ind w:left="-851"/>
        <w:rPr>
          <w:rFonts w:ascii="Arial" w:hAnsi="Arial" w:cs="Arial"/>
          <w:color w:val="0070C0"/>
          <w:sz w:val="18"/>
          <w:szCs w:val="18"/>
        </w:rPr>
      </w:pPr>
    </w:p>
    <w:tbl>
      <w:tblPr>
        <w:tblW w:w="9215" w:type="dxa"/>
        <w:jc w:val="center"/>
        <w:tblLayout w:type="fixed"/>
        <w:tblLook w:val="01E0" w:firstRow="1" w:lastRow="1" w:firstColumn="1" w:lastColumn="1" w:noHBand="0" w:noVBand="0"/>
      </w:tblPr>
      <w:tblGrid>
        <w:gridCol w:w="494"/>
        <w:gridCol w:w="2058"/>
        <w:gridCol w:w="425"/>
        <w:gridCol w:w="567"/>
        <w:gridCol w:w="553"/>
        <w:gridCol w:w="2424"/>
        <w:gridCol w:w="1276"/>
        <w:gridCol w:w="1134"/>
        <w:gridCol w:w="284"/>
      </w:tblGrid>
      <w:tr w:rsidR="009F7758" w:rsidRPr="002E7A07" w:rsidTr="009F7758">
        <w:trPr>
          <w:trHeight w:val="283"/>
          <w:jc w:val="center"/>
        </w:trPr>
        <w:tc>
          <w:tcPr>
            <w:tcW w:w="494" w:type="dxa"/>
            <w:tcBorders>
              <w:right w:val="single" w:sz="4" w:space="0" w:color="auto"/>
            </w:tcBorders>
          </w:tcPr>
          <w:p w:rsidR="009F7758" w:rsidRPr="002E7A07" w:rsidRDefault="009F7758" w:rsidP="009F7758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2E7A07">
              <w:rPr>
                <w:rFonts w:ascii="Arial" w:hAnsi="Arial" w:cs="Arial"/>
                <w:b/>
                <w:sz w:val="18"/>
                <w:szCs w:val="18"/>
              </w:rPr>
              <w:t>En</w:t>
            </w:r>
          </w:p>
        </w:tc>
        <w:bookmarkStart w:id="19" w:name="Texto77"/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58" w:rsidRPr="002E7A07" w:rsidRDefault="009F7758" w:rsidP="009F7758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begin">
                <w:ffData>
                  <w:name w:val="Texto7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F7758" w:rsidRPr="002E7A07" w:rsidRDefault="009F7758" w:rsidP="009F7758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2E7A07">
              <w:rPr>
                <w:rFonts w:ascii="Arial" w:hAnsi="Arial" w:cs="Arial"/>
                <w:b/>
                <w:sz w:val="18"/>
                <w:szCs w:val="18"/>
              </w:rPr>
              <w:t xml:space="preserve">, a </w:t>
            </w:r>
          </w:p>
        </w:tc>
        <w:bookmarkStart w:id="20" w:name="Texto78"/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7758" w:rsidRPr="002E7A07" w:rsidRDefault="009F7758" w:rsidP="009F7758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begin">
                <w:ffData>
                  <w:name w:val="Texto78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553" w:type="dxa"/>
            <w:tcBorders>
              <w:left w:val="single" w:sz="4" w:space="0" w:color="auto"/>
            </w:tcBorders>
          </w:tcPr>
          <w:p w:rsidR="009F7758" w:rsidRPr="002E7A07" w:rsidRDefault="009F7758" w:rsidP="009F7758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2E7A07">
              <w:rPr>
                <w:rFonts w:ascii="Arial" w:hAnsi="Arial" w:cs="Arial"/>
                <w:b/>
                <w:sz w:val="18"/>
                <w:szCs w:val="18"/>
              </w:rPr>
              <w:t>de</w:t>
            </w:r>
          </w:p>
        </w:tc>
        <w:bookmarkStart w:id="21" w:name="Texto79"/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7758" w:rsidRPr="002E7A07" w:rsidRDefault="009F7758" w:rsidP="009F7758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begin">
                <w:ffData>
                  <w:name w:val="Texto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9F7758" w:rsidRPr="002E7A07" w:rsidRDefault="009F7758" w:rsidP="009F7758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2E7A07">
              <w:rPr>
                <w:rFonts w:ascii="Arial" w:hAnsi="Arial" w:cs="Arial"/>
                <w:b/>
                <w:sz w:val="18"/>
                <w:szCs w:val="18"/>
              </w:rPr>
              <w:t>de</w:t>
            </w:r>
          </w:p>
        </w:tc>
        <w:bookmarkStart w:id="22" w:name="Texto80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7758" w:rsidRPr="002E7A07" w:rsidRDefault="009F7758" w:rsidP="009F7758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begin">
                <w:ffData>
                  <w:name w:val="Texto80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instrText xml:space="preserve"> FORMTEXT </w:instrText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separate"/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noProof/>
                <w:sz w:val="18"/>
                <w:szCs w:val="18"/>
              </w:rPr>
              <w:t> </w:t>
            </w:r>
            <w:r w:rsidRPr="002E7A07">
              <w:rPr>
                <w:rFonts w:ascii="Arial" w:eastAsia="Times New Roman" w:hAnsi="Arial" w:cs="Arial"/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F7758" w:rsidRPr="002E7A07" w:rsidRDefault="009F7758" w:rsidP="009F7758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9F7758" w:rsidRPr="002E7A07" w:rsidRDefault="009F7758" w:rsidP="009F7758">
      <w:pPr>
        <w:jc w:val="center"/>
        <w:rPr>
          <w:rFonts w:ascii="Arial" w:eastAsia="Times New Roman" w:hAnsi="Arial" w:cs="Arial"/>
          <w:sz w:val="18"/>
          <w:szCs w:val="18"/>
        </w:rPr>
      </w:pPr>
    </w:p>
    <w:p w:rsidR="009F7758" w:rsidRPr="002E7A07" w:rsidRDefault="009F7758" w:rsidP="009F7758">
      <w:pPr>
        <w:jc w:val="center"/>
        <w:rPr>
          <w:rFonts w:ascii="Arial" w:eastAsia="Times New Roman" w:hAnsi="Arial" w:cs="Arial"/>
          <w:sz w:val="18"/>
          <w:szCs w:val="18"/>
        </w:rPr>
      </w:pPr>
    </w:p>
    <w:p w:rsidR="009F7758" w:rsidRPr="002E7A07" w:rsidRDefault="009F7758" w:rsidP="009F7758">
      <w:pPr>
        <w:jc w:val="center"/>
        <w:rPr>
          <w:rFonts w:ascii="Arial" w:eastAsia="Times New Roman" w:hAnsi="Arial" w:cs="Arial"/>
          <w:sz w:val="18"/>
          <w:szCs w:val="18"/>
        </w:rPr>
      </w:pPr>
      <w:r w:rsidRPr="002E7A07">
        <w:rPr>
          <w:rFonts w:ascii="Arial" w:eastAsia="Times New Roman" w:hAnsi="Arial" w:cs="Arial"/>
          <w:sz w:val="18"/>
          <w:szCs w:val="18"/>
        </w:rPr>
        <w:t>Fdo.:</w:t>
      </w:r>
    </w:p>
    <w:p w:rsidR="009F7758" w:rsidRPr="002E7A07" w:rsidRDefault="009F7758" w:rsidP="009F7758">
      <w:pPr>
        <w:jc w:val="center"/>
        <w:rPr>
          <w:rFonts w:ascii="Arial" w:eastAsia="Times New Roman" w:hAnsi="Arial" w:cs="Arial"/>
          <w:sz w:val="18"/>
          <w:szCs w:val="18"/>
        </w:rPr>
      </w:pPr>
    </w:p>
    <w:p w:rsidR="009F7758" w:rsidRPr="002E7A07" w:rsidRDefault="009F7758" w:rsidP="009F7758">
      <w:pPr>
        <w:jc w:val="center"/>
        <w:rPr>
          <w:rFonts w:ascii="Arial" w:eastAsia="Times New Roman" w:hAnsi="Arial" w:cs="Arial"/>
          <w:sz w:val="18"/>
          <w:szCs w:val="18"/>
        </w:rPr>
      </w:pPr>
    </w:p>
    <w:p w:rsidR="009F7758" w:rsidRPr="002E7A07" w:rsidRDefault="009F7758" w:rsidP="009F7758">
      <w:pPr>
        <w:jc w:val="center"/>
        <w:rPr>
          <w:rFonts w:ascii="Arial" w:eastAsia="Times New Roman" w:hAnsi="Arial" w:cs="Arial"/>
          <w:sz w:val="18"/>
          <w:szCs w:val="18"/>
        </w:rPr>
      </w:pPr>
    </w:p>
    <w:p w:rsidR="009F7758" w:rsidRPr="002E7A07" w:rsidRDefault="009F7758" w:rsidP="00425DB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rPr>
          <w:rFonts w:ascii="Arial" w:hAnsi="Arial" w:cs="Arial"/>
          <w:sz w:val="18"/>
          <w:szCs w:val="18"/>
        </w:rPr>
      </w:pPr>
      <w:r w:rsidRPr="002E7A07">
        <w:rPr>
          <w:rFonts w:ascii="Arial" w:hAnsi="Arial" w:cs="Arial"/>
          <w:sz w:val="18"/>
          <w:szCs w:val="18"/>
        </w:rPr>
        <w:t>CONSEJERÍA DE IGUALDAD DE LA JUNTA DE COMUNIDADES DE CASTILLA-LA MANCHA</w:t>
      </w:r>
    </w:p>
    <w:p w:rsidR="00547182" w:rsidRPr="002E7A07" w:rsidRDefault="009F7758" w:rsidP="00425DB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31" w:color="auto"/>
        </w:pBdr>
        <w:tabs>
          <w:tab w:val="left" w:pos="3420"/>
        </w:tabs>
        <w:rPr>
          <w:rFonts w:ascii="Arial" w:hAnsi="Arial" w:cs="Arial"/>
          <w:sz w:val="18"/>
          <w:szCs w:val="18"/>
        </w:rPr>
      </w:pPr>
      <w:r w:rsidRPr="002E7A07">
        <w:rPr>
          <w:rFonts w:ascii="Arial" w:hAnsi="Arial" w:cs="Arial"/>
          <w:sz w:val="18"/>
          <w:szCs w:val="18"/>
        </w:rPr>
        <w:t>Código DIR3:</w:t>
      </w:r>
      <w:r w:rsidR="00103ED6" w:rsidRPr="002E7A07">
        <w:rPr>
          <w:rFonts w:ascii="Arial" w:eastAsiaTheme="minorEastAsia" w:hAnsi="Arial" w:cs="Arial"/>
          <w:sz w:val="18"/>
          <w:szCs w:val="18"/>
        </w:rPr>
        <w:t xml:space="preserve"> A08044428</w:t>
      </w:r>
      <w:r w:rsidRPr="002E7A07">
        <w:rPr>
          <w:rFonts w:ascii="Arial" w:hAnsi="Arial" w:cs="Arial"/>
          <w:sz w:val="18"/>
          <w:szCs w:val="18"/>
        </w:rPr>
        <w:t xml:space="preserve"> </w:t>
      </w:r>
    </w:p>
    <w:sectPr w:rsidR="00547182" w:rsidRPr="002E7A07" w:rsidSect="006B7ECF">
      <w:headerReference w:type="default" r:id="rId10"/>
      <w:footerReference w:type="default" r:id="rId11"/>
      <w:pgSz w:w="11906" w:h="16838" w:code="9"/>
      <w:pgMar w:top="1" w:right="1558" w:bottom="1702" w:left="1560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97B" w:rsidRDefault="0090597B" w:rsidP="00485E13">
      <w:r>
        <w:separator/>
      </w:r>
    </w:p>
  </w:endnote>
  <w:endnote w:type="continuationSeparator" w:id="0">
    <w:p w:rsidR="0090597B" w:rsidRDefault="0090597B" w:rsidP="00485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177" w:type="pct"/>
      <w:tblInd w:w="-10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600" w:firstRow="0" w:lastRow="0" w:firstColumn="0" w:lastColumn="0" w:noHBand="1" w:noVBand="1"/>
    </w:tblPr>
    <w:tblGrid>
      <w:gridCol w:w="4694"/>
      <w:gridCol w:w="3398"/>
      <w:gridCol w:w="2752"/>
    </w:tblGrid>
    <w:tr w:rsidR="00F24148" w:rsidRPr="00CA07F6" w:rsidTr="00832A6D">
      <w:trPr>
        <w:trHeight w:hRule="exact" w:val="113"/>
      </w:trPr>
      <w:tc>
        <w:tcPr>
          <w:tcW w:w="4663" w:type="dxa"/>
          <w:vMerge w:val="restart"/>
          <w:tcBorders>
            <w:top w:val="single" w:sz="4" w:space="0" w:color="FFFFFF"/>
            <w:left w:val="single" w:sz="4" w:space="0" w:color="77777A"/>
            <w:right w:val="single" w:sz="4" w:space="0" w:color="77777A"/>
          </w:tcBorders>
          <w:shd w:val="clear" w:color="auto" w:fill="auto"/>
          <w:vAlign w:val="bottom"/>
        </w:tcPr>
        <w:p w:rsidR="00F24148" w:rsidRPr="006D43C2" w:rsidRDefault="00F24148" w:rsidP="00CA07F6">
          <w:pPr>
            <w:pStyle w:val="Piedepgina"/>
            <w:tabs>
              <w:tab w:val="clear" w:pos="4252"/>
            </w:tabs>
            <w:spacing w:before="260" w:line="220" w:lineRule="exact"/>
            <w:ind w:left="204"/>
            <w:jc w:val="left"/>
            <w:rPr>
              <w:rFonts w:asciiTheme="minorHAnsi" w:hAnsiTheme="minorHAnsi" w:cstheme="minorHAnsi"/>
              <w:b/>
              <w:color w:val="002856"/>
              <w:szCs w:val="20"/>
              <w:lang w:eastAsia="es-ES"/>
            </w:rPr>
          </w:pPr>
          <w:bookmarkStart w:id="23" w:name="_Hlk233285736"/>
          <w:r w:rsidRPr="006D43C2">
            <w:rPr>
              <w:rFonts w:asciiTheme="minorHAnsi" w:hAnsiTheme="minorHAnsi" w:cstheme="minorHAnsi"/>
              <w:b/>
              <w:color w:val="002856"/>
              <w:szCs w:val="20"/>
              <w:lang w:eastAsia="es-ES"/>
            </w:rPr>
            <w:t xml:space="preserve">Consejería de </w:t>
          </w:r>
          <w:r>
            <w:rPr>
              <w:rFonts w:asciiTheme="minorHAnsi" w:hAnsiTheme="minorHAnsi" w:cstheme="minorHAnsi"/>
              <w:b/>
              <w:color w:val="002856"/>
              <w:szCs w:val="20"/>
              <w:lang w:eastAsia="es-ES"/>
            </w:rPr>
            <w:t>Igualdad</w:t>
          </w:r>
        </w:p>
        <w:p w:rsidR="00F24148" w:rsidRPr="006D43C2" w:rsidRDefault="00F24148" w:rsidP="00CA07F6">
          <w:pPr>
            <w:pStyle w:val="Piedepgina"/>
            <w:spacing w:line="220" w:lineRule="exact"/>
            <w:ind w:left="204"/>
            <w:jc w:val="left"/>
            <w:rPr>
              <w:rFonts w:asciiTheme="minorHAnsi" w:hAnsiTheme="minorHAnsi" w:cstheme="minorHAnsi"/>
              <w:color w:val="002856"/>
              <w:szCs w:val="20"/>
              <w:lang w:eastAsia="es-ES"/>
            </w:rPr>
          </w:pPr>
          <w:r>
            <w:rPr>
              <w:rFonts w:asciiTheme="minorHAnsi" w:hAnsiTheme="minorHAnsi" w:cstheme="minorHAnsi"/>
              <w:color w:val="002856"/>
              <w:szCs w:val="20"/>
              <w:lang w:eastAsia="es-ES"/>
            </w:rPr>
            <w:t>Pza. del Cardenal Silíceo</w:t>
          </w:r>
          <w:r w:rsidRPr="006D43C2">
            <w:rPr>
              <w:rFonts w:asciiTheme="minorHAnsi" w:hAnsiTheme="minorHAnsi" w:cstheme="minorHAnsi"/>
              <w:color w:val="002856"/>
              <w:szCs w:val="20"/>
              <w:lang w:eastAsia="es-ES"/>
            </w:rPr>
            <w:t xml:space="preserve">, </w:t>
          </w:r>
          <w:r>
            <w:rPr>
              <w:rFonts w:asciiTheme="minorHAnsi" w:hAnsiTheme="minorHAnsi" w:cstheme="minorHAnsi"/>
              <w:color w:val="002856"/>
              <w:szCs w:val="20"/>
              <w:lang w:eastAsia="es-ES"/>
            </w:rPr>
            <w:t>s/n</w:t>
          </w:r>
        </w:p>
        <w:p w:rsidR="00F24148" w:rsidRPr="006D43C2" w:rsidRDefault="00F24148" w:rsidP="00CA07F6">
          <w:pPr>
            <w:pStyle w:val="Piedepgina"/>
            <w:spacing w:line="220" w:lineRule="exact"/>
            <w:ind w:left="204"/>
            <w:jc w:val="left"/>
            <w:rPr>
              <w:rFonts w:asciiTheme="minorHAnsi" w:hAnsiTheme="minorHAnsi" w:cstheme="minorHAnsi"/>
              <w:color w:val="77777A"/>
              <w:szCs w:val="20"/>
              <w:lang w:eastAsia="es-ES"/>
            </w:rPr>
          </w:pPr>
          <w:r w:rsidRPr="006D43C2">
            <w:rPr>
              <w:rFonts w:asciiTheme="minorHAnsi" w:hAnsiTheme="minorHAnsi" w:cstheme="minorHAnsi"/>
              <w:color w:val="002856"/>
              <w:szCs w:val="20"/>
              <w:lang w:eastAsia="es-ES"/>
            </w:rPr>
            <w:t>45071 Toledo</w:t>
          </w:r>
        </w:p>
      </w:tc>
      <w:tc>
        <w:tcPr>
          <w:tcW w:w="3376" w:type="dxa"/>
          <w:vMerge w:val="restart"/>
          <w:tcBorders>
            <w:top w:val="single" w:sz="4" w:space="0" w:color="FFFFFF"/>
            <w:left w:val="single" w:sz="4" w:space="0" w:color="77777A"/>
            <w:right w:val="single" w:sz="4" w:space="0" w:color="77777A"/>
          </w:tcBorders>
          <w:shd w:val="clear" w:color="auto" w:fill="auto"/>
          <w:vAlign w:val="bottom"/>
        </w:tcPr>
        <w:p w:rsidR="00F24148" w:rsidRPr="006D43C2" w:rsidRDefault="00F24148" w:rsidP="00832A6D">
          <w:pPr>
            <w:pStyle w:val="Piedepgina"/>
            <w:tabs>
              <w:tab w:val="clear" w:pos="4252"/>
            </w:tabs>
            <w:spacing w:line="220" w:lineRule="exact"/>
            <w:ind w:left="199"/>
            <w:jc w:val="left"/>
            <w:rPr>
              <w:rFonts w:asciiTheme="minorHAnsi" w:hAnsiTheme="minorHAnsi" w:cstheme="minorHAnsi"/>
              <w:color w:val="77777A"/>
              <w:szCs w:val="20"/>
              <w:lang w:eastAsia="es-ES"/>
            </w:rPr>
          </w:pPr>
          <w:r w:rsidRPr="006D43C2">
            <w:rPr>
              <w:rFonts w:asciiTheme="minorHAnsi" w:hAnsiTheme="minorHAnsi" w:cstheme="minorHAnsi"/>
              <w:color w:val="77777A"/>
              <w:szCs w:val="20"/>
              <w:lang w:eastAsia="es-ES"/>
            </w:rPr>
            <w:t xml:space="preserve">Tel.: 925 </w:t>
          </w:r>
          <w:r>
            <w:rPr>
              <w:rFonts w:asciiTheme="minorHAnsi" w:hAnsiTheme="minorHAnsi" w:cstheme="minorHAnsi"/>
              <w:color w:val="77777A"/>
              <w:szCs w:val="20"/>
              <w:lang w:eastAsia="es-ES"/>
            </w:rPr>
            <w:t>267 784</w:t>
          </w:r>
          <w:r w:rsidRPr="006D43C2">
            <w:rPr>
              <w:rFonts w:asciiTheme="minorHAnsi" w:hAnsiTheme="minorHAnsi" w:cstheme="minorHAnsi"/>
              <w:color w:val="77777A"/>
              <w:szCs w:val="20"/>
              <w:lang w:eastAsia="es-ES"/>
            </w:rPr>
            <w:t xml:space="preserve"> </w:t>
          </w:r>
        </w:p>
      </w:tc>
      <w:tc>
        <w:tcPr>
          <w:tcW w:w="2734" w:type="dxa"/>
          <w:tcBorders>
            <w:top w:val="single" w:sz="4" w:space="0" w:color="FFFFFF"/>
            <w:left w:val="single" w:sz="4" w:space="0" w:color="77777A"/>
            <w:bottom w:val="single" w:sz="4" w:space="0" w:color="FFFFFF"/>
            <w:right w:val="single" w:sz="4" w:space="0" w:color="FFFFFF"/>
          </w:tcBorders>
          <w:shd w:val="clear" w:color="auto" w:fill="auto"/>
          <w:vAlign w:val="bottom"/>
        </w:tcPr>
        <w:p w:rsidR="00F24148" w:rsidRPr="006D43C2" w:rsidRDefault="00F24148" w:rsidP="00FA1C5E">
          <w:pPr>
            <w:pStyle w:val="Piedepgina"/>
            <w:spacing w:line="220" w:lineRule="exact"/>
            <w:ind w:left="171"/>
            <w:jc w:val="right"/>
            <w:rPr>
              <w:rFonts w:asciiTheme="minorHAnsi" w:hAnsiTheme="minorHAnsi" w:cstheme="minorHAnsi"/>
              <w:color w:val="77777A"/>
              <w:szCs w:val="20"/>
              <w:lang w:eastAsia="es-ES"/>
            </w:rPr>
          </w:pPr>
        </w:p>
      </w:tc>
    </w:tr>
    <w:tr w:rsidR="00F24148" w:rsidRPr="00CA07F6" w:rsidTr="009F7758">
      <w:trPr>
        <w:trHeight w:val="570"/>
      </w:trPr>
      <w:tc>
        <w:tcPr>
          <w:tcW w:w="4663" w:type="dxa"/>
          <w:vMerge/>
          <w:tcBorders>
            <w:left w:val="single" w:sz="4" w:space="0" w:color="77777A"/>
            <w:bottom w:val="single" w:sz="4" w:space="0" w:color="FFFFFF"/>
            <w:right w:val="single" w:sz="4" w:space="0" w:color="77777A"/>
          </w:tcBorders>
          <w:shd w:val="clear" w:color="auto" w:fill="auto"/>
          <w:vAlign w:val="bottom"/>
        </w:tcPr>
        <w:p w:rsidR="00F24148" w:rsidRPr="006D43C2" w:rsidRDefault="00F24148" w:rsidP="00CA07F6">
          <w:pPr>
            <w:pStyle w:val="Piedepgina"/>
            <w:tabs>
              <w:tab w:val="clear" w:pos="4252"/>
            </w:tabs>
            <w:spacing w:before="260" w:line="220" w:lineRule="exact"/>
            <w:ind w:left="204"/>
            <w:jc w:val="left"/>
            <w:rPr>
              <w:rFonts w:asciiTheme="minorHAnsi" w:hAnsiTheme="minorHAnsi" w:cstheme="minorHAnsi"/>
              <w:b/>
              <w:color w:val="002856"/>
              <w:szCs w:val="20"/>
              <w:lang w:eastAsia="es-ES"/>
            </w:rPr>
          </w:pPr>
        </w:p>
      </w:tc>
      <w:tc>
        <w:tcPr>
          <w:tcW w:w="3376" w:type="dxa"/>
          <w:vMerge/>
          <w:tcBorders>
            <w:left w:val="single" w:sz="4" w:space="0" w:color="77777A"/>
            <w:bottom w:val="single" w:sz="4" w:space="0" w:color="FFFFFF"/>
            <w:right w:val="single" w:sz="4" w:space="0" w:color="77777A"/>
          </w:tcBorders>
          <w:shd w:val="clear" w:color="auto" w:fill="auto"/>
          <w:vAlign w:val="bottom"/>
        </w:tcPr>
        <w:p w:rsidR="00F24148" w:rsidRPr="006D43C2" w:rsidRDefault="00F24148" w:rsidP="00CA07F6">
          <w:pPr>
            <w:pStyle w:val="Piedepgina"/>
            <w:tabs>
              <w:tab w:val="clear" w:pos="4252"/>
            </w:tabs>
            <w:spacing w:line="220" w:lineRule="exact"/>
            <w:ind w:left="199"/>
            <w:jc w:val="left"/>
            <w:rPr>
              <w:rFonts w:asciiTheme="minorHAnsi" w:hAnsiTheme="minorHAnsi" w:cstheme="minorHAnsi"/>
              <w:color w:val="77777A"/>
              <w:szCs w:val="20"/>
              <w:lang w:eastAsia="es-ES"/>
            </w:rPr>
          </w:pPr>
        </w:p>
      </w:tc>
      <w:tc>
        <w:tcPr>
          <w:tcW w:w="2734" w:type="dxa"/>
          <w:tcBorders>
            <w:top w:val="single" w:sz="4" w:space="0" w:color="FFFFFF"/>
            <w:left w:val="single" w:sz="4" w:space="0" w:color="77777A"/>
            <w:bottom w:val="single" w:sz="4" w:space="0" w:color="FFFFFF"/>
            <w:right w:val="single" w:sz="4" w:space="0" w:color="FFFFFF"/>
          </w:tcBorders>
          <w:shd w:val="clear" w:color="auto" w:fill="auto"/>
          <w:vAlign w:val="bottom"/>
        </w:tcPr>
        <w:p w:rsidR="00F24148" w:rsidRPr="006D43C2" w:rsidRDefault="00F24148" w:rsidP="00374F0E">
          <w:pPr>
            <w:pStyle w:val="Piedepgina"/>
            <w:jc w:val="center"/>
            <w:rPr>
              <w:rFonts w:asciiTheme="minorHAnsi" w:hAnsiTheme="minorHAnsi" w:cstheme="minorHAnsi"/>
              <w:szCs w:val="20"/>
            </w:rPr>
          </w:pPr>
        </w:p>
        <w:p w:rsidR="00F24148" w:rsidRPr="006D43C2" w:rsidRDefault="00F24148" w:rsidP="00CA07F6">
          <w:pPr>
            <w:pStyle w:val="Piedepgina"/>
            <w:spacing w:line="220" w:lineRule="exact"/>
            <w:ind w:left="171"/>
            <w:jc w:val="left"/>
            <w:rPr>
              <w:rFonts w:asciiTheme="minorHAnsi" w:hAnsiTheme="minorHAnsi" w:cstheme="minorHAnsi"/>
              <w:color w:val="77777A"/>
              <w:szCs w:val="20"/>
              <w:lang w:eastAsia="es-ES"/>
            </w:rPr>
          </w:pPr>
        </w:p>
        <w:p w:rsidR="00F24148" w:rsidRPr="006D43C2" w:rsidRDefault="00F24148" w:rsidP="00CA07F6">
          <w:pPr>
            <w:pStyle w:val="Piedepgina"/>
            <w:spacing w:line="220" w:lineRule="exact"/>
            <w:ind w:left="171"/>
            <w:jc w:val="left"/>
            <w:rPr>
              <w:rFonts w:asciiTheme="minorHAnsi" w:hAnsiTheme="minorHAnsi" w:cstheme="minorHAnsi"/>
              <w:color w:val="77777A"/>
              <w:szCs w:val="20"/>
              <w:lang w:eastAsia="es-ES"/>
            </w:rPr>
          </w:pPr>
        </w:p>
        <w:p w:rsidR="00F24148" w:rsidRPr="006D43C2" w:rsidRDefault="00F24148" w:rsidP="00CA07F6">
          <w:pPr>
            <w:pStyle w:val="Piedepgina"/>
            <w:spacing w:line="220" w:lineRule="exact"/>
            <w:ind w:left="171"/>
            <w:jc w:val="left"/>
            <w:rPr>
              <w:rFonts w:asciiTheme="minorHAnsi" w:hAnsiTheme="minorHAnsi" w:cstheme="minorHAnsi"/>
              <w:color w:val="77777A"/>
              <w:szCs w:val="20"/>
              <w:lang w:eastAsia="es-ES"/>
            </w:rPr>
          </w:pPr>
          <w:r w:rsidRPr="006D43C2">
            <w:rPr>
              <w:rFonts w:asciiTheme="minorHAnsi" w:hAnsiTheme="minorHAnsi" w:cstheme="minorHAnsi"/>
              <w:color w:val="77777A"/>
              <w:szCs w:val="20"/>
              <w:lang w:eastAsia="es-ES"/>
            </w:rPr>
            <w:t>www.castillalamancha.es</w:t>
          </w:r>
        </w:p>
      </w:tc>
    </w:tr>
    <w:bookmarkEnd w:id="23"/>
  </w:tbl>
  <w:p w:rsidR="00F24148" w:rsidRPr="00C67BE0" w:rsidRDefault="00F24148" w:rsidP="00246B53">
    <w:pPr>
      <w:pStyle w:val="Piedepgina"/>
      <w:spacing w:line="220" w:lineRule="exact"/>
      <w:ind w:left="284"/>
      <w:rPr>
        <w:rFonts w:ascii="Arial Narrow" w:hAnsi="Arial Narrow"/>
        <w:color w:val="77777A"/>
        <w:sz w:val="2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97B" w:rsidRDefault="0090597B" w:rsidP="00485E13">
      <w:r>
        <w:separator/>
      </w:r>
    </w:p>
  </w:footnote>
  <w:footnote w:type="continuationSeparator" w:id="0">
    <w:p w:rsidR="0090597B" w:rsidRDefault="0090597B" w:rsidP="00485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32" w:type="dxa"/>
      <w:tblInd w:w="-1134" w:type="dxa"/>
      <w:tblLayout w:type="fixed"/>
      <w:tblLook w:val="01E0" w:firstRow="1" w:lastRow="1" w:firstColumn="1" w:lastColumn="1" w:noHBand="0" w:noVBand="0"/>
    </w:tblPr>
    <w:tblGrid>
      <w:gridCol w:w="2019"/>
      <w:gridCol w:w="6912"/>
      <w:gridCol w:w="1701"/>
    </w:tblGrid>
    <w:tr w:rsidR="00F24148" w:rsidRPr="00CA07F6" w:rsidTr="00D63118">
      <w:trPr>
        <w:trHeight w:val="1706"/>
      </w:trPr>
      <w:tc>
        <w:tcPr>
          <w:tcW w:w="2019" w:type="dxa"/>
          <w:shd w:val="clear" w:color="auto" w:fill="auto"/>
        </w:tcPr>
        <w:p w:rsidR="00F24148" w:rsidRPr="00CA07F6" w:rsidRDefault="00D0469D" w:rsidP="009B3C70">
          <w:pPr>
            <w:jc w:val="left"/>
            <w:rPr>
              <w:sz w:val="10"/>
              <w:szCs w:val="20"/>
              <w:lang w:eastAsia="es-ES"/>
            </w:rPr>
          </w:pPr>
          <w:r w:rsidRPr="00CA07F6">
            <w:rPr>
              <w:noProof/>
              <w:szCs w:val="20"/>
              <w:lang w:eastAsia="es-ES"/>
            </w:rPr>
            <w:drawing>
              <wp:anchor distT="0" distB="0" distL="114300" distR="114300" simplePos="0" relativeHeight="251658240" behindDoc="0" locked="0" layoutInCell="1" allowOverlap="1" wp14:anchorId="18C65063">
                <wp:simplePos x="0" y="0"/>
                <wp:positionH relativeFrom="column">
                  <wp:posOffset>55029</wp:posOffset>
                </wp:positionH>
                <wp:positionV relativeFrom="paragraph">
                  <wp:posOffset>267335</wp:posOffset>
                </wp:positionV>
                <wp:extent cx="1123200" cy="720000"/>
                <wp:effectExtent l="0" t="0" r="1270" b="4445"/>
                <wp:wrapSquare wrapText="bothSides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2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912" w:type="dxa"/>
          <w:shd w:val="clear" w:color="auto" w:fill="auto"/>
        </w:tcPr>
        <w:p w:rsidR="00F24148" w:rsidRPr="00CA07F6" w:rsidRDefault="00F24148" w:rsidP="009B3C70">
          <w:pPr>
            <w:pStyle w:val="Encabezado"/>
            <w:tabs>
              <w:tab w:val="clear" w:pos="4252"/>
              <w:tab w:val="clear" w:pos="8504"/>
              <w:tab w:val="left" w:pos="5415"/>
            </w:tabs>
            <w:jc w:val="right"/>
            <w:rPr>
              <w:szCs w:val="20"/>
              <w:lang w:eastAsia="es-ES"/>
            </w:rPr>
          </w:pPr>
        </w:p>
      </w:tc>
      <w:tc>
        <w:tcPr>
          <w:tcW w:w="1701" w:type="dxa"/>
        </w:tcPr>
        <w:p w:rsidR="00F24148" w:rsidRPr="00CA07F6" w:rsidRDefault="00F24148" w:rsidP="009B3C70">
          <w:pPr>
            <w:pStyle w:val="Encabezado"/>
            <w:tabs>
              <w:tab w:val="clear" w:pos="4252"/>
              <w:tab w:val="clear" w:pos="8504"/>
              <w:tab w:val="left" w:pos="5415"/>
            </w:tabs>
            <w:jc w:val="right"/>
            <w:rPr>
              <w:szCs w:val="20"/>
              <w:lang w:eastAsia="es-ES"/>
            </w:rPr>
          </w:pPr>
        </w:p>
      </w:tc>
    </w:tr>
  </w:tbl>
  <w:p w:rsidR="00F24148" w:rsidRDefault="00F24148" w:rsidP="000D3AA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2476"/>
    <w:multiLevelType w:val="hybridMultilevel"/>
    <w:tmpl w:val="E87801FC"/>
    <w:lvl w:ilvl="0" w:tplc="0C0A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B914AFA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CD6B5C"/>
    <w:multiLevelType w:val="hybridMultilevel"/>
    <w:tmpl w:val="5D54BEC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3C199B"/>
    <w:multiLevelType w:val="hybridMultilevel"/>
    <w:tmpl w:val="316459F2"/>
    <w:lvl w:ilvl="0" w:tplc="6104599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F109CB"/>
    <w:multiLevelType w:val="hybridMultilevel"/>
    <w:tmpl w:val="04B886D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152D12"/>
    <w:multiLevelType w:val="hybridMultilevel"/>
    <w:tmpl w:val="3982ACEA"/>
    <w:lvl w:ilvl="0" w:tplc="2C02CEC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C3E46"/>
    <w:multiLevelType w:val="hybridMultilevel"/>
    <w:tmpl w:val="63505D1C"/>
    <w:lvl w:ilvl="0" w:tplc="97EA525E">
      <w:start w:val="4"/>
      <w:numFmt w:val="bullet"/>
      <w:lvlText w:val="-"/>
      <w:lvlJc w:val="left"/>
      <w:pPr>
        <w:tabs>
          <w:tab w:val="num" w:pos="885"/>
        </w:tabs>
        <w:ind w:left="885" w:hanging="885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2C0AD8"/>
    <w:multiLevelType w:val="hybridMultilevel"/>
    <w:tmpl w:val="89202E06"/>
    <w:lvl w:ilvl="0" w:tplc="7ADA84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8" w15:restartNumberingAfterBreak="0">
    <w:nsid w:val="7E1D69E8"/>
    <w:multiLevelType w:val="hybridMultilevel"/>
    <w:tmpl w:val="451A49F4"/>
    <w:lvl w:ilvl="0" w:tplc="9D149DB2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bxdBO4yaQmT6J6JIOl3lEJkRjWZVHkOMmHTN9+xD8vH+h/pt1lb32T0/UyJCpFu5E54Kteq2INYiYwCx0Ljl0w==" w:salt="URElms1dn0DL8tm5A88IU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98B"/>
    <w:rsid w:val="00004B65"/>
    <w:rsid w:val="00010DFD"/>
    <w:rsid w:val="00011759"/>
    <w:rsid w:val="00020BFB"/>
    <w:rsid w:val="0002727F"/>
    <w:rsid w:val="000273A7"/>
    <w:rsid w:val="00030AB3"/>
    <w:rsid w:val="00031799"/>
    <w:rsid w:val="00032048"/>
    <w:rsid w:val="00033B10"/>
    <w:rsid w:val="000377DA"/>
    <w:rsid w:val="00040A81"/>
    <w:rsid w:val="000447AB"/>
    <w:rsid w:val="00044E31"/>
    <w:rsid w:val="0005004A"/>
    <w:rsid w:val="0005092C"/>
    <w:rsid w:val="00067FE4"/>
    <w:rsid w:val="000703FF"/>
    <w:rsid w:val="00070574"/>
    <w:rsid w:val="0007444F"/>
    <w:rsid w:val="0007497B"/>
    <w:rsid w:val="00075060"/>
    <w:rsid w:val="000846A9"/>
    <w:rsid w:val="00087E92"/>
    <w:rsid w:val="000A2453"/>
    <w:rsid w:val="000A4B77"/>
    <w:rsid w:val="000B3BDF"/>
    <w:rsid w:val="000B7F77"/>
    <w:rsid w:val="000C4B96"/>
    <w:rsid w:val="000C4DA0"/>
    <w:rsid w:val="000C6E03"/>
    <w:rsid w:val="000C7DF6"/>
    <w:rsid w:val="000D3104"/>
    <w:rsid w:val="000D3AA8"/>
    <w:rsid w:val="000D57D7"/>
    <w:rsid w:val="000E4820"/>
    <w:rsid w:val="000E4B02"/>
    <w:rsid w:val="000F43BB"/>
    <w:rsid w:val="000F50F1"/>
    <w:rsid w:val="000F5555"/>
    <w:rsid w:val="000F5CBF"/>
    <w:rsid w:val="000F73E9"/>
    <w:rsid w:val="000F78C4"/>
    <w:rsid w:val="00103ED6"/>
    <w:rsid w:val="0011248F"/>
    <w:rsid w:val="00145DA3"/>
    <w:rsid w:val="00153AD3"/>
    <w:rsid w:val="00153B30"/>
    <w:rsid w:val="0016059F"/>
    <w:rsid w:val="00160E79"/>
    <w:rsid w:val="00161E5C"/>
    <w:rsid w:val="001626F9"/>
    <w:rsid w:val="00164CCD"/>
    <w:rsid w:val="00170893"/>
    <w:rsid w:val="00175C98"/>
    <w:rsid w:val="001814E0"/>
    <w:rsid w:val="00181D1C"/>
    <w:rsid w:val="00184DF6"/>
    <w:rsid w:val="001862FB"/>
    <w:rsid w:val="0019542D"/>
    <w:rsid w:val="001B02EB"/>
    <w:rsid w:val="001B2CC3"/>
    <w:rsid w:val="001C0595"/>
    <w:rsid w:val="001C0CE7"/>
    <w:rsid w:val="001C26EC"/>
    <w:rsid w:val="001D1866"/>
    <w:rsid w:val="001D2617"/>
    <w:rsid w:val="001D28C2"/>
    <w:rsid w:val="001E18B8"/>
    <w:rsid w:val="001E5014"/>
    <w:rsid w:val="001E73A4"/>
    <w:rsid w:val="001F5C1E"/>
    <w:rsid w:val="001F6225"/>
    <w:rsid w:val="001F76B3"/>
    <w:rsid w:val="00200AE1"/>
    <w:rsid w:val="00201D48"/>
    <w:rsid w:val="00204313"/>
    <w:rsid w:val="00204551"/>
    <w:rsid w:val="00217DFB"/>
    <w:rsid w:val="00223973"/>
    <w:rsid w:val="00223DC7"/>
    <w:rsid w:val="002304C1"/>
    <w:rsid w:val="0023598B"/>
    <w:rsid w:val="00236020"/>
    <w:rsid w:val="00246B53"/>
    <w:rsid w:val="0025096E"/>
    <w:rsid w:val="00270EF3"/>
    <w:rsid w:val="0027299A"/>
    <w:rsid w:val="002741B8"/>
    <w:rsid w:val="002811FB"/>
    <w:rsid w:val="0029239D"/>
    <w:rsid w:val="002B0498"/>
    <w:rsid w:val="002B264B"/>
    <w:rsid w:val="002C3038"/>
    <w:rsid w:val="002D58D6"/>
    <w:rsid w:val="002D6E9B"/>
    <w:rsid w:val="002D7D89"/>
    <w:rsid w:val="002E0313"/>
    <w:rsid w:val="002E7A07"/>
    <w:rsid w:val="00302973"/>
    <w:rsid w:val="00304C7E"/>
    <w:rsid w:val="00311055"/>
    <w:rsid w:val="00313946"/>
    <w:rsid w:val="00322561"/>
    <w:rsid w:val="00325AAB"/>
    <w:rsid w:val="00334474"/>
    <w:rsid w:val="00336840"/>
    <w:rsid w:val="00337BC2"/>
    <w:rsid w:val="0034306B"/>
    <w:rsid w:val="00344DB0"/>
    <w:rsid w:val="00346B10"/>
    <w:rsid w:val="00347E8F"/>
    <w:rsid w:val="00354B6C"/>
    <w:rsid w:val="0035675B"/>
    <w:rsid w:val="00361AF8"/>
    <w:rsid w:val="00364C83"/>
    <w:rsid w:val="00371ABD"/>
    <w:rsid w:val="00374F0E"/>
    <w:rsid w:val="00390402"/>
    <w:rsid w:val="003A074A"/>
    <w:rsid w:val="003A12D0"/>
    <w:rsid w:val="003A6748"/>
    <w:rsid w:val="003B0233"/>
    <w:rsid w:val="003B0B1B"/>
    <w:rsid w:val="003B329E"/>
    <w:rsid w:val="003C6131"/>
    <w:rsid w:val="003D6632"/>
    <w:rsid w:val="003E46D7"/>
    <w:rsid w:val="004007E6"/>
    <w:rsid w:val="004013AF"/>
    <w:rsid w:val="00403C6A"/>
    <w:rsid w:val="00405A47"/>
    <w:rsid w:val="00405A73"/>
    <w:rsid w:val="004061DF"/>
    <w:rsid w:val="00410E17"/>
    <w:rsid w:val="004139BA"/>
    <w:rsid w:val="004157D1"/>
    <w:rsid w:val="00425DBB"/>
    <w:rsid w:val="00426315"/>
    <w:rsid w:val="00430E20"/>
    <w:rsid w:val="00434510"/>
    <w:rsid w:val="004353CF"/>
    <w:rsid w:val="00451CA9"/>
    <w:rsid w:val="00455F8F"/>
    <w:rsid w:val="004606D9"/>
    <w:rsid w:val="00460ED3"/>
    <w:rsid w:val="00464859"/>
    <w:rsid w:val="0046503A"/>
    <w:rsid w:val="004650A2"/>
    <w:rsid w:val="0046680E"/>
    <w:rsid w:val="00471B22"/>
    <w:rsid w:val="00473A86"/>
    <w:rsid w:val="00473E4A"/>
    <w:rsid w:val="004771EB"/>
    <w:rsid w:val="00485E13"/>
    <w:rsid w:val="004927E3"/>
    <w:rsid w:val="00492E5B"/>
    <w:rsid w:val="00495920"/>
    <w:rsid w:val="004B08D6"/>
    <w:rsid w:val="004B0EFA"/>
    <w:rsid w:val="004C2B5A"/>
    <w:rsid w:val="004C38E5"/>
    <w:rsid w:val="004C5DB2"/>
    <w:rsid w:val="004E37E3"/>
    <w:rsid w:val="004F049A"/>
    <w:rsid w:val="004F3125"/>
    <w:rsid w:val="004F45D3"/>
    <w:rsid w:val="00503A12"/>
    <w:rsid w:val="005136F3"/>
    <w:rsid w:val="00524E56"/>
    <w:rsid w:val="0052579A"/>
    <w:rsid w:val="0053366F"/>
    <w:rsid w:val="0053594A"/>
    <w:rsid w:val="00536DD2"/>
    <w:rsid w:val="00544FAD"/>
    <w:rsid w:val="00545FF9"/>
    <w:rsid w:val="00547182"/>
    <w:rsid w:val="0055457E"/>
    <w:rsid w:val="0057044D"/>
    <w:rsid w:val="00570BF4"/>
    <w:rsid w:val="005747B0"/>
    <w:rsid w:val="00580A5B"/>
    <w:rsid w:val="0058343C"/>
    <w:rsid w:val="00586207"/>
    <w:rsid w:val="005A5EA2"/>
    <w:rsid w:val="005C4CB1"/>
    <w:rsid w:val="005C56AC"/>
    <w:rsid w:val="005E3083"/>
    <w:rsid w:val="005F088D"/>
    <w:rsid w:val="005F2B47"/>
    <w:rsid w:val="005F5493"/>
    <w:rsid w:val="005F6D45"/>
    <w:rsid w:val="00607687"/>
    <w:rsid w:val="006123B0"/>
    <w:rsid w:val="00612B66"/>
    <w:rsid w:val="00625F5A"/>
    <w:rsid w:val="00630DD6"/>
    <w:rsid w:val="00634AE3"/>
    <w:rsid w:val="006356A8"/>
    <w:rsid w:val="00635E2D"/>
    <w:rsid w:val="0064072E"/>
    <w:rsid w:val="00642C6A"/>
    <w:rsid w:val="0066448E"/>
    <w:rsid w:val="00673D56"/>
    <w:rsid w:val="00674CFC"/>
    <w:rsid w:val="00691CE5"/>
    <w:rsid w:val="00692B7F"/>
    <w:rsid w:val="00696339"/>
    <w:rsid w:val="006A2FBD"/>
    <w:rsid w:val="006A3787"/>
    <w:rsid w:val="006A5FDA"/>
    <w:rsid w:val="006A7B45"/>
    <w:rsid w:val="006B353B"/>
    <w:rsid w:val="006B7ECF"/>
    <w:rsid w:val="006D0579"/>
    <w:rsid w:val="006D1562"/>
    <w:rsid w:val="006D297E"/>
    <w:rsid w:val="006D43C2"/>
    <w:rsid w:val="006D7AFE"/>
    <w:rsid w:val="006E01F1"/>
    <w:rsid w:val="006E2919"/>
    <w:rsid w:val="006E3EFA"/>
    <w:rsid w:val="006F3B9D"/>
    <w:rsid w:val="006F7545"/>
    <w:rsid w:val="007065B0"/>
    <w:rsid w:val="00713804"/>
    <w:rsid w:val="00727115"/>
    <w:rsid w:val="00727249"/>
    <w:rsid w:val="00732149"/>
    <w:rsid w:val="00740193"/>
    <w:rsid w:val="0074030E"/>
    <w:rsid w:val="007447AD"/>
    <w:rsid w:val="007448CB"/>
    <w:rsid w:val="007545A1"/>
    <w:rsid w:val="0075558B"/>
    <w:rsid w:val="00767201"/>
    <w:rsid w:val="0077187B"/>
    <w:rsid w:val="007921AF"/>
    <w:rsid w:val="00797D37"/>
    <w:rsid w:val="007A082B"/>
    <w:rsid w:val="007A0CF8"/>
    <w:rsid w:val="007B19D6"/>
    <w:rsid w:val="007B1E2C"/>
    <w:rsid w:val="007B523E"/>
    <w:rsid w:val="007C1459"/>
    <w:rsid w:val="007F2461"/>
    <w:rsid w:val="007F2B49"/>
    <w:rsid w:val="007F5C3C"/>
    <w:rsid w:val="007F676A"/>
    <w:rsid w:val="007F6A1F"/>
    <w:rsid w:val="00800222"/>
    <w:rsid w:val="00803CC6"/>
    <w:rsid w:val="00824599"/>
    <w:rsid w:val="00832A6D"/>
    <w:rsid w:val="00834E46"/>
    <w:rsid w:val="008363EF"/>
    <w:rsid w:val="008374A7"/>
    <w:rsid w:val="00842711"/>
    <w:rsid w:val="0084769E"/>
    <w:rsid w:val="0085047E"/>
    <w:rsid w:val="00854E2C"/>
    <w:rsid w:val="00860330"/>
    <w:rsid w:val="008639A9"/>
    <w:rsid w:val="00864831"/>
    <w:rsid w:val="0086589C"/>
    <w:rsid w:val="00865A5B"/>
    <w:rsid w:val="008814BD"/>
    <w:rsid w:val="00887893"/>
    <w:rsid w:val="00893FFA"/>
    <w:rsid w:val="008A45C1"/>
    <w:rsid w:val="008A5CEE"/>
    <w:rsid w:val="008B56C5"/>
    <w:rsid w:val="008B7B5B"/>
    <w:rsid w:val="008C7B28"/>
    <w:rsid w:val="008E0A03"/>
    <w:rsid w:val="008E7875"/>
    <w:rsid w:val="008F3BB2"/>
    <w:rsid w:val="008F3BFF"/>
    <w:rsid w:val="008F557C"/>
    <w:rsid w:val="008F5AEF"/>
    <w:rsid w:val="0090597B"/>
    <w:rsid w:val="00927A3B"/>
    <w:rsid w:val="009307E7"/>
    <w:rsid w:val="00940590"/>
    <w:rsid w:val="00942B69"/>
    <w:rsid w:val="00944BC1"/>
    <w:rsid w:val="0094739B"/>
    <w:rsid w:val="00953C2B"/>
    <w:rsid w:val="00960BB7"/>
    <w:rsid w:val="00967E32"/>
    <w:rsid w:val="00971C09"/>
    <w:rsid w:val="00985961"/>
    <w:rsid w:val="009873FF"/>
    <w:rsid w:val="0099585C"/>
    <w:rsid w:val="00997013"/>
    <w:rsid w:val="009A69BF"/>
    <w:rsid w:val="009B2C54"/>
    <w:rsid w:val="009B3C70"/>
    <w:rsid w:val="009B550E"/>
    <w:rsid w:val="009B5681"/>
    <w:rsid w:val="009B704F"/>
    <w:rsid w:val="009B729B"/>
    <w:rsid w:val="009C18C4"/>
    <w:rsid w:val="009C5431"/>
    <w:rsid w:val="009C6968"/>
    <w:rsid w:val="009D12AF"/>
    <w:rsid w:val="009E7273"/>
    <w:rsid w:val="009F20EC"/>
    <w:rsid w:val="009F2DC6"/>
    <w:rsid w:val="009F58A9"/>
    <w:rsid w:val="009F76F4"/>
    <w:rsid w:val="009F7758"/>
    <w:rsid w:val="00A01350"/>
    <w:rsid w:val="00A024FA"/>
    <w:rsid w:val="00A04EDC"/>
    <w:rsid w:val="00A06FF1"/>
    <w:rsid w:val="00A07C84"/>
    <w:rsid w:val="00A1439C"/>
    <w:rsid w:val="00A17D84"/>
    <w:rsid w:val="00A218FC"/>
    <w:rsid w:val="00A35A17"/>
    <w:rsid w:val="00A362FD"/>
    <w:rsid w:val="00A47F93"/>
    <w:rsid w:val="00A5223B"/>
    <w:rsid w:val="00A52789"/>
    <w:rsid w:val="00A64C25"/>
    <w:rsid w:val="00A65C7C"/>
    <w:rsid w:val="00A77B87"/>
    <w:rsid w:val="00AB029E"/>
    <w:rsid w:val="00AB258C"/>
    <w:rsid w:val="00AC310F"/>
    <w:rsid w:val="00AD1D63"/>
    <w:rsid w:val="00AE4073"/>
    <w:rsid w:val="00AE54E7"/>
    <w:rsid w:val="00AF3E6C"/>
    <w:rsid w:val="00AF589E"/>
    <w:rsid w:val="00AF7B7B"/>
    <w:rsid w:val="00B007CA"/>
    <w:rsid w:val="00B05C8B"/>
    <w:rsid w:val="00B11158"/>
    <w:rsid w:val="00B13549"/>
    <w:rsid w:val="00B22107"/>
    <w:rsid w:val="00B34EA5"/>
    <w:rsid w:val="00B35FE2"/>
    <w:rsid w:val="00B418FB"/>
    <w:rsid w:val="00B57A7C"/>
    <w:rsid w:val="00B64BB4"/>
    <w:rsid w:val="00B67417"/>
    <w:rsid w:val="00B70F36"/>
    <w:rsid w:val="00B72038"/>
    <w:rsid w:val="00B760BA"/>
    <w:rsid w:val="00B76978"/>
    <w:rsid w:val="00B77229"/>
    <w:rsid w:val="00B77766"/>
    <w:rsid w:val="00B80E32"/>
    <w:rsid w:val="00B83F87"/>
    <w:rsid w:val="00B84CBB"/>
    <w:rsid w:val="00B862C0"/>
    <w:rsid w:val="00B87EA3"/>
    <w:rsid w:val="00B95351"/>
    <w:rsid w:val="00B96E1E"/>
    <w:rsid w:val="00B9780C"/>
    <w:rsid w:val="00BB34B9"/>
    <w:rsid w:val="00BB68E8"/>
    <w:rsid w:val="00BD0FB9"/>
    <w:rsid w:val="00BD4B71"/>
    <w:rsid w:val="00C02E41"/>
    <w:rsid w:val="00C07394"/>
    <w:rsid w:val="00C11BC1"/>
    <w:rsid w:val="00C11DDE"/>
    <w:rsid w:val="00C15447"/>
    <w:rsid w:val="00C15692"/>
    <w:rsid w:val="00C35186"/>
    <w:rsid w:val="00C41383"/>
    <w:rsid w:val="00C43559"/>
    <w:rsid w:val="00C4473B"/>
    <w:rsid w:val="00C627F2"/>
    <w:rsid w:val="00C645BB"/>
    <w:rsid w:val="00C67BE0"/>
    <w:rsid w:val="00C7046F"/>
    <w:rsid w:val="00C75069"/>
    <w:rsid w:val="00C85188"/>
    <w:rsid w:val="00C92881"/>
    <w:rsid w:val="00C938EA"/>
    <w:rsid w:val="00C96020"/>
    <w:rsid w:val="00CA07F6"/>
    <w:rsid w:val="00CB0C3C"/>
    <w:rsid w:val="00CB1021"/>
    <w:rsid w:val="00CB39E1"/>
    <w:rsid w:val="00CC3C4F"/>
    <w:rsid w:val="00CC5927"/>
    <w:rsid w:val="00CD2E1D"/>
    <w:rsid w:val="00CE266E"/>
    <w:rsid w:val="00CE54E9"/>
    <w:rsid w:val="00CE77FD"/>
    <w:rsid w:val="00CF336D"/>
    <w:rsid w:val="00D00A34"/>
    <w:rsid w:val="00D0469D"/>
    <w:rsid w:val="00D16536"/>
    <w:rsid w:val="00D1691C"/>
    <w:rsid w:val="00D172B6"/>
    <w:rsid w:val="00D227C0"/>
    <w:rsid w:val="00D2490A"/>
    <w:rsid w:val="00D27A04"/>
    <w:rsid w:val="00D27A22"/>
    <w:rsid w:val="00D30A5F"/>
    <w:rsid w:val="00D34C21"/>
    <w:rsid w:val="00D34ECD"/>
    <w:rsid w:val="00D359F5"/>
    <w:rsid w:val="00D3763D"/>
    <w:rsid w:val="00D41A21"/>
    <w:rsid w:val="00D63118"/>
    <w:rsid w:val="00D712B8"/>
    <w:rsid w:val="00D715E2"/>
    <w:rsid w:val="00D9054E"/>
    <w:rsid w:val="00D975B9"/>
    <w:rsid w:val="00D979BC"/>
    <w:rsid w:val="00DA0D6D"/>
    <w:rsid w:val="00DA1A08"/>
    <w:rsid w:val="00DA393A"/>
    <w:rsid w:val="00DA5B21"/>
    <w:rsid w:val="00DB1E8A"/>
    <w:rsid w:val="00DD07E6"/>
    <w:rsid w:val="00DD7E09"/>
    <w:rsid w:val="00DE15C2"/>
    <w:rsid w:val="00DE2764"/>
    <w:rsid w:val="00DE29F2"/>
    <w:rsid w:val="00DF1739"/>
    <w:rsid w:val="00DF33B2"/>
    <w:rsid w:val="00DF3795"/>
    <w:rsid w:val="00DF7425"/>
    <w:rsid w:val="00E009E7"/>
    <w:rsid w:val="00E226D6"/>
    <w:rsid w:val="00E26693"/>
    <w:rsid w:val="00E2695D"/>
    <w:rsid w:val="00E416A7"/>
    <w:rsid w:val="00E41A2C"/>
    <w:rsid w:val="00E505EB"/>
    <w:rsid w:val="00E52FF8"/>
    <w:rsid w:val="00E73961"/>
    <w:rsid w:val="00E82EFD"/>
    <w:rsid w:val="00E8314E"/>
    <w:rsid w:val="00E837CA"/>
    <w:rsid w:val="00E8602D"/>
    <w:rsid w:val="00E874C5"/>
    <w:rsid w:val="00E87731"/>
    <w:rsid w:val="00E93908"/>
    <w:rsid w:val="00E943EC"/>
    <w:rsid w:val="00EA5CC5"/>
    <w:rsid w:val="00EA7921"/>
    <w:rsid w:val="00EB49F0"/>
    <w:rsid w:val="00EB525A"/>
    <w:rsid w:val="00ED4CA9"/>
    <w:rsid w:val="00EE08C9"/>
    <w:rsid w:val="00EE1D11"/>
    <w:rsid w:val="00EE7CA7"/>
    <w:rsid w:val="00EF5DB9"/>
    <w:rsid w:val="00F01233"/>
    <w:rsid w:val="00F02B90"/>
    <w:rsid w:val="00F11029"/>
    <w:rsid w:val="00F1359B"/>
    <w:rsid w:val="00F24148"/>
    <w:rsid w:val="00F25A75"/>
    <w:rsid w:val="00F25E59"/>
    <w:rsid w:val="00F4214F"/>
    <w:rsid w:val="00F61261"/>
    <w:rsid w:val="00F62E06"/>
    <w:rsid w:val="00F64B20"/>
    <w:rsid w:val="00F65C63"/>
    <w:rsid w:val="00F77C0A"/>
    <w:rsid w:val="00F80415"/>
    <w:rsid w:val="00F81395"/>
    <w:rsid w:val="00F82325"/>
    <w:rsid w:val="00F82FC2"/>
    <w:rsid w:val="00F900C7"/>
    <w:rsid w:val="00F908A3"/>
    <w:rsid w:val="00F921DE"/>
    <w:rsid w:val="00F97791"/>
    <w:rsid w:val="00F9786C"/>
    <w:rsid w:val="00F97E5F"/>
    <w:rsid w:val="00FA1962"/>
    <w:rsid w:val="00FA1C5E"/>
    <w:rsid w:val="00FB5D8D"/>
    <w:rsid w:val="00FD6BBA"/>
    <w:rsid w:val="00FD6E27"/>
    <w:rsid w:val="00FD6EE3"/>
    <w:rsid w:val="00FD73DF"/>
    <w:rsid w:val="00FF1E23"/>
    <w:rsid w:val="00FF2B77"/>
    <w:rsid w:val="00FF383F"/>
    <w:rsid w:val="00FF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C2FDD3"/>
  <w15:docId w15:val="{DCB9C387-F277-41D7-8171-CEAAEC6B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5069"/>
    <w:pPr>
      <w:jc w:val="both"/>
    </w:pPr>
    <w:rPr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85E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485E13"/>
    <w:rPr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485E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85E13"/>
    <w:rPr>
      <w:sz w:val="20"/>
    </w:rPr>
  </w:style>
  <w:style w:type="table" w:styleId="Tablaconcuadrcula">
    <w:name w:val="Table Grid"/>
    <w:basedOn w:val="Tablanormal"/>
    <w:uiPriority w:val="39"/>
    <w:rsid w:val="00485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qFormat/>
    <w:rsid w:val="00D34C21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55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0F5555"/>
    <w:rPr>
      <w:rFonts w:ascii="Tahoma" w:hAnsi="Tahoma" w:cs="Tahoma"/>
      <w:sz w:val="16"/>
      <w:szCs w:val="16"/>
    </w:rPr>
  </w:style>
  <w:style w:type="character" w:customStyle="1" w:styleId="txt08gr3">
    <w:name w:val="txt08gr3"/>
    <w:basedOn w:val="Fuentedeprrafopredeter"/>
    <w:rsid w:val="0034306B"/>
  </w:style>
  <w:style w:type="paragraph" w:styleId="Sinespaciado">
    <w:name w:val="No Spacing"/>
    <w:uiPriority w:val="99"/>
    <w:qFormat/>
    <w:rsid w:val="00B007CA"/>
    <w:rPr>
      <w:rFonts w:ascii="Arial" w:eastAsia="Times New Roman" w:hAnsi="Arial"/>
      <w:sz w:val="24"/>
      <w:szCs w:val="24"/>
      <w:lang w:val="es-ES_tradnl" w:eastAsia="es-ES_tradnl"/>
    </w:rPr>
  </w:style>
  <w:style w:type="paragraph" w:customStyle="1" w:styleId="Default">
    <w:name w:val="Default"/>
    <w:rsid w:val="0054718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Hipervnculo">
    <w:name w:val="Hyperlink"/>
    <w:basedOn w:val="Fuentedeprrafopredeter"/>
    <w:uiPriority w:val="99"/>
    <w:unhideWhenUsed/>
    <w:rsid w:val="009F7758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9F7758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84CB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84CBB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84CBB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84CB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84CBB"/>
    <w:rPr>
      <w:b/>
      <w:bCs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7F6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t.castillalamancha.es/info/284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//protecciondatos@jccm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s03\AppData\Roaming\Microsoft\Plantillas\Papel%20ofici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438C4-BE3F-4FEA-AF5C-7E296F9A5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oficial</Template>
  <TotalTime>2</TotalTime>
  <Pages>4</Pages>
  <Words>1505</Words>
  <Characters>8282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mass03 Miguel Ángel Soto Ballesteros tfno:9252 67917</dc:creator>
  <cp:keywords/>
  <cp:lastModifiedBy>Víctor Ruedas Sánchez</cp:lastModifiedBy>
  <cp:revision>3</cp:revision>
  <cp:lastPrinted>2026-03-16T08:41:00Z</cp:lastPrinted>
  <dcterms:created xsi:type="dcterms:W3CDTF">2026-10-07T12:00:00Z</dcterms:created>
  <dcterms:modified xsi:type="dcterms:W3CDTF">2026-10-07T12:18:00Z</dcterms:modified>
</cp:coreProperties>
</file>