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162873" w14:textId="77777777" w:rsidR="00167A23" w:rsidRPr="003C571D" w:rsidRDefault="00963F9F" w:rsidP="00745310">
      <w:pPr>
        <w:spacing w:before="1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0BDA084A" wp14:editId="0EECC604">
                <wp:simplePos x="0" y="0"/>
                <wp:positionH relativeFrom="margin">
                  <wp:posOffset>635</wp:posOffset>
                </wp:positionH>
                <wp:positionV relativeFrom="paragraph">
                  <wp:posOffset>-233045</wp:posOffset>
                </wp:positionV>
                <wp:extent cx="6560820" cy="662940"/>
                <wp:effectExtent l="0" t="0" r="11430" b="22860"/>
                <wp:wrapNone/>
                <wp:docPr id="11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0820" cy="662940"/>
                        </a:xfrm>
                        <a:prstGeom prst="rect">
                          <a:avLst/>
                        </a:prstGeom>
                        <a:solidFill>
                          <a:srgbClr val="DDDDDD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76FA26" w14:textId="22AC7699" w:rsidR="0001674A" w:rsidRDefault="0001674A" w:rsidP="00B31365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 xml:space="preserve">APORTACIÓN DE DOCUMENTACIÓN AL PROCEDIMIENTO </w:t>
                            </w:r>
                            <w:r w:rsidRPr="000A025A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036992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, TRÁMITE KMK3 PARA LA</w:t>
                            </w:r>
                          </w:p>
                          <w:p w14:paraId="406747EA" w14:textId="55CC4329" w:rsidR="0001674A" w:rsidRPr="002E77A5" w:rsidRDefault="0001674A" w:rsidP="00B31365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</w:pPr>
                            <w:r w:rsidRPr="002E77A5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 xml:space="preserve">JUSTIFICACIÓN DE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LA SUBVENCIÓN</w:t>
                            </w:r>
                            <w:r w:rsidRPr="002E77A5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 xml:space="preserve"> PARA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LA EDICIÓN Y PUBLICACIÓN DE OBRAS ESCRITAS POR AUTORAS “NOTBURGA HARO” EN 2026</w:t>
                            </w:r>
                          </w:p>
                          <w:p w14:paraId="553EBA1E" w14:textId="77777777" w:rsidR="0001674A" w:rsidRPr="00E41212" w:rsidRDefault="0001674A" w:rsidP="00EC6802">
                            <w:pPr>
                              <w:spacing w:before="120"/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82800" rIns="91440" bIns="828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DA084A" id="Rectangle 5" o:spid="_x0000_s1026" style="position:absolute;left:0;text-align:left;margin-left:.05pt;margin-top:-18.35pt;width:516.6pt;height:52.2pt;z-index: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" fillcolor="#ddd">
                <v:textbox inset=",2.3mm,,2.3mm">
                  <w:txbxContent>
                    <w:p w14:paraId="0576FA26" w14:textId="22AC7699" w:rsidR="0001674A" w:rsidRDefault="0001674A" w:rsidP="00B31365">
                      <w:pPr>
                        <w:jc w:val="center"/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 xml:space="preserve">APORTACIÓN DE DOCUMENTACIÓN AL PROCEDIMIENTO </w:t>
                      </w:r>
                      <w:r w:rsidRPr="000A025A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>036992</w:t>
                      </w:r>
                      <w:r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>, TRÁMITE KMK3 PARA LA</w:t>
                      </w:r>
                    </w:p>
                    <w:p w14:paraId="406747EA" w14:textId="55CC4329" w:rsidR="0001674A" w:rsidRPr="002E77A5" w:rsidRDefault="0001674A" w:rsidP="00B31365">
                      <w:pPr>
                        <w:jc w:val="center"/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</w:pPr>
                      <w:r w:rsidRPr="002E77A5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 xml:space="preserve">JUSTIFICACIÓN DE </w:t>
                      </w:r>
                      <w:r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>LA SUBVENCIÓN</w:t>
                      </w:r>
                      <w:r w:rsidRPr="002E77A5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 xml:space="preserve"> PARA </w:t>
                      </w:r>
                      <w:r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>LA EDICIÓN Y PUBLICACIÓN DE OBRAS ESCRITAS POR AUTORAS “NOTBURGA HARO” EN 2026</w:t>
                      </w:r>
                    </w:p>
                    <w:p w14:paraId="553EBA1E" w14:textId="77777777" w:rsidR="0001674A" w:rsidRPr="00E41212" w:rsidRDefault="0001674A" w:rsidP="00EC6802">
                      <w:pPr>
                        <w:spacing w:before="120"/>
                        <w:jc w:val="center"/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3976C7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BA7A481" wp14:editId="295EBF8F">
                <wp:simplePos x="0" y="0"/>
                <wp:positionH relativeFrom="column">
                  <wp:posOffset>4000500</wp:posOffset>
                </wp:positionH>
                <wp:positionV relativeFrom="paragraph">
                  <wp:posOffset>-1638300</wp:posOffset>
                </wp:positionV>
                <wp:extent cx="2400300" cy="1333500"/>
                <wp:effectExtent l="0" t="0" r="0" b="0"/>
                <wp:wrapNone/>
                <wp:docPr id="6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0300" cy="13335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oundrect w14:anchorId="3AA2F14F" id="AutoShape 10" o:spid="_x0000_s1026" style="position:absolute;margin-left:315pt;margin-top:-129pt;width:189pt;height:1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"/>
            </w:pict>
          </mc:Fallback>
        </mc:AlternateContent>
      </w:r>
    </w:p>
    <w:p w14:paraId="151AAEEE" w14:textId="77777777" w:rsidR="00167A23" w:rsidRPr="003C571D" w:rsidRDefault="00167A23" w:rsidP="00B61012">
      <w:pPr>
        <w:jc w:val="both"/>
        <w:rPr>
          <w:rFonts w:ascii="Arial" w:hAnsi="Arial" w:cs="Arial"/>
          <w:sz w:val="20"/>
          <w:szCs w:val="20"/>
        </w:rPr>
      </w:pPr>
    </w:p>
    <w:p w14:paraId="3BB595A9" w14:textId="77777777" w:rsidR="00167A23" w:rsidRPr="003C571D" w:rsidRDefault="00167A23" w:rsidP="00B61012">
      <w:pPr>
        <w:jc w:val="both"/>
        <w:rPr>
          <w:rFonts w:ascii="Arial" w:hAnsi="Arial" w:cs="Arial"/>
          <w:sz w:val="20"/>
          <w:szCs w:val="20"/>
        </w:rPr>
      </w:pPr>
    </w:p>
    <w:tbl>
      <w:tblPr>
        <w:tblW w:w="5024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4"/>
        <w:gridCol w:w="749"/>
        <w:gridCol w:w="536"/>
        <w:gridCol w:w="337"/>
        <w:gridCol w:w="166"/>
        <w:gridCol w:w="366"/>
        <w:gridCol w:w="124"/>
        <w:gridCol w:w="143"/>
        <w:gridCol w:w="468"/>
        <w:gridCol w:w="1086"/>
        <w:gridCol w:w="39"/>
        <w:gridCol w:w="242"/>
        <w:gridCol w:w="1049"/>
        <w:gridCol w:w="83"/>
        <w:gridCol w:w="3553"/>
        <w:gridCol w:w="271"/>
      </w:tblGrid>
      <w:tr w:rsidR="00F73EAA" w:rsidRPr="003C571D" w14:paraId="3E0167CC" w14:textId="77777777" w:rsidTr="00B51405">
        <w:trPr>
          <w:trHeight w:val="461"/>
        </w:trPr>
        <w:tc>
          <w:tcPr>
            <w:tcW w:w="5000" w:type="pct"/>
            <w:gridSpan w:val="16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E6E6E6"/>
          </w:tcPr>
          <w:p w14:paraId="403B4CE3" w14:textId="47AB159A" w:rsidR="00F73EAA" w:rsidRPr="003C571D" w:rsidRDefault="00F73EAA" w:rsidP="00AC792D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C571D">
              <w:rPr>
                <w:rFonts w:ascii="Arial" w:hAnsi="Arial" w:cs="Arial"/>
                <w:b/>
                <w:sz w:val="20"/>
                <w:szCs w:val="20"/>
              </w:rPr>
              <w:t xml:space="preserve">DATOS DE LA </w:t>
            </w:r>
            <w:r w:rsidR="00B31365">
              <w:rPr>
                <w:rFonts w:ascii="Arial" w:hAnsi="Arial" w:cs="Arial"/>
                <w:b/>
                <w:sz w:val="20"/>
                <w:szCs w:val="20"/>
              </w:rPr>
              <w:t>PERSONA SOLICITANTE</w:t>
            </w:r>
          </w:p>
        </w:tc>
      </w:tr>
      <w:tr w:rsidR="00F73EAA" w:rsidRPr="003C571D" w14:paraId="7C8AFF1E" w14:textId="77777777" w:rsidTr="00B51405">
        <w:trPr>
          <w:trHeight w:val="359"/>
        </w:trPr>
        <w:tc>
          <w:tcPr>
            <w:tcW w:w="5000" w:type="pct"/>
            <w:gridSpan w:val="16"/>
            <w:tcBorders>
              <w:top w:val="nil"/>
              <w:bottom w:val="nil"/>
              <w:right w:val="single" w:sz="4" w:space="0" w:color="auto"/>
            </w:tcBorders>
          </w:tcPr>
          <w:p w14:paraId="56F7D3F3" w14:textId="36FC69DA" w:rsidR="00F73EAA" w:rsidRPr="003C571D" w:rsidRDefault="00F73EAA" w:rsidP="00F27855">
            <w:pPr>
              <w:spacing w:before="60" w:after="6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C571D">
              <w:rPr>
                <w:rFonts w:ascii="Arial" w:hAnsi="Arial" w:cs="Arial"/>
                <w:b/>
                <w:sz w:val="20"/>
                <w:szCs w:val="20"/>
              </w:rPr>
              <w:t>Son obligatorios los campos: número de documento</w:t>
            </w:r>
            <w:r w:rsidR="00846AC3">
              <w:rPr>
                <w:rFonts w:ascii="Arial" w:hAnsi="Arial" w:cs="Arial"/>
                <w:b/>
                <w:sz w:val="20"/>
                <w:szCs w:val="20"/>
              </w:rPr>
              <w:t xml:space="preserve">, </w:t>
            </w:r>
            <w:r w:rsidR="003B565F">
              <w:rPr>
                <w:rFonts w:ascii="Arial" w:hAnsi="Arial" w:cs="Arial"/>
                <w:b/>
                <w:sz w:val="20"/>
                <w:szCs w:val="20"/>
              </w:rPr>
              <w:t xml:space="preserve">nombre </w:t>
            </w:r>
            <w:r w:rsidR="003E3D3F">
              <w:rPr>
                <w:rFonts w:ascii="Arial" w:hAnsi="Arial" w:cs="Arial"/>
                <w:b/>
                <w:sz w:val="20"/>
                <w:szCs w:val="20"/>
              </w:rPr>
              <w:t>y apellidos.</w:t>
            </w:r>
          </w:p>
        </w:tc>
      </w:tr>
      <w:tr w:rsidR="00F55A9B" w:rsidRPr="003C571D" w14:paraId="334EBE50" w14:textId="77777777" w:rsidTr="00B51405">
        <w:trPr>
          <w:trHeight w:val="359"/>
        </w:trPr>
        <w:tc>
          <w:tcPr>
            <w:tcW w:w="5000" w:type="pct"/>
            <w:gridSpan w:val="16"/>
            <w:tcBorders>
              <w:top w:val="nil"/>
              <w:bottom w:val="nil"/>
              <w:right w:val="single" w:sz="4" w:space="0" w:color="auto"/>
            </w:tcBorders>
          </w:tcPr>
          <w:p w14:paraId="7B6A2D09" w14:textId="67349E04" w:rsidR="00F55A9B" w:rsidRPr="003C571D" w:rsidRDefault="00F55A9B" w:rsidP="00F27855">
            <w:pPr>
              <w:spacing w:before="60" w:after="6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bookmarkStart w:id="0" w:name="_GoBack"/>
      <w:tr w:rsidR="00B51405" w:rsidRPr="003C571D" w14:paraId="44B9A256" w14:textId="77777777" w:rsidTr="0051116A">
        <w:trPr>
          <w:trHeight w:val="690"/>
        </w:trPr>
        <w:tc>
          <w:tcPr>
            <w:tcW w:w="1169" w:type="pct"/>
            <w:gridSpan w:val="3"/>
            <w:tcBorders>
              <w:top w:val="nil"/>
              <w:bottom w:val="nil"/>
            </w:tcBorders>
          </w:tcPr>
          <w:p w14:paraId="6EE7C945" w14:textId="5F89455D" w:rsidR="00846AC3" w:rsidRPr="00A81569" w:rsidRDefault="00963F9F" w:rsidP="00B51405">
            <w:pPr>
              <w:tabs>
                <w:tab w:val="left" w:pos="4320"/>
              </w:tabs>
              <w:spacing w:before="60" w:after="60"/>
              <w:ind w:left="-108" w:right="456"/>
              <w:rPr>
                <w:rFonts w:ascii="Arial" w:hAnsi="Arial" w:cs="Arial"/>
                <w:i/>
                <w:sz w:val="20"/>
                <w:szCs w:val="20"/>
              </w:rPr>
            </w:pPr>
            <w:r w:rsidRPr="00A81569">
              <w:rPr>
                <w:rFonts w:ascii="Arial" w:hAnsi="Arial" w:cs="Arial"/>
                <w:i/>
                <w:sz w:val="20"/>
                <w:szCs w:val="20"/>
              </w:rPr>
              <w:fldChar w:fldCharType="begin">
                <w:ffData>
                  <w:name w:val="Casilla5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asilla51"/>
            <w:r w:rsidRPr="00A81569">
              <w:rPr>
                <w:rFonts w:ascii="Arial" w:hAnsi="Arial" w:cs="Arial"/>
                <w:i/>
                <w:sz w:val="20"/>
                <w:szCs w:val="20"/>
              </w:rPr>
              <w:instrText xml:space="preserve"> FORMCHECKBOX </w:instrText>
            </w:r>
            <w:r w:rsidR="00113F4D">
              <w:rPr>
                <w:rFonts w:ascii="Arial" w:hAnsi="Arial" w:cs="Arial"/>
                <w:i/>
                <w:sz w:val="20"/>
                <w:szCs w:val="20"/>
              </w:rPr>
            </w:r>
            <w:r w:rsidR="00113F4D">
              <w:rPr>
                <w:rFonts w:ascii="Arial" w:hAnsi="Arial" w:cs="Arial"/>
                <w:i/>
                <w:sz w:val="20"/>
                <w:szCs w:val="20"/>
              </w:rPr>
              <w:fldChar w:fldCharType="separate"/>
            </w:r>
            <w:r w:rsidRPr="00A81569">
              <w:rPr>
                <w:rFonts w:ascii="Arial" w:hAnsi="Arial" w:cs="Arial"/>
                <w:i/>
                <w:sz w:val="20"/>
                <w:szCs w:val="20"/>
              </w:rPr>
              <w:fldChar w:fldCharType="end"/>
            </w:r>
            <w:bookmarkEnd w:id="1"/>
            <w:bookmarkEnd w:id="0"/>
            <w:r w:rsidRPr="00A81569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 w:rsidR="00F73EAA" w:rsidRPr="00A81569">
              <w:rPr>
                <w:rFonts w:ascii="Arial" w:hAnsi="Arial" w:cs="Arial"/>
                <w:i/>
                <w:sz w:val="20"/>
                <w:szCs w:val="20"/>
              </w:rPr>
              <w:t xml:space="preserve">Persona </w:t>
            </w:r>
            <w:r w:rsidR="003B565F" w:rsidRPr="00A81569">
              <w:rPr>
                <w:rFonts w:ascii="Arial" w:hAnsi="Arial" w:cs="Arial"/>
                <w:i/>
                <w:sz w:val="20"/>
                <w:szCs w:val="20"/>
              </w:rPr>
              <w:t>Física</w:t>
            </w:r>
            <w:r w:rsidR="00846AC3" w:rsidRPr="00A81569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480" w:type="pct"/>
            <w:gridSpan w:val="4"/>
            <w:tcBorders>
              <w:top w:val="nil"/>
              <w:bottom w:val="nil"/>
              <w:right w:val="nil"/>
            </w:tcBorders>
          </w:tcPr>
          <w:p w14:paraId="4D213D79" w14:textId="370980AB" w:rsidR="00F73EAA" w:rsidRPr="003C571D" w:rsidRDefault="00A81569" w:rsidP="00F27855">
            <w:pPr>
              <w:tabs>
                <w:tab w:val="left" w:pos="1620"/>
                <w:tab w:val="left" w:pos="2520"/>
                <w:tab w:val="left" w:pos="4320"/>
              </w:tabs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A81569">
              <w:rPr>
                <w:rFonts w:ascii="Arial" w:hAnsi="Arial" w:cs="Arial"/>
                <w:i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569">
              <w:rPr>
                <w:rFonts w:ascii="Arial" w:hAnsi="Arial" w:cs="Arial"/>
                <w:i/>
                <w:sz w:val="20"/>
                <w:szCs w:val="20"/>
              </w:rPr>
              <w:instrText xml:space="preserve"> FORMCHECKBOX </w:instrText>
            </w:r>
            <w:r w:rsidR="00113F4D">
              <w:rPr>
                <w:rFonts w:ascii="Arial" w:hAnsi="Arial" w:cs="Arial"/>
                <w:i/>
                <w:sz w:val="20"/>
                <w:szCs w:val="20"/>
              </w:rPr>
            </w:r>
            <w:r w:rsidR="00113F4D">
              <w:rPr>
                <w:rFonts w:ascii="Arial" w:hAnsi="Arial" w:cs="Arial"/>
                <w:i/>
                <w:sz w:val="20"/>
                <w:szCs w:val="20"/>
              </w:rPr>
              <w:fldChar w:fldCharType="separate"/>
            </w:r>
            <w:r w:rsidRPr="00A81569">
              <w:rPr>
                <w:rFonts w:ascii="Arial" w:hAnsi="Arial" w:cs="Arial"/>
                <w:i/>
                <w:sz w:val="20"/>
                <w:szCs w:val="20"/>
              </w:rPr>
              <w:fldChar w:fldCharType="end"/>
            </w:r>
            <w:r w:rsidRPr="00A81569">
              <w:rPr>
                <w:rFonts w:ascii="Arial" w:hAnsi="Arial" w:cs="Arial"/>
                <w:i/>
                <w:sz w:val="20"/>
                <w:szCs w:val="20"/>
              </w:rPr>
              <w:t xml:space="preserve"> NIF </w:t>
            </w:r>
            <w:r w:rsidRPr="00A81569">
              <w:rPr>
                <w:rFonts w:ascii="Arial" w:hAnsi="Arial" w:cs="Arial"/>
                <w:i/>
                <w:sz w:val="20"/>
                <w:szCs w:val="20"/>
              </w:rPr>
              <w:fldChar w:fldCharType="begin">
                <w:ffData>
                  <w:name w:val="Casilla5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569">
              <w:rPr>
                <w:rFonts w:ascii="Arial" w:hAnsi="Arial" w:cs="Arial"/>
                <w:i/>
                <w:sz w:val="20"/>
                <w:szCs w:val="20"/>
              </w:rPr>
              <w:instrText xml:space="preserve"> FORMCHECKBOX </w:instrText>
            </w:r>
            <w:r w:rsidR="00113F4D">
              <w:rPr>
                <w:rFonts w:ascii="Arial" w:hAnsi="Arial" w:cs="Arial"/>
                <w:i/>
                <w:sz w:val="20"/>
                <w:szCs w:val="20"/>
              </w:rPr>
            </w:r>
            <w:r w:rsidR="00113F4D">
              <w:rPr>
                <w:rFonts w:ascii="Arial" w:hAnsi="Arial" w:cs="Arial"/>
                <w:i/>
                <w:sz w:val="20"/>
                <w:szCs w:val="20"/>
              </w:rPr>
              <w:fldChar w:fldCharType="separate"/>
            </w:r>
            <w:r w:rsidRPr="00A81569">
              <w:rPr>
                <w:rFonts w:ascii="Arial" w:hAnsi="Arial" w:cs="Arial"/>
                <w:i/>
                <w:sz w:val="20"/>
                <w:szCs w:val="20"/>
              </w:rPr>
              <w:fldChar w:fldCharType="end"/>
            </w:r>
            <w:r w:rsidRPr="00A81569">
              <w:rPr>
                <w:rFonts w:ascii="Arial" w:hAnsi="Arial" w:cs="Arial"/>
                <w:i/>
                <w:sz w:val="20"/>
                <w:szCs w:val="20"/>
              </w:rPr>
              <w:t xml:space="preserve"> NIE</w:t>
            </w:r>
          </w:p>
        </w:tc>
        <w:tc>
          <w:tcPr>
            <w:tcW w:w="820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F4029E5" w14:textId="77777777" w:rsidR="00F73EAA" w:rsidRPr="003C571D" w:rsidRDefault="00F73EAA" w:rsidP="0001674A">
            <w:pPr>
              <w:spacing w:before="60" w:after="60"/>
              <w:ind w:left="-13" w:firstLine="13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3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B93EEFD" w14:textId="77777777" w:rsidR="00F73EAA" w:rsidRPr="003C571D" w:rsidRDefault="00F73EAA" w:rsidP="00F27855">
            <w:pPr>
              <w:tabs>
                <w:tab w:val="left" w:pos="1620"/>
                <w:tab w:val="left" w:pos="2520"/>
                <w:tab w:val="left" w:pos="4320"/>
              </w:tabs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3C571D">
              <w:rPr>
                <w:rFonts w:ascii="Arial" w:hAnsi="Arial" w:cs="Arial"/>
                <w:position w:val="-6"/>
                <w:sz w:val="20"/>
                <w:szCs w:val="20"/>
              </w:rPr>
              <w:t>Número de documento:</w:t>
            </w:r>
          </w:p>
        </w:tc>
        <w:tc>
          <w:tcPr>
            <w:tcW w:w="17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42D9C" w14:textId="77777777" w:rsidR="00F73EAA" w:rsidRPr="003C571D" w:rsidRDefault="00615688" w:rsidP="00F27855">
            <w:pPr>
              <w:tabs>
                <w:tab w:val="left" w:pos="1620"/>
                <w:tab w:val="left" w:pos="2520"/>
                <w:tab w:val="left" w:pos="4320"/>
              </w:tabs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3C571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31"/>
                  <w:enabled/>
                  <w:calcOnExit w:val="0"/>
                  <w:textInput/>
                </w:ffData>
              </w:fldChar>
            </w:r>
            <w:bookmarkStart w:id="2" w:name="Texto31"/>
            <w:r w:rsidR="00F73EAA" w:rsidRPr="003C571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C571D">
              <w:rPr>
                <w:rFonts w:ascii="Arial" w:hAnsi="Arial" w:cs="Arial"/>
                <w:sz w:val="20"/>
                <w:szCs w:val="20"/>
              </w:rPr>
            </w:r>
            <w:r w:rsidRPr="003C571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F73EAA" w:rsidRPr="003C571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F73EAA" w:rsidRPr="003C571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F73EAA" w:rsidRPr="003C571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F73EAA" w:rsidRPr="003C571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F73EAA" w:rsidRPr="003C571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C571D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"/>
          </w:p>
        </w:tc>
        <w:tc>
          <w:tcPr>
            <w:tcW w:w="132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396A160" w14:textId="77777777" w:rsidR="00F73EAA" w:rsidRPr="003C571D" w:rsidRDefault="00F73EAA" w:rsidP="00F27855">
            <w:pPr>
              <w:tabs>
                <w:tab w:val="left" w:pos="1620"/>
                <w:tab w:val="left" w:pos="2520"/>
                <w:tab w:val="left" w:pos="4320"/>
              </w:tabs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73EAA" w:rsidRPr="003C571D" w14:paraId="267B6AAC" w14:textId="77777777" w:rsidTr="00B51405">
        <w:trPr>
          <w:trHeight w:hRule="exact" w:val="57"/>
        </w:trPr>
        <w:tc>
          <w:tcPr>
            <w:tcW w:w="5000" w:type="pct"/>
            <w:gridSpan w:val="16"/>
            <w:tcBorders>
              <w:top w:val="nil"/>
              <w:bottom w:val="nil"/>
              <w:right w:val="single" w:sz="4" w:space="0" w:color="auto"/>
            </w:tcBorders>
          </w:tcPr>
          <w:p w14:paraId="20959B81" w14:textId="77777777" w:rsidR="00F73EAA" w:rsidRPr="003C571D" w:rsidRDefault="00F73EAA" w:rsidP="00F27855">
            <w:pPr>
              <w:tabs>
                <w:tab w:val="left" w:pos="1620"/>
                <w:tab w:val="left" w:pos="2520"/>
                <w:tab w:val="left" w:pos="4320"/>
              </w:tabs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1116A" w:rsidRPr="003C571D" w14:paraId="17A3AAEE" w14:textId="77777777" w:rsidTr="0051116A">
        <w:trPr>
          <w:trHeight w:val="359"/>
        </w:trPr>
        <w:tc>
          <w:tcPr>
            <w:tcW w:w="910" w:type="pct"/>
            <w:gridSpan w:val="2"/>
            <w:tcBorders>
              <w:top w:val="nil"/>
              <w:bottom w:val="nil"/>
              <w:right w:val="single" w:sz="4" w:space="0" w:color="auto"/>
            </w:tcBorders>
            <w:tcMar>
              <w:right w:w="17" w:type="dxa"/>
            </w:tcMar>
          </w:tcPr>
          <w:p w14:paraId="67B814E9" w14:textId="3872F07F" w:rsidR="00F73EAA" w:rsidRPr="003C571D" w:rsidRDefault="003B565F" w:rsidP="00B51405">
            <w:pPr>
              <w:spacing w:before="60" w:after="60"/>
              <w:ind w:left="-10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Nombre y apellidos</w:t>
            </w:r>
            <w:r w:rsidR="00F73EAA" w:rsidRPr="003C571D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3958" w:type="pct"/>
            <w:gridSpan w:val="1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712FA" w14:textId="77777777" w:rsidR="00F73EAA" w:rsidRPr="003C571D" w:rsidRDefault="00615688" w:rsidP="00F27855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C571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32"/>
                  <w:enabled/>
                  <w:calcOnExit w:val="0"/>
                  <w:textInput/>
                </w:ffData>
              </w:fldChar>
            </w:r>
            <w:bookmarkStart w:id="3" w:name="Texto32"/>
            <w:r w:rsidR="00F73EAA" w:rsidRPr="003C571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C571D">
              <w:rPr>
                <w:rFonts w:ascii="Arial" w:hAnsi="Arial" w:cs="Arial"/>
                <w:sz w:val="20"/>
                <w:szCs w:val="20"/>
              </w:rPr>
            </w:r>
            <w:r w:rsidRPr="003C571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F73EAA" w:rsidRPr="003C571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F73EAA" w:rsidRPr="003C571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F73EAA" w:rsidRPr="003C571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F73EAA" w:rsidRPr="003C571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F73EAA" w:rsidRPr="003C571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C571D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3"/>
          </w:p>
        </w:tc>
        <w:tc>
          <w:tcPr>
            <w:tcW w:w="132" w:type="pct"/>
            <w:tcBorders>
              <w:top w:val="nil"/>
              <w:bottom w:val="nil"/>
              <w:right w:val="single" w:sz="4" w:space="0" w:color="auto"/>
            </w:tcBorders>
          </w:tcPr>
          <w:p w14:paraId="566FBC9D" w14:textId="77777777" w:rsidR="00F73EAA" w:rsidRPr="003C571D" w:rsidRDefault="00F73EAA" w:rsidP="00F27855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73EAA" w:rsidRPr="003C571D" w14:paraId="63F1E797" w14:textId="77777777" w:rsidTr="00B51405">
        <w:trPr>
          <w:trHeight w:hRule="exact" w:val="274"/>
        </w:trPr>
        <w:tc>
          <w:tcPr>
            <w:tcW w:w="5000" w:type="pct"/>
            <w:gridSpan w:val="16"/>
            <w:tcBorders>
              <w:top w:val="nil"/>
              <w:bottom w:val="outset" w:sz="12" w:space="0" w:color="808080"/>
              <w:right w:val="single" w:sz="4" w:space="0" w:color="auto"/>
            </w:tcBorders>
          </w:tcPr>
          <w:p w14:paraId="7CE12268" w14:textId="77777777" w:rsidR="00F73EAA" w:rsidRPr="003C571D" w:rsidRDefault="00F73EAA" w:rsidP="00F27855">
            <w:pPr>
              <w:spacing w:before="60" w:after="6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73EAA" w:rsidRPr="003C571D" w14:paraId="272F91DA" w14:textId="77777777" w:rsidTr="00B51405">
        <w:trPr>
          <w:trHeight w:val="359"/>
        </w:trPr>
        <w:tc>
          <w:tcPr>
            <w:tcW w:w="5000" w:type="pct"/>
            <w:gridSpan w:val="16"/>
            <w:tcBorders>
              <w:top w:val="outset" w:sz="12" w:space="0" w:color="808080"/>
              <w:bottom w:val="nil"/>
              <w:right w:val="single" w:sz="4" w:space="0" w:color="auto"/>
            </w:tcBorders>
          </w:tcPr>
          <w:p w14:paraId="524E76C7" w14:textId="77777777" w:rsidR="00F73EAA" w:rsidRPr="003C571D" w:rsidRDefault="00F73EAA" w:rsidP="00F27855">
            <w:pPr>
              <w:spacing w:before="60" w:after="6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1116A" w:rsidRPr="003C571D" w14:paraId="6EAE6976" w14:textId="77777777" w:rsidTr="0051116A">
        <w:trPr>
          <w:trHeight w:val="359"/>
        </w:trPr>
        <w:tc>
          <w:tcPr>
            <w:tcW w:w="548" w:type="pct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</w:tcMar>
          </w:tcPr>
          <w:p w14:paraId="66FB1EB3" w14:textId="7D82279A" w:rsidR="00F73EAA" w:rsidRPr="003C571D" w:rsidRDefault="00F73EAA" w:rsidP="00F27855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C571D">
              <w:rPr>
                <w:rFonts w:ascii="Arial" w:hAnsi="Arial" w:cs="Arial"/>
                <w:sz w:val="20"/>
                <w:szCs w:val="20"/>
              </w:rPr>
              <w:t>Domicilio</w:t>
            </w:r>
            <w:r w:rsidR="00AF3CB7">
              <w:rPr>
                <w:rFonts w:ascii="Arial" w:hAnsi="Arial" w:cs="Arial"/>
                <w:sz w:val="20"/>
                <w:szCs w:val="20"/>
              </w:rPr>
              <w:t>:</w:t>
            </w:r>
            <w:r w:rsidRPr="003C571D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4320" w:type="pct"/>
            <w:gridSpan w:val="1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5B64F" w14:textId="77777777" w:rsidR="00F73EAA" w:rsidRPr="003C571D" w:rsidRDefault="00615688" w:rsidP="00F27855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C571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33"/>
                  <w:enabled/>
                  <w:calcOnExit w:val="0"/>
                  <w:textInput/>
                </w:ffData>
              </w:fldChar>
            </w:r>
            <w:bookmarkStart w:id="4" w:name="Texto33"/>
            <w:r w:rsidR="00F73EAA" w:rsidRPr="003C571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C571D">
              <w:rPr>
                <w:rFonts w:ascii="Arial" w:hAnsi="Arial" w:cs="Arial"/>
                <w:sz w:val="20"/>
                <w:szCs w:val="20"/>
              </w:rPr>
            </w:r>
            <w:r w:rsidRPr="003C571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F73EAA" w:rsidRPr="003C571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F73EAA" w:rsidRPr="003C571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F73EAA" w:rsidRPr="003C571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F73EAA" w:rsidRPr="003C571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F73EAA" w:rsidRPr="003C571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C571D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4"/>
          </w:p>
        </w:tc>
        <w:tc>
          <w:tcPr>
            <w:tcW w:w="132" w:type="pct"/>
            <w:tcBorders>
              <w:top w:val="nil"/>
              <w:bottom w:val="nil"/>
              <w:right w:val="single" w:sz="4" w:space="0" w:color="auto"/>
            </w:tcBorders>
          </w:tcPr>
          <w:p w14:paraId="03BFC327" w14:textId="77777777" w:rsidR="00F73EAA" w:rsidRPr="003C571D" w:rsidRDefault="00F73EAA" w:rsidP="00F27855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73EAA" w:rsidRPr="003C571D" w14:paraId="00B6758E" w14:textId="77777777" w:rsidTr="00B51405">
        <w:trPr>
          <w:trHeight w:hRule="exact" w:val="45"/>
        </w:trPr>
        <w:tc>
          <w:tcPr>
            <w:tcW w:w="5000" w:type="pct"/>
            <w:gridSpan w:val="16"/>
            <w:tcBorders>
              <w:top w:val="nil"/>
              <w:bottom w:val="nil"/>
              <w:right w:val="single" w:sz="4" w:space="0" w:color="auto"/>
            </w:tcBorders>
          </w:tcPr>
          <w:p w14:paraId="3410B9D8" w14:textId="77777777" w:rsidR="00F73EAA" w:rsidRPr="003C571D" w:rsidRDefault="00F73EAA" w:rsidP="00F27855">
            <w:pPr>
              <w:spacing w:before="60" w:after="6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B51405" w:rsidRPr="003C571D" w14:paraId="7BAE0EFE" w14:textId="77777777" w:rsidTr="0051116A">
        <w:trPr>
          <w:trHeight w:val="359"/>
        </w:trPr>
        <w:tc>
          <w:tcPr>
            <w:tcW w:w="548" w:type="pct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72C87324" w14:textId="77777777" w:rsidR="00F73EAA" w:rsidRPr="003C571D" w:rsidRDefault="00F73EAA" w:rsidP="00F27855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C571D">
              <w:rPr>
                <w:rFonts w:ascii="Arial" w:hAnsi="Arial" w:cs="Arial"/>
                <w:sz w:val="20"/>
                <w:szCs w:val="20"/>
              </w:rPr>
              <w:t>Provincia:</w:t>
            </w:r>
          </w:p>
        </w:tc>
        <w:tc>
          <w:tcPr>
            <w:tcW w:w="1041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0EF632E1" w14:textId="77777777" w:rsidR="00F73EAA" w:rsidRPr="003C571D" w:rsidRDefault="00615688" w:rsidP="00F27855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C571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34"/>
                  <w:enabled/>
                  <w:calcOnExit w:val="0"/>
                  <w:textInput/>
                </w:ffData>
              </w:fldChar>
            </w:r>
            <w:bookmarkStart w:id="5" w:name="Texto34"/>
            <w:r w:rsidR="00F73EAA" w:rsidRPr="003C571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C571D">
              <w:rPr>
                <w:rFonts w:ascii="Arial" w:hAnsi="Arial" w:cs="Arial"/>
                <w:sz w:val="20"/>
                <w:szCs w:val="20"/>
              </w:rPr>
            </w:r>
            <w:r w:rsidRPr="003C571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F73EAA" w:rsidRPr="003C571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F73EAA" w:rsidRPr="003C571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F73EAA" w:rsidRPr="003C571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F73EAA" w:rsidRPr="003C571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F73EAA" w:rsidRPr="003C571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C571D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5"/>
          </w:p>
        </w:tc>
        <w:tc>
          <w:tcPr>
            <w:tcW w:w="60" w:type="pct"/>
            <w:tcBorders>
              <w:top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160A9810" w14:textId="77777777" w:rsidR="00F73EAA" w:rsidRPr="003C571D" w:rsidRDefault="00F73EAA" w:rsidP="00F27855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2F786BBD" w14:textId="77777777" w:rsidR="00F73EAA" w:rsidRPr="003C571D" w:rsidRDefault="00F73EAA" w:rsidP="00F27855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C571D">
              <w:rPr>
                <w:rFonts w:ascii="Arial" w:hAnsi="Arial" w:cs="Arial"/>
                <w:sz w:val="20"/>
                <w:szCs w:val="20"/>
              </w:rPr>
              <w:t>C.P.:</w:t>
            </w:r>
          </w:p>
        </w:tc>
        <w:tc>
          <w:tcPr>
            <w:tcW w:w="5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39CA07E7" w14:textId="77777777" w:rsidR="00F73EAA" w:rsidRPr="003C571D" w:rsidRDefault="00615688" w:rsidP="00F27855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C571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35"/>
                  <w:enabled/>
                  <w:calcOnExit w:val="0"/>
                  <w:textInput/>
                </w:ffData>
              </w:fldChar>
            </w:r>
            <w:bookmarkStart w:id="6" w:name="Texto35"/>
            <w:r w:rsidR="00F73EAA" w:rsidRPr="003C571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C571D">
              <w:rPr>
                <w:rFonts w:ascii="Arial" w:hAnsi="Arial" w:cs="Arial"/>
                <w:sz w:val="20"/>
                <w:szCs w:val="20"/>
              </w:rPr>
            </w:r>
            <w:r w:rsidRPr="003C571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F73EAA" w:rsidRPr="003C571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F73EAA" w:rsidRPr="003C571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F73EAA" w:rsidRPr="003C571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F73EAA" w:rsidRPr="003C571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F73EAA" w:rsidRPr="003C571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C571D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6"/>
          </w:p>
        </w:tc>
        <w:tc>
          <w:tcPr>
            <w:tcW w:w="117" w:type="pct"/>
            <w:tcBorders>
              <w:top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169E0562" w14:textId="77777777" w:rsidR="00F73EAA" w:rsidRPr="003C571D" w:rsidRDefault="00F73EAA" w:rsidP="00F27855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7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4741399F" w14:textId="77777777" w:rsidR="00F73EAA" w:rsidRPr="003C571D" w:rsidRDefault="00F73EAA" w:rsidP="00F27855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C571D">
              <w:rPr>
                <w:rFonts w:ascii="Arial" w:hAnsi="Arial" w:cs="Arial"/>
                <w:sz w:val="20"/>
                <w:szCs w:val="20"/>
              </w:rPr>
              <w:t>Población:</w:t>
            </w:r>
          </w:p>
        </w:tc>
        <w:tc>
          <w:tcPr>
            <w:tcW w:w="1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2C4C6B5E" w14:textId="77777777" w:rsidR="00F73EAA" w:rsidRPr="003C571D" w:rsidRDefault="00615688" w:rsidP="00F27855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C571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36"/>
                  <w:enabled/>
                  <w:calcOnExit w:val="0"/>
                  <w:textInput/>
                </w:ffData>
              </w:fldChar>
            </w:r>
            <w:bookmarkStart w:id="7" w:name="Texto36"/>
            <w:r w:rsidR="00F73EAA" w:rsidRPr="003C571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C571D">
              <w:rPr>
                <w:rFonts w:ascii="Arial" w:hAnsi="Arial" w:cs="Arial"/>
                <w:sz w:val="20"/>
                <w:szCs w:val="20"/>
              </w:rPr>
            </w:r>
            <w:r w:rsidRPr="003C571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F73EAA" w:rsidRPr="003C571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F73EAA" w:rsidRPr="003C571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F73EAA" w:rsidRPr="003C571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F73EAA" w:rsidRPr="003C571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F73EAA" w:rsidRPr="003C571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C571D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7"/>
          </w:p>
        </w:tc>
        <w:tc>
          <w:tcPr>
            <w:tcW w:w="132" w:type="pct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0ABFD07D" w14:textId="77777777" w:rsidR="00F73EAA" w:rsidRPr="003C571D" w:rsidRDefault="00F73EAA" w:rsidP="00F27855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73EAA" w:rsidRPr="003C571D" w14:paraId="1E1F32AD" w14:textId="77777777" w:rsidTr="00B51405">
        <w:trPr>
          <w:trHeight w:hRule="exact" w:val="115"/>
        </w:trPr>
        <w:tc>
          <w:tcPr>
            <w:tcW w:w="5000" w:type="pct"/>
            <w:gridSpan w:val="16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5F822054" w14:textId="77777777" w:rsidR="00F73EAA" w:rsidRPr="003C571D" w:rsidRDefault="00F73EAA" w:rsidP="00F27855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51405" w:rsidRPr="003C571D" w14:paraId="18CF7DD9" w14:textId="77777777" w:rsidTr="0051116A">
        <w:trPr>
          <w:trHeight w:val="538"/>
        </w:trPr>
        <w:tc>
          <w:tcPr>
            <w:tcW w:w="548" w:type="pct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2DE7C980" w14:textId="77777777" w:rsidR="00F73EAA" w:rsidRPr="003C571D" w:rsidRDefault="00F73EAA" w:rsidP="00F27855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C571D">
              <w:rPr>
                <w:rFonts w:ascii="Arial" w:hAnsi="Arial" w:cs="Arial"/>
                <w:sz w:val="20"/>
                <w:szCs w:val="20"/>
              </w:rPr>
              <w:t>Teléfono:</w:t>
            </w:r>
          </w:p>
        </w:tc>
        <w:tc>
          <w:tcPr>
            <w:tcW w:w="784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302A0540" w14:textId="77777777" w:rsidR="00F73EAA" w:rsidRPr="003C571D" w:rsidRDefault="00615688" w:rsidP="00F27855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C571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37"/>
                  <w:enabled/>
                  <w:calcOnExit w:val="0"/>
                  <w:textInput/>
                </w:ffData>
              </w:fldChar>
            </w:r>
            <w:bookmarkStart w:id="8" w:name="Texto37"/>
            <w:r w:rsidR="00F73EAA" w:rsidRPr="003C571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C571D">
              <w:rPr>
                <w:rFonts w:ascii="Arial" w:hAnsi="Arial" w:cs="Arial"/>
                <w:sz w:val="20"/>
                <w:szCs w:val="20"/>
              </w:rPr>
            </w:r>
            <w:r w:rsidRPr="003C571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F73EAA" w:rsidRPr="003C571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F73EAA" w:rsidRPr="003C571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F73EAA" w:rsidRPr="003C571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F73EAA" w:rsidRPr="003C571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F73EAA" w:rsidRPr="003C571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C571D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8"/>
          </w:p>
        </w:tc>
        <w:tc>
          <w:tcPr>
            <w:tcW w:w="80" w:type="pct"/>
            <w:tcBorders>
              <w:top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5718223E" w14:textId="77777777" w:rsidR="00F73EAA" w:rsidRPr="003C571D" w:rsidRDefault="00F73EAA" w:rsidP="00F27855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2" w:type="pct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53E694FD" w14:textId="77777777" w:rsidR="00F73EAA" w:rsidRPr="003C571D" w:rsidRDefault="00F73EAA" w:rsidP="00F27855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C571D">
              <w:rPr>
                <w:rFonts w:ascii="Arial" w:hAnsi="Arial" w:cs="Arial"/>
                <w:sz w:val="20"/>
                <w:szCs w:val="20"/>
              </w:rPr>
              <w:t>Teléfono móvil:</w:t>
            </w:r>
          </w:p>
        </w:tc>
        <w:tc>
          <w:tcPr>
            <w:tcW w:w="5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4FEEA066" w14:textId="77777777" w:rsidR="00F73EAA" w:rsidRPr="003C571D" w:rsidRDefault="00615688" w:rsidP="00F27855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C571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38"/>
                  <w:enabled/>
                  <w:calcOnExit w:val="0"/>
                  <w:textInput/>
                </w:ffData>
              </w:fldChar>
            </w:r>
            <w:bookmarkStart w:id="9" w:name="Texto38"/>
            <w:r w:rsidR="00F73EAA" w:rsidRPr="003C571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C571D">
              <w:rPr>
                <w:rFonts w:ascii="Arial" w:hAnsi="Arial" w:cs="Arial"/>
                <w:sz w:val="20"/>
                <w:szCs w:val="20"/>
              </w:rPr>
            </w:r>
            <w:r w:rsidRPr="003C571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F73EAA" w:rsidRPr="003C571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F73EAA" w:rsidRPr="003C571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F73EAA" w:rsidRPr="003C571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F73EAA" w:rsidRPr="003C571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F73EAA" w:rsidRPr="003C571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C571D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9"/>
          </w:p>
        </w:tc>
        <w:tc>
          <w:tcPr>
            <w:tcW w:w="117" w:type="pct"/>
            <w:tcBorders>
              <w:top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108C57E0" w14:textId="77777777" w:rsidR="00F73EAA" w:rsidRPr="003C571D" w:rsidRDefault="00F73EAA" w:rsidP="00F27855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7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7313F8A6" w14:textId="77777777" w:rsidR="00F73EAA" w:rsidRPr="003C571D" w:rsidRDefault="00F73EAA" w:rsidP="00F27855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C571D">
              <w:rPr>
                <w:rFonts w:ascii="Arial" w:hAnsi="Arial" w:cs="Arial"/>
                <w:sz w:val="20"/>
                <w:szCs w:val="20"/>
              </w:rPr>
              <w:t>Correo electrónico:</w:t>
            </w:r>
          </w:p>
        </w:tc>
        <w:tc>
          <w:tcPr>
            <w:tcW w:w="1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6036F50F" w14:textId="77777777" w:rsidR="00F73EAA" w:rsidRPr="003C571D" w:rsidRDefault="00615688" w:rsidP="00F27855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C571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39"/>
                  <w:enabled/>
                  <w:calcOnExit w:val="0"/>
                  <w:textInput/>
                </w:ffData>
              </w:fldChar>
            </w:r>
            <w:bookmarkStart w:id="10" w:name="Texto39"/>
            <w:r w:rsidR="00F73EAA" w:rsidRPr="003C571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C571D">
              <w:rPr>
                <w:rFonts w:ascii="Arial" w:hAnsi="Arial" w:cs="Arial"/>
                <w:sz w:val="20"/>
                <w:szCs w:val="20"/>
              </w:rPr>
            </w:r>
            <w:r w:rsidRPr="003C571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F73EAA" w:rsidRPr="003C571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F73EAA" w:rsidRPr="003C571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F73EAA" w:rsidRPr="003C571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F73EAA" w:rsidRPr="003C571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F73EAA" w:rsidRPr="003C571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C571D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0"/>
          </w:p>
        </w:tc>
        <w:tc>
          <w:tcPr>
            <w:tcW w:w="132" w:type="pct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37642AEC" w14:textId="77777777" w:rsidR="00F73EAA" w:rsidRPr="003C571D" w:rsidRDefault="00F73EAA" w:rsidP="00F27855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73EAA" w:rsidRPr="003C571D" w14:paraId="3D5C4F2E" w14:textId="77777777" w:rsidTr="00B51405">
        <w:trPr>
          <w:trHeight w:hRule="exact" w:val="275"/>
        </w:trPr>
        <w:tc>
          <w:tcPr>
            <w:tcW w:w="1718" w:type="pct"/>
            <w:gridSpan w:val="8"/>
            <w:tcBorders>
              <w:top w:val="nil"/>
              <w:bottom w:val="nil"/>
              <w:right w:val="nil"/>
            </w:tcBorders>
          </w:tcPr>
          <w:p w14:paraId="6B1BA6B3" w14:textId="77777777" w:rsidR="00F73EAA" w:rsidRPr="003C571D" w:rsidRDefault="00F73EAA" w:rsidP="00F27855">
            <w:pPr>
              <w:spacing w:before="60" w:after="6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282" w:type="pct"/>
            <w:gridSpan w:val="8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ED71C10" w14:textId="77777777" w:rsidR="00F73EAA" w:rsidRPr="003C571D" w:rsidRDefault="00F73EAA" w:rsidP="00F27855">
            <w:pPr>
              <w:spacing w:before="60" w:after="6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73EAA" w:rsidRPr="003C571D" w14:paraId="22F32F8C" w14:textId="77777777" w:rsidTr="00B51405">
        <w:trPr>
          <w:trHeight w:val="595"/>
        </w:trPr>
        <w:tc>
          <w:tcPr>
            <w:tcW w:w="5000" w:type="pct"/>
            <w:gridSpan w:val="16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1956687C" w14:textId="77777777" w:rsidR="00F73EAA" w:rsidRPr="003C571D" w:rsidRDefault="00AE70EC" w:rsidP="00F27855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C571D">
              <w:rPr>
                <w:rFonts w:ascii="Arial" w:hAnsi="Arial" w:cs="Arial"/>
                <w:b/>
                <w:sz w:val="20"/>
                <w:szCs w:val="20"/>
              </w:rPr>
              <w:t xml:space="preserve">El correo electrónico designado será el medio por el que desea recibir el aviso de notificación, </w:t>
            </w:r>
            <w:r w:rsidR="006514BE" w:rsidRPr="003C571D">
              <w:rPr>
                <w:rFonts w:ascii="Arial" w:hAnsi="Arial" w:cs="Arial"/>
                <w:b/>
                <w:sz w:val="20"/>
                <w:szCs w:val="20"/>
              </w:rPr>
              <w:t>y en su caso</w:t>
            </w:r>
            <w:r w:rsidRPr="003C571D">
              <w:rPr>
                <w:rFonts w:ascii="Arial" w:hAnsi="Arial" w:cs="Arial"/>
                <w:b/>
                <w:sz w:val="20"/>
                <w:szCs w:val="20"/>
              </w:rPr>
              <w:t xml:space="preserve"> del pago.</w:t>
            </w:r>
          </w:p>
        </w:tc>
      </w:tr>
    </w:tbl>
    <w:p w14:paraId="6673C0CF" w14:textId="77777777" w:rsidR="00167A23" w:rsidRPr="003C571D" w:rsidRDefault="00167A23" w:rsidP="00B61012">
      <w:pPr>
        <w:jc w:val="both"/>
        <w:rPr>
          <w:rFonts w:ascii="Arial" w:hAnsi="Arial" w:cs="Arial"/>
          <w:sz w:val="20"/>
          <w:szCs w:val="20"/>
        </w:rPr>
      </w:pPr>
    </w:p>
    <w:tbl>
      <w:tblPr>
        <w:tblW w:w="502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173"/>
        <w:gridCol w:w="1233"/>
        <w:gridCol w:w="180"/>
        <w:gridCol w:w="393"/>
        <w:gridCol w:w="157"/>
        <w:gridCol w:w="139"/>
        <w:gridCol w:w="364"/>
        <w:gridCol w:w="354"/>
        <w:gridCol w:w="263"/>
        <w:gridCol w:w="848"/>
        <w:gridCol w:w="269"/>
        <w:gridCol w:w="207"/>
        <w:gridCol w:w="8"/>
        <w:gridCol w:w="898"/>
        <w:gridCol w:w="153"/>
        <w:gridCol w:w="29"/>
        <w:gridCol w:w="989"/>
        <w:gridCol w:w="2412"/>
        <w:gridCol w:w="279"/>
      </w:tblGrid>
      <w:tr w:rsidR="00F73EAA" w:rsidRPr="003C571D" w14:paraId="25B0F22A" w14:textId="77777777" w:rsidTr="0051116A">
        <w:tc>
          <w:tcPr>
            <w:tcW w:w="5000" w:type="pct"/>
            <w:gridSpan w:val="20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B8B2D3" w14:textId="77777777" w:rsidR="00F73EAA" w:rsidRPr="003C571D" w:rsidRDefault="00F73EAA" w:rsidP="00F27855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C571D">
              <w:rPr>
                <w:rFonts w:ascii="Arial" w:hAnsi="Arial" w:cs="Arial"/>
                <w:b/>
                <w:sz w:val="20"/>
                <w:szCs w:val="20"/>
              </w:rPr>
              <w:t>DATOS DE LA PERSONA REPRESENTANTE</w:t>
            </w:r>
          </w:p>
        </w:tc>
      </w:tr>
      <w:tr w:rsidR="00F73EAA" w:rsidRPr="003C571D" w14:paraId="14C48500" w14:textId="77777777" w:rsidTr="0051116A">
        <w:trPr>
          <w:trHeight w:val="465"/>
        </w:trPr>
        <w:tc>
          <w:tcPr>
            <w:tcW w:w="1247" w:type="pct"/>
            <w:gridSpan w:val="4"/>
            <w:tcBorders>
              <w:top w:val="nil"/>
              <w:bottom w:val="nil"/>
            </w:tcBorders>
          </w:tcPr>
          <w:p w14:paraId="104700DE" w14:textId="01BAD1D7" w:rsidR="00F73EAA" w:rsidRPr="003C571D" w:rsidRDefault="00F73EAA" w:rsidP="006C2D9C">
            <w:pPr>
              <w:tabs>
                <w:tab w:val="left" w:pos="1620"/>
                <w:tab w:val="left" w:pos="2520"/>
                <w:tab w:val="left" w:pos="4320"/>
              </w:tabs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3C571D">
              <w:rPr>
                <w:rFonts w:ascii="Arial" w:hAnsi="Arial" w:cs="Arial"/>
                <w:position w:val="-4"/>
                <w:sz w:val="20"/>
                <w:szCs w:val="20"/>
              </w:rPr>
              <w:t>NIF</w:t>
            </w:r>
            <w:r w:rsidR="006C2D9C">
              <w:rPr>
                <w:rFonts w:ascii="Arial" w:hAnsi="Arial" w:cs="Arial"/>
                <w:position w:val="-4"/>
                <w:sz w:val="20"/>
                <w:szCs w:val="20"/>
              </w:rPr>
              <w:t xml:space="preserve"> </w:t>
            </w:r>
            <w:r w:rsidR="00615688" w:rsidRPr="003C571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72B43" w:rsidRPr="003C571D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13F4D">
              <w:rPr>
                <w:rFonts w:ascii="Arial" w:hAnsi="Arial" w:cs="Arial"/>
                <w:sz w:val="20"/>
                <w:szCs w:val="20"/>
              </w:rPr>
            </w:r>
            <w:r w:rsidR="00113F4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615688" w:rsidRPr="003C571D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511970" w:rsidRPr="003C571D">
              <w:rPr>
                <w:rFonts w:ascii="Arial" w:hAnsi="Arial" w:cs="Arial"/>
                <w:position w:val="-6"/>
                <w:sz w:val="20"/>
                <w:szCs w:val="20"/>
              </w:rPr>
              <w:t xml:space="preserve">       </w:t>
            </w:r>
            <w:r w:rsidRPr="003C571D">
              <w:rPr>
                <w:rFonts w:ascii="Arial" w:hAnsi="Arial" w:cs="Arial"/>
                <w:position w:val="-4"/>
                <w:sz w:val="20"/>
                <w:szCs w:val="20"/>
              </w:rPr>
              <w:t>NIE</w:t>
            </w:r>
            <w:r w:rsidR="006C2D9C">
              <w:rPr>
                <w:rFonts w:ascii="Arial" w:hAnsi="Arial" w:cs="Arial"/>
                <w:position w:val="-4"/>
                <w:sz w:val="20"/>
                <w:szCs w:val="20"/>
              </w:rPr>
              <w:t xml:space="preserve"> </w:t>
            </w:r>
            <w:r w:rsidR="00615688" w:rsidRPr="003C571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72B43" w:rsidRPr="003C571D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13F4D">
              <w:rPr>
                <w:rFonts w:ascii="Arial" w:hAnsi="Arial" w:cs="Arial"/>
                <w:sz w:val="20"/>
                <w:szCs w:val="20"/>
              </w:rPr>
            </w:r>
            <w:r w:rsidR="00113F4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615688" w:rsidRPr="003C571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17" w:type="pct"/>
            <w:gridSpan w:val="7"/>
            <w:tcBorders>
              <w:top w:val="nil"/>
              <w:bottom w:val="nil"/>
              <w:right w:val="single" w:sz="4" w:space="0" w:color="auto"/>
            </w:tcBorders>
          </w:tcPr>
          <w:p w14:paraId="0EF8F355" w14:textId="77777777" w:rsidR="00F73EAA" w:rsidRPr="003C571D" w:rsidRDefault="00F73EAA" w:rsidP="00F27855">
            <w:pPr>
              <w:tabs>
                <w:tab w:val="left" w:pos="1620"/>
                <w:tab w:val="left" w:pos="2520"/>
                <w:tab w:val="left" w:pos="4320"/>
              </w:tabs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3C571D">
              <w:rPr>
                <w:rFonts w:ascii="Arial" w:hAnsi="Arial" w:cs="Arial"/>
                <w:position w:val="-6"/>
                <w:sz w:val="20"/>
                <w:szCs w:val="20"/>
              </w:rPr>
              <w:t>Número de documento:</w:t>
            </w:r>
          </w:p>
        </w:tc>
        <w:tc>
          <w:tcPr>
            <w:tcW w:w="253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BBD92" w14:textId="77777777" w:rsidR="00F73EAA" w:rsidRPr="003C571D" w:rsidRDefault="00615688" w:rsidP="0051116A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3C571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41"/>
                  <w:enabled/>
                  <w:calcOnExit w:val="0"/>
                  <w:textInput/>
                </w:ffData>
              </w:fldChar>
            </w:r>
            <w:bookmarkStart w:id="11" w:name="Texto41"/>
            <w:r w:rsidR="00F73EAA" w:rsidRPr="003C571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C571D">
              <w:rPr>
                <w:rFonts w:ascii="Arial" w:hAnsi="Arial" w:cs="Arial"/>
                <w:sz w:val="20"/>
                <w:szCs w:val="20"/>
              </w:rPr>
            </w:r>
            <w:r w:rsidRPr="003C571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F73EAA" w:rsidRPr="003C571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F73EAA" w:rsidRPr="003C571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F73EAA" w:rsidRPr="003C571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F73EAA" w:rsidRPr="003C571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F73EAA" w:rsidRPr="003C571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C571D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1"/>
          </w:p>
        </w:tc>
      </w:tr>
      <w:tr w:rsidR="00F73EAA" w:rsidRPr="003C571D" w14:paraId="0C21B3DD" w14:textId="77777777" w:rsidTr="0051116A">
        <w:tc>
          <w:tcPr>
            <w:tcW w:w="481" w:type="pct"/>
            <w:tcBorders>
              <w:top w:val="nil"/>
              <w:bottom w:val="nil"/>
              <w:right w:val="single" w:sz="4" w:space="0" w:color="auto"/>
            </w:tcBorders>
            <w:tcMar>
              <w:right w:w="57" w:type="dxa"/>
            </w:tcMar>
          </w:tcPr>
          <w:p w14:paraId="522F0752" w14:textId="77777777" w:rsidR="00F73EAA" w:rsidRPr="003C571D" w:rsidRDefault="00F73EAA" w:rsidP="00F27855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C571D">
              <w:rPr>
                <w:rFonts w:ascii="Arial" w:hAnsi="Arial" w:cs="Arial"/>
                <w:sz w:val="20"/>
                <w:szCs w:val="20"/>
              </w:rPr>
              <w:t>Nombre:</w:t>
            </w:r>
          </w:p>
        </w:tc>
        <w:tc>
          <w:tcPr>
            <w:tcW w:w="103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8C913" w14:textId="77777777" w:rsidR="00F73EAA" w:rsidRPr="003C571D" w:rsidRDefault="00615688" w:rsidP="00F27855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C571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42"/>
                  <w:enabled/>
                  <w:calcOnExit w:val="0"/>
                  <w:textInput/>
                </w:ffData>
              </w:fldChar>
            </w:r>
            <w:bookmarkStart w:id="12" w:name="Texto42"/>
            <w:r w:rsidR="00F73EAA" w:rsidRPr="003C571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C571D">
              <w:rPr>
                <w:rFonts w:ascii="Arial" w:hAnsi="Arial" w:cs="Arial"/>
                <w:sz w:val="20"/>
                <w:szCs w:val="20"/>
              </w:rPr>
            </w:r>
            <w:r w:rsidRPr="003C571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F73EAA" w:rsidRPr="003C571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F73EAA" w:rsidRPr="003C571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F73EAA" w:rsidRPr="003C571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F73EAA" w:rsidRPr="003C571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F73EAA" w:rsidRPr="003C571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C571D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2"/>
          </w:p>
        </w:tc>
        <w:tc>
          <w:tcPr>
            <w:tcW w:w="541" w:type="pct"/>
            <w:gridSpan w:val="4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0" w:type="dxa"/>
            </w:tcMar>
          </w:tcPr>
          <w:p w14:paraId="2A86DA82" w14:textId="77777777" w:rsidR="00F73EAA" w:rsidRPr="003C571D" w:rsidRDefault="00F73EAA" w:rsidP="00F27855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C571D">
              <w:rPr>
                <w:rFonts w:ascii="Arial" w:hAnsi="Arial" w:cs="Arial"/>
                <w:sz w:val="20"/>
                <w:szCs w:val="20"/>
              </w:rPr>
              <w:t xml:space="preserve">1º Apellido: </w:t>
            </w:r>
          </w:p>
        </w:tc>
        <w:tc>
          <w:tcPr>
            <w:tcW w:w="107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989C4" w14:textId="77777777" w:rsidR="00F73EAA" w:rsidRPr="003C571D" w:rsidRDefault="00615688" w:rsidP="00F27855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C571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43"/>
                  <w:enabled/>
                  <w:calcOnExit w:val="0"/>
                  <w:textInput/>
                </w:ffData>
              </w:fldChar>
            </w:r>
            <w:bookmarkStart w:id="13" w:name="Texto43"/>
            <w:r w:rsidR="00F73EAA" w:rsidRPr="003C571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C571D">
              <w:rPr>
                <w:rFonts w:ascii="Arial" w:hAnsi="Arial" w:cs="Arial"/>
                <w:sz w:val="20"/>
                <w:szCs w:val="20"/>
              </w:rPr>
            </w:r>
            <w:r w:rsidRPr="003C571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F73EAA" w:rsidRPr="003C571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F73EAA" w:rsidRPr="003C571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F73EAA" w:rsidRPr="003C571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F73EAA" w:rsidRPr="003C571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F73EAA" w:rsidRPr="003C571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C571D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3"/>
          </w:p>
        </w:tc>
        <w:tc>
          <w:tcPr>
            <w:tcW w:w="566" w:type="pct"/>
            <w:gridSpan w:val="3"/>
            <w:tcBorders>
              <w:top w:val="nil"/>
              <w:left w:val="single" w:sz="4" w:space="0" w:color="auto"/>
              <w:bottom w:val="nil"/>
            </w:tcBorders>
            <w:tcMar>
              <w:left w:w="40" w:type="dxa"/>
              <w:right w:w="0" w:type="dxa"/>
            </w:tcMar>
          </w:tcPr>
          <w:p w14:paraId="5BA6E431" w14:textId="77777777" w:rsidR="00F73EAA" w:rsidRPr="003C571D" w:rsidRDefault="00F73EAA" w:rsidP="00F27855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C571D">
              <w:rPr>
                <w:rFonts w:ascii="Arial" w:hAnsi="Arial" w:cs="Arial"/>
                <w:sz w:val="20"/>
                <w:szCs w:val="20"/>
              </w:rPr>
              <w:t>2º Apellido:</w:t>
            </w:r>
          </w:p>
        </w:tc>
        <w:tc>
          <w:tcPr>
            <w:tcW w:w="1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2C8D0A49" w14:textId="77777777" w:rsidR="00F73EAA" w:rsidRPr="003C571D" w:rsidRDefault="00615688" w:rsidP="00F27855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C571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44"/>
                  <w:enabled/>
                  <w:calcOnExit w:val="0"/>
                  <w:textInput/>
                </w:ffData>
              </w:fldChar>
            </w:r>
            <w:bookmarkStart w:id="14" w:name="Texto44"/>
            <w:r w:rsidR="00F73EAA" w:rsidRPr="003C571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C571D">
              <w:rPr>
                <w:rFonts w:ascii="Arial" w:hAnsi="Arial" w:cs="Arial"/>
                <w:sz w:val="20"/>
                <w:szCs w:val="20"/>
              </w:rPr>
            </w:r>
            <w:r w:rsidRPr="003C571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F73EAA" w:rsidRPr="003C571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F73EAA" w:rsidRPr="003C571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F73EAA" w:rsidRPr="003C571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F73EAA" w:rsidRPr="003C571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F73EAA" w:rsidRPr="003C571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C571D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4"/>
          </w:p>
        </w:tc>
        <w:tc>
          <w:tcPr>
            <w:tcW w:w="1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9D06E3C" w14:textId="77777777" w:rsidR="00F73EAA" w:rsidRPr="003C571D" w:rsidRDefault="00F73EAA" w:rsidP="00F27855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73EAA" w:rsidRPr="003C571D" w14:paraId="3E2F0E77" w14:textId="77777777" w:rsidTr="0051116A">
        <w:trPr>
          <w:trHeight w:hRule="exact" w:val="483"/>
        </w:trPr>
        <w:tc>
          <w:tcPr>
            <w:tcW w:w="5000" w:type="pct"/>
            <w:gridSpan w:val="20"/>
            <w:tcBorders>
              <w:top w:val="nil"/>
              <w:bottom w:val="nil"/>
              <w:right w:val="single" w:sz="4" w:space="0" w:color="auto"/>
            </w:tcBorders>
          </w:tcPr>
          <w:p w14:paraId="03FDE461" w14:textId="71206FD9" w:rsidR="00F73EAA" w:rsidRPr="003C571D" w:rsidRDefault="00D4619D" w:rsidP="00F27855">
            <w:pPr>
              <w:spacing w:before="60" w:after="6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644F8A">
              <w:rPr>
                <w:rFonts w:ascii="Arial" w:hAnsi="Arial" w:cs="Arial"/>
                <w:sz w:val="20"/>
                <w:szCs w:val="20"/>
              </w:rPr>
              <w:t>Hombre</w:t>
            </w:r>
            <w:r w:rsidRPr="00644F8A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615688" w:rsidRPr="00644F8A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44F8A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13F4D">
              <w:rPr>
                <w:rFonts w:ascii="Arial" w:hAnsi="Arial" w:cs="Arial"/>
                <w:sz w:val="20"/>
                <w:szCs w:val="20"/>
              </w:rPr>
            </w:r>
            <w:r w:rsidR="00113F4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615688" w:rsidRPr="00644F8A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644F8A">
              <w:rPr>
                <w:rFonts w:ascii="Arial" w:hAnsi="Arial" w:cs="Arial"/>
                <w:sz w:val="20"/>
                <w:szCs w:val="20"/>
              </w:rPr>
              <w:t xml:space="preserve"> Mujer </w:t>
            </w:r>
            <w:r w:rsidR="00615688" w:rsidRPr="00644F8A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44F8A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13F4D">
              <w:rPr>
                <w:rFonts w:ascii="Arial" w:hAnsi="Arial" w:cs="Arial"/>
                <w:sz w:val="20"/>
                <w:szCs w:val="20"/>
              </w:rPr>
            </w:r>
            <w:r w:rsidR="00113F4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615688" w:rsidRPr="00644F8A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F73EAA" w:rsidRPr="003C571D" w14:paraId="28015808" w14:textId="77777777" w:rsidTr="0051116A">
        <w:tc>
          <w:tcPr>
            <w:tcW w:w="565" w:type="pct"/>
            <w:gridSpan w:val="2"/>
            <w:tcBorders>
              <w:top w:val="nil"/>
              <w:bottom w:val="nil"/>
              <w:right w:val="single" w:sz="4" w:space="0" w:color="auto"/>
            </w:tcBorders>
          </w:tcPr>
          <w:p w14:paraId="2E4AD209" w14:textId="77777777" w:rsidR="00F73EAA" w:rsidRPr="003C571D" w:rsidRDefault="00F73EAA" w:rsidP="00F27855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C571D">
              <w:rPr>
                <w:rFonts w:ascii="Arial" w:hAnsi="Arial" w:cs="Arial"/>
                <w:sz w:val="20"/>
                <w:szCs w:val="20"/>
              </w:rPr>
              <w:t xml:space="preserve">Domicilio: </w:t>
            </w:r>
          </w:p>
        </w:tc>
        <w:tc>
          <w:tcPr>
            <w:tcW w:w="4300" w:type="pct"/>
            <w:gridSpan w:val="1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85ED7" w14:textId="77777777" w:rsidR="00F73EAA" w:rsidRPr="003C571D" w:rsidRDefault="00615688" w:rsidP="00F27855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C571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45"/>
                  <w:enabled/>
                  <w:calcOnExit w:val="0"/>
                  <w:textInput/>
                </w:ffData>
              </w:fldChar>
            </w:r>
            <w:bookmarkStart w:id="15" w:name="Texto45"/>
            <w:r w:rsidR="00F73EAA" w:rsidRPr="003C571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C571D">
              <w:rPr>
                <w:rFonts w:ascii="Arial" w:hAnsi="Arial" w:cs="Arial"/>
                <w:sz w:val="20"/>
                <w:szCs w:val="20"/>
              </w:rPr>
            </w:r>
            <w:r w:rsidRPr="003C571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F73EAA" w:rsidRPr="003C571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F73EAA" w:rsidRPr="003C571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F73EAA" w:rsidRPr="003C571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F73EAA" w:rsidRPr="003C571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F73EAA" w:rsidRPr="003C571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C571D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5"/>
          </w:p>
        </w:tc>
        <w:tc>
          <w:tcPr>
            <w:tcW w:w="135" w:type="pct"/>
            <w:tcBorders>
              <w:top w:val="nil"/>
              <w:bottom w:val="nil"/>
              <w:right w:val="single" w:sz="4" w:space="0" w:color="auto"/>
            </w:tcBorders>
          </w:tcPr>
          <w:p w14:paraId="4A0B2117" w14:textId="77777777" w:rsidR="00F73EAA" w:rsidRPr="003C571D" w:rsidRDefault="00F73EAA" w:rsidP="00F27855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73EAA" w:rsidRPr="003C571D" w14:paraId="12A4D57C" w14:textId="77777777" w:rsidTr="0051116A">
        <w:trPr>
          <w:trHeight w:hRule="exact" w:val="45"/>
        </w:trPr>
        <w:tc>
          <w:tcPr>
            <w:tcW w:w="5000" w:type="pct"/>
            <w:gridSpan w:val="20"/>
            <w:tcBorders>
              <w:top w:val="nil"/>
              <w:bottom w:val="nil"/>
              <w:right w:val="single" w:sz="4" w:space="0" w:color="auto"/>
            </w:tcBorders>
          </w:tcPr>
          <w:p w14:paraId="569AFB3A" w14:textId="77777777" w:rsidR="00F73EAA" w:rsidRPr="003C571D" w:rsidRDefault="00F73EAA" w:rsidP="00F27855">
            <w:pPr>
              <w:spacing w:before="60" w:after="6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73EAA" w:rsidRPr="003C571D" w14:paraId="29D3A8AB" w14:textId="77777777" w:rsidTr="0051116A">
        <w:tc>
          <w:tcPr>
            <w:tcW w:w="481" w:type="pct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589EC1B9" w14:textId="77777777" w:rsidR="00F73EAA" w:rsidRPr="003C571D" w:rsidRDefault="00F73EAA" w:rsidP="00F27855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C571D">
              <w:rPr>
                <w:rFonts w:ascii="Arial" w:hAnsi="Arial" w:cs="Arial"/>
                <w:sz w:val="20"/>
                <w:szCs w:val="20"/>
              </w:rPr>
              <w:t>Provincia:</w:t>
            </w:r>
          </w:p>
        </w:tc>
        <w:tc>
          <w:tcPr>
            <w:tcW w:w="957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5D7AC194" w14:textId="77777777" w:rsidR="00F73EAA" w:rsidRPr="003C571D" w:rsidRDefault="00615688" w:rsidP="00F27855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C571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46"/>
                  <w:enabled/>
                  <w:calcOnExit w:val="0"/>
                  <w:textInput/>
                </w:ffData>
              </w:fldChar>
            </w:r>
            <w:bookmarkStart w:id="16" w:name="Texto46"/>
            <w:r w:rsidR="00F73EAA" w:rsidRPr="003C571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C571D">
              <w:rPr>
                <w:rFonts w:ascii="Arial" w:hAnsi="Arial" w:cs="Arial"/>
                <w:sz w:val="20"/>
                <w:szCs w:val="20"/>
              </w:rPr>
            </w:r>
            <w:r w:rsidRPr="003C571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F73EAA" w:rsidRPr="003C571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F73EAA" w:rsidRPr="003C571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F73EAA" w:rsidRPr="003C571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F73EAA" w:rsidRPr="003C571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F73EAA" w:rsidRPr="003C571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C571D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6"/>
          </w:p>
        </w:tc>
        <w:tc>
          <w:tcPr>
            <w:tcW w:w="76" w:type="pct"/>
            <w:tcBorders>
              <w:top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49612FC5" w14:textId="77777777" w:rsidR="00F73EAA" w:rsidRPr="003C571D" w:rsidRDefault="00F73EAA" w:rsidP="00F27855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3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30726CB6" w14:textId="77777777" w:rsidR="00F73EAA" w:rsidRPr="003C571D" w:rsidRDefault="00F73EAA" w:rsidP="00F27855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C571D">
              <w:rPr>
                <w:rFonts w:ascii="Arial" w:hAnsi="Arial" w:cs="Arial"/>
                <w:sz w:val="20"/>
                <w:szCs w:val="20"/>
              </w:rPr>
              <w:t>C.P.:</w:t>
            </w:r>
          </w:p>
        </w:tc>
        <w:tc>
          <w:tcPr>
            <w:tcW w:w="83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30C15B48" w14:textId="77777777" w:rsidR="00F73EAA" w:rsidRPr="003C571D" w:rsidRDefault="00615688" w:rsidP="00F27855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C571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47"/>
                  <w:enabled/>
                  <w:calcOnExit w:val="0"/>
                  <w:textInput/>
                </w:ffData>
              </w:fldChar>
            </w:r>
            <w:bookmarkStart w:id="17" w:name="Texto47"/>
            <w:r w:rsidR="00F73EAA" w:rsidRPr="003C571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C571D">
              <w:rPr>
                <w:rFonts w:ascii="Arial" w:hAnsi="Arial" w:cs="Arial"/>
                <w:sz w:val="20"/>
                <w:szCs w:val="20"/>
              </w:rPr>
            </w:r>
            <w:r w:rsidRPr="003C571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F73EAA" w:rsidRPr="003C571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F73EAA" w:rsidRPr="003C571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F73EAA" w:rsidRPr="003C571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F73EAA" w:rsidRPr="003C571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F73EAA" w:rsidRPr="003C571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C571D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7"/>
          </w:p>
        </w:tc>
        <w:tc>
          <w:tcPr>
            <w:tcW w:w="104" w:type="pct"/>
            <w:gridSpan w:val="2"/>
            <w:tcBorders>
              <w:top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04D7B8D8" w14:textId="77777777" w:rsidR="00F73EAA" w:rsidRPr="003C571D" w:rsidRDefault="00F73EAA" w:rsidP="00F27855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8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62DAE838" w14:textId="77777777" w:rsidR="00F73EAA" w:rsidRPr="003C571D" w:rsidRDefault="00F73EAA" w:rsidP="00F27855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C571D">
              <w:rPr>
                <w:rFonts w:ascii="Arial" w:hAnsi="Arial" w:cs="Arial"/>
                <w:sz w:val="20"/>
                <w:szCs w:val="20"/>
              </w:rPr>
              <w:t>Población:</w:t>
            </w:r>
          </w:p>
        </w:tc>
        <w:tc>
          <w:tcPr>
            <w:tcW w:w="16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030B9D90" w14:textId="77777777" w:rsidR="00F73EAA" w:rsidRPr="003C571D" w:rsidRDefault="00615688" w:rsidP="00F27855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C571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48"/>
                  <w:enabled/>
                  <w:calcOnExit w:val="0"/>
                  <w:textInput/>
                </w:ffData>
              </w:fldChar>
            </w:r>
            <w:bookmarkStart w:id="18" w:name="Texto48"/>
            <w:r w:rsidR="00F73EAA" w:rsidRPr="003C571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C571D">
              <w:rPr>
                <w:rFonts w:ascii="Arial" w:hAnsi="Arial" w:cs="Arial"/>
                <w:sz w:val="20"/>
                <w:szCs w:val="20"/>
              </w:rPr>
            </w:r>
            <w:r w:rsidRPr="003C571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F73EAA" w:rsidRPr="003C571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F73EAA" w:rsidRPr="003C571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F73EAA" w:rsidRPr="003C571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F73EAA" w:rsidRPr="003C571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F73EAA" w:rsidRPr="003C571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C571D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8"/>
          </w:p>
        </w:tc>
        <w:tc>
          <w:tcPr>
            <w:tcW w:w="135" w:type="pct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6FA86265" w14:textId="77777777" w:rsidR="00F73EAA" w:rsidRPr="003C571D" w:rsidRDefault="00F73EAA" w:rsidP="00F27855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73EAA" w:rsidRPr="003C571D" w14:paraId="1C92B77F" w14:textId="77777777" w:rsidTr="0051116A">
        <w:trPr>
          <w:trHeight w:hRule="exact" w:val="113"/>
        </w:trPr>
        <w:tc>
          <w:tcPr>
            <w:tcW w:w="5000" w:type="pct"/>
            <w:gridSpan w:val="20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37FA68C9" w14:textId="77777777" w:rsidR="00F73EAA" w:rsidRPr="003C571D" w:rsidRDefault="00F73EAA" w:rsidP="00F27855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73EAA" w:rsidRPr="003C571D" w14:paraId="0CC94934" w14:textId="77777777" w:rsidTr="0051116A">
        <w:trPr>
          <w:trHeight w:val="511"/>
        </w:trPr>
        <w:tc>
          <w:tcPr>
            <w:tcW w:w="481" w:type="pct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439639C2" w14:textId="77777777" w:rsidR="00F73EAA" w:rsidRPr="003C571D" w:rsidRDefault="00F73EAA" w:rsidP="00F27855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C571D">
              <w:rPr>
                <w:rFonts w:ascii="Arial" w:hAnsi="Arial" w:cs="Arial"/>
                <w:sz w:val="20"/>
                <w:szCs w:val="20"/>
              </w:rPr>
              <w:t>Teléfono:</w:t>
            </w:r>
          </w:p>
        </w:tc>
        <w:tc>
          <w:tcPr>
            <w:tcW w:w="680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7532B146" w14:textId="77777777" w:rsidR="00F73EAA" w:rsidRPr="003C571D" w:rsidRDefault="00615688" w:rsidP="00F27855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C571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49"/>
                  <w:enabled/>
                  <w:calcOnExit w:val="0"/>
                  <w:textInput/>
                </w:ffData>
              </w:fldChar>
            </w:r>
            <w:bookmarkStart w:id="19" w:name="Texto49"/>
            <w:r w:rsidR="00F73EAA" w:rsidRPr="003C571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C571D">
              <w:rPr>
                <w:rFonts w:ascii="Arial" w:hAnsi="Arial" w:cs="Arial"/>
                <w:sz w:val="20"/>
                <w:szCs w:val="20"/>
              </w:rPr>
            </w:r>
            <w:r w:rsidRPr="003C571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F73EAA" w:rsidRPr="003C571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F73EAA" w:rsidRPr="003C571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F73EAA" w:rsidRPr="003C571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F73EAA" w:rsidRPr="003C571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F73EAA" w:rsidRPr="003C571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C571D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9"/>
          </w:p>
        </w:tc>
        <w:tc>
          <w:tcPr>
            <w:tcW w:w="87" w:type="pct"/>
            <w:tcBorders>
              <w:top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34C7B68D" w14:textId="77777777" w:rsidR="00F73EAA" w:rsidRPr="003C571D" w:rsidRDefault="00F73EAA" w:rsidP="00F27855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0" w:type="pct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6CB31D41" w14:textId="77777777" w:rsidR="00F73EAA" w:rsidRPr="003C571D" w:rsidRDefault="00F73EAA" w:rsidP="00F27855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C571D">
              <w:rPr>
                <w:rFonts w:ascii="Arial" w:hAnsi="Arial" w:cs="Arial"/>
                <w:sz w:val="20"/>
                <w:szCs w:val="20"/>
              </w:rPr>
              <w:t>Teléfono móvil:</w:t>
            </w:r>
          </w:p>
        </w:tc>
        <w:tc>
          <w:tcPr>
            <w:tcW w:w="66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2E76453E" w14:textId="77777777" w:rsidR="00F73EAA" w:rsidRPr="003C571D" w:rsidRDefault="00615688" w:rsidP="00F27855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C571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50"/>
                  <w:enabled/>
                  <w:calcOnExit w:val="0"/>
                  <w:textInput/>
                </w:ffData>
              </w:fldChar>
            </w:r>
            <w:bookmarkStart w:id="20" w:name="Texto50"/>
            <w:r w:rsidR="00F73EAA" w:rsidRPr="003C571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C571D">
              <w:rPr>
                <w:rFonts w:ascii="Arial" w:hAnsi="Arial" w:cs="Arial"/>
                <w:sz w:val="20"/>
                <w:szCs w:val="20"/>
              </w:rPr>
            </w:r>
            <w:r w:rsidRPr="003C571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F73EAA" w:rsidRPr="003C571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F73EAA" w:rsidRPr="003C571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F73EAA" w:rsidRPr="003C571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F73EAA" w:rsidRPr="003C571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F73EAA" w:rsidRPr="003C571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C571D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0"/>
          </w:p>
        </w:tc>
        <w:tc>
          <w:tcPr>
            <w:tcW w:w="100" w:type="pct"/>
            <w:tcBorders>
              <w:top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0A4B3478" w14:textId="77777777" w:rsidR="00F73EAA" w:rsidRPr="003C571D" w:rsidRDefault="00F73EAA" w:rsidP="00F27855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6" w:type="pct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02288403" w14:textId="77777777" w:rsidR="00F73EAA" w:rsidRPr="003C571D" w:rsidRDefault="00F73EAA" w:rsidP="00F27855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C571D">
              <w:rPr>
                <w:rFonts w:ascii="Arial" w:hAnsi="Arial" w:cs="Arial"/>
                <w:sz w:val="20"/>
                <w:szCs w:val="20"/>
              </w:rPr>
              <w:t>Correo electrónico:</w:t>
            </w:r>
          </w:p>
        </w:tc>
        <w:tc>
          <w:tcPr>
            <w:tcW w:w="16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675D2534" w14:textId="77777777" w:rsidR="00F73EAA" w:rsidRPr="003C571D" w:rsidRDefault="00615688" w:rsidP="00F27855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C571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51"/>
                  <w:enabled/>
                  <w:calcOnExit w:val="0"/>
                  <w:textInput/>
                </w:ffData>
              </w:fldChar>
            </w:r>
            <w:bookmarkStart w:id="21" w:name="Texto51"/>
            <w:r w:rsidR="00F73EAA" w:rsidRPr="003C571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C571D">
              <w:rPr>
                <w:rFonts w:ascii="Arial" w:hAnsi="Arial" w:cs="Arial"/>
                <w:sz w:val="20"/>
                <w:szCs w:val="20"/>
              </w:rPr>
            </w:r>
            <w:r w:rsidRPr="003C571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F73EAA" w:rsidRPr="003C571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F73EAA" w:rsidRPr="003C571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F73EAA" w:rsidRPr="003C571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F73EAA" w:rsidRPr="003C571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F73EAA" w:rsidRPr="003C571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C571D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1"/>
          </w:p>
        </w:tc>
        <w:tc>
          <w:tcPr>
            <w:tcW w:w="135" w:type="pct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7B692BFB" w14:textId="77777777" w:rsidR="00F73EAA" w:rsidRPr="003C571D" w:rsidRDefault="00F73EAA" w:rsidP="00F27855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73EAA" w:rsidRPr="003C571D" w14:paraId="476827FD" w14:textId="77777777" w:rsidTr="0051116A">
        <w:trPr>
          <w:trHeight w:hRule="exact" w:val="113"/>
        </w:trPr>
        <w:tc>
          <w:tcPr>
            <w:tcW w:w="1581" w:type="pct"/>
            <w:gridSpan w:val="7"/>
            <w:tcBorders>
              <w:top w:val="nil"/>
              <w:bottom w:val="nil"/>
              <w:right w:val="nil"/>
            </w:tcBorders>
          </w:tcPr>
          <w:p w14:paraId="2109FDAD" w14:textId="77777777" w:rsidR="00F73EAA" w:rsidRPr="003C571D" w:rsidRDefault="00F73EAA" w:rsidP="00F27855">
            <w:pPr>
              <w:spacing w:before="60" w:after="6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19" w:type="pct"/>
            <w:gridSpan w:val="1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75588A7" w14:textId="77777777" w:rsidR="00F73EAA" w:rsidRPr="003C571D" w:rsidRDefault="00F73EAA" w:rsidP="00F27855">
            <w:pPr>
              <w:spacing w:before="60" w:after="6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73EAA" w:rsidRPr="003C571D" w14:paraId="13DBF066" w14:textId="77777777" w:rsidTr="0051116A">
        <w:tc>
          <w:tcPr>
            <w:tcW w:w="5000" w:type="pct"/>
            <w:gridSpan w:val="20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01D2ED08" w14:textId="77777777" w:rsidR="00F73EAA" w:rsidRPr="003C571D" w:rsidRDefault="00F73EAA" w:rsidP="00FE52D9">
            <w:pPr>
              <w:spacing w:before="60" w:after="6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C571D">
              <w:rPr>
                <w:rFonts w:ascii="Arial" w:hAnsi="Arial" w:cs="Arial"/>
                <w:b/>
                <w:sz w:val="20"/>
                <w:szCs w:val="20"/>
              </w:rPr>
              <w:t xml:space="preserve">Si existe representante, las comunicaciones que deriven de este escrito se realizarán con </w:t>
            </w:r>
            <w:r w:rsidR="00FE52D9" w:rsidRPr="003C571D">
              <w:rPr>
                <w:rFonts w:ascii="Arial" w:hAnsi="Arial" w:cs="Arial"/>
                <w:b/>
                <w:sz w:val="20"/>
                <w:szCs w:val="20"/>
              </w:rPr>
              <w:t>la persona representante designada</w:t>
            </w:r>
            <w:r w:rsidRPr="003C571D">
              <w:rPr>
                <w:rFonts w:ascii="Arial" w:hAnsi="Arial" w:cs="Arial"/>
                <w:b/>
                <w:sz w:val="20"/>
                <w:szCs w:val="20"/>
              </w:rPr>
              <w:t xml:space="preserve"> por el</w:t>
            </w:r>
            <w:r w:rsidR="00FE52D9" w:rsidRPr="003C571D">
              <w:rPr>
                <w:rFonts w:ascii="Arial" w:hAnsi="Arial" w:cs="Arial"/>
                <w:b/>
                <w:sz w:val="20"/>
                <w:szCs w:val="20"/>
              </w:rPr>
              <w:t>/la</w:t>
            </w:r>
            <w:r w:rsidRPr="003C571D">
              <w:rPr>
                <w:rFonts w:ascii="Arial" w:hAnsi="Arial" w:cs="Arial"/>
                <w:b/>
                <w:sz w:val="20"/>
                <w:szCs w:val="20"/>
              </w:rPr>
              <w:t xml:space="preserve"> interesado</w:t>
            </w:r>
            <w:r w:rsidR="00FE52D9" w:rsidRPr="003C571D">
              <w:rPr>
                <w:rFonts w:ascii="Arial" w:hAnsi="Arial" w:cs="Arial"/>
                <w:b/>
                <w:sz w:val="20"/>
                <w:szCs w:val="20"/>
              </w:rPr>
              <w:t>/a</w:t>
            </w:r>
            <w:r w:rsidRPr="003C571D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</w:tr>
    </w:tbl>
    <w:p w14:paraId="77A23E23" w14:textId="77777777" w:rsidR="00167A23" w:rsidRDefault="00167A23" w:rsidP="007F14FF">
      <w:pPr>
        <w:jc w:val="both"/>
        <w:rPr>
          <w:rFonts w:ascii="Arial" w:hAnsi="Arial" w:cs="Arial"/>
          <w:b/>
          <w:sz w:val="36"/>
          <w:szCs w:val="20"/>
        </w:rPr>
      </w:pPr>
    </w:p>
    <w:p w14:paraId="73BD4C21" w14:textId="77777777" w:rsidR="00846AC3" w:rsidRDefault="00846AC3" w:rsidP="007F14FF">
      <w:pPr>
        <w:jc w:val="both"/>
        <w:rPr>
          <w:rFonts w:ascii="Arial" w:hAnsi="Arial" w:cs="Arial"/>
          <w:b/>
          <w:sz w:val="36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297"/>
      </w:tblGrid>
      <w:tr w:rsidR="00F73EAA" w:rsidRPr="003C571D" w14:paraId="1E979843" w14:textId="77777777" w:rsidTr="00F27855">
        <w:tc>
          <w:tcPr>
            <w:tcW w:w="5000" w:type="pct"/>
            <w:tcBorders>
              <w:bottom w:val="single" w:sz="6" w:space="0" w:color="808080"/>
            </w:tcBorders>
            <w:shd w:val="clear" w:color="auto" w:fill="E0E0E0"/>
            <w:vAlign w:val="center"/>
          </w:tcPr>
          <w:p w14:paraId="2636C7B1" w14:textId="3F0FCC7B" w:rsidR="00F73EAA" w:rsidRPr="003C571D" w:rsidRDefault="00846AC3" w:rsidP="00831F9C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43EA6">
              <w:rPr>
                <w:rFonts w:ascii="Arial" w:hAnsi="Arial" w:cs="Arial"/>
                <w:b/>
                <w:sz w:val="20"/>
                <w:szCs w:val="20"/>
              </w:rPr>
              <w:t>MEDIO POR EL QUE DESEA RECIBIR LA NOTIFICACIÓN</w:t>
            </w:r>
          </w:p>
        </w:tc>
      </w:tr>
      <w:tr w:rsidR="00F73EAA" w:rsidRPr="003C571D" w14:paraId="702E8219" w14:textId="77777777" w:rsidTr="00F27855">
        <w:tc>
          <w:tcPr>
            <w:tcW w:w="5000" w:type="pct"/>
            <w:tcBorders>
              <w:top w:val="single" w:sz="6" w:space="0" w:color="808080"/>
            </w:tcBorders>
          </w:tcPr>
          <w:p w14:paraId="38B8F657" w14:textId="77777777" w:rsidR="00F73EAA" w:rsidRPr="003C571D" w:rsidRDefault="00F73EAA" w:rsidP="00F27855">
            <w:pPr>
              <w:pBdr>
                <w:top w:val="single" w:sz="4" w:space="1" w:color="auto"/>
                <w:left w:val="single" w:sz="4" w:space="4" w:color="auto"/>
                <w:right w:val="single" w:sz="4" w:space="4" w:color="auto"/>
              </w:pBdr>
              <w:rPr>
                <w:rFonts w:ascii="Arial" w:hAnsi="Arial" w:cs="Arial"/>
                <w:position w:val="-4"/>
                <w:sz w:val="20"/>
                <w:szCs w:val="20"/>
              </w:rPr>
            </w:pPr>
            <w:r w:rsidRPr="003C571D">
              <w:rPr>
                <w:rFonts w:ascii="Arial" w:hAnsi="Arial" w:cs="Arial"/>
                <w:position w:val="-4"/>
                <w:sz w:val="20"/>
                <w:szCs w:val="20"/>
              </w:rPr>
              <w:tab/>
            </w:r>
          </w:p>
          <w:p w14:paraId="7B68254F" w14:textId="4D174D86" w:rsidR="00846AC3" w:rsidRDefault="00F80282" w:rsidP="00F27855">
            <w:pPr>
              <w:pBdr>
                <w:top w:val="single" w:sz="4" w:space="1" w:color="auto"/>
                <w:left w:val="single" w:sz="4" w:space="4" w:color="auto"/>
                <w:right w:val="single" w:sz="4" w:space="4" w:color="auto"/>
              </w:pBd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13F4D">
              <w:rPr>
                <w:rFonts w:ascii="Arial" w:hAnsi="Arial" w:cs="Arial"/>
                <w:sz w:val="20"/>
                <w:szCs w:val="20"/>
              </w:rPr>
            </w:r>
            <w:r w:rsidR="00113F4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846AC3" w:rsidRPr="00846AC3">
              <w:rPr>
                <w:rFonts w:ascii="Arial" w:hAnsi="Arial" w:cs="Arial"/>
                <w:sz w:val="20"/>
                <w:szCs w:val="20"/>
              </w:rPr>
              <w:t>Correo postal (De acuerdo con el artículo 14 de la Ley 39/2015, exclusivamente para las personas que no estén obligadas a la notificación electrónica)</w:t>
            </w:r>
          </w:p>
          <w:p w14:paraId="59006B87" w14:textId="77777777" w:rsidR="00846AC3" w:rsidRDefault="00846AC3" w:rsidP="00F27855">
            <w:pPr>
              <w:pBdr>
                <w:top w:val="single" w:sz="4" w:space="1" w:color="auto"/>
                <w:left w:val="single" w:sz="4" w:space="4" w:color="auto"/>
                <w:right w:val="single" w:sz="4" w:space="4" w:color="auto"/>
              </w:pBdr>
              <w:rPr>
                <w:rFonts w:ascii="Arial" w:hAnsi="Arial" w:cs="Arial"/>
                <w:sz w:val="20"/>
                <w:szCs w:val="20"/>
              </w:rPr>
            </w:pPr>
          </w:p>
          <w:p w14:paraId="6C64C034" w14:textId="2FA778C0" w:rsidR="00F73EAA" w:rsidRPr="003C571D" w:rsidRDefault="00615688" w:rsidP="006C2D9C">
            <w:pPr>
              <w:pBdr>
                <w:top w:val="single" w:sz="4" w:space="1" w:color="auto"/>
                <w:left w:val="single" w:sz="4" w:space="4" w:color="auto"/>
                <w:right w:val="single" w:sz="4" w:space="4" w:color="auto"/>
              </w:pBdr>
              <w:rPr>
                <w:rFonts w:ascii="Arial" w:hAnsi="Arial" w:cs="Arial"/>
                <w:sz w:val="20"/>
                <w:szCs w:val="20"/>
              </w:rPr>
            </w:pPr>
            <w:r w:rsidRPr="003C571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5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2" w:name="Casilla54"/>
            <w:r w:rsidR="00F00F92" w:rsidRPr="003C571D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13F4D">
              <w:rPr>
                <w:rFonts w:ascii="Arial" w:hAnsi="Arial" w:cs="Arial"/>
                <w:sz w:val="20"/>
                <w:szCs w:val="20"/>
              </w:rPr>
            </w:r>
            <w:r w:rsidR="00113F4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C571D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2"/>
            <w:r w:rsidR="00F73EAA" w:rsidRPr="003C571D">
              <w:rPr>
                <w:rFonts w:ascii="Arial" w:hAnsi="Arial" w:cs="Arial"/>
                <w:sz w:val="20"/>
                <w:szCs w:val="20"/>
              </w:rPr>
              <w:t>Notificación electrónica (Si está obligad</w:t>
            </w:r>
            <w:r w:rsidR="00FE52D9" w:rsidRPr="003C571D">
              <w:rPr>
                <w:rFonts w:ascii="Arial" w:hAnsi="Arial" w:cs="Arial"/>
                <w:sz w:val="20"/>
                <w:szCs w:val="20"/>
              </w:rPr>
              <w:t>a/o</w:t>
            </w:r>
            <w:r w:rsidR="00F73EAA" w:rsidRPr="003C571D">
              <w:rPr>
                <w:rFonts w:ascii="Arial" w:hAnsi="Arial" w:cs="Arial"/>
                <w:sz w:val="20"/>
                <w:szCs w:val="20"/>
              </w:rPr>
              <w:t xml:space="preserve"> a la notificación electrónica compruebe que está usted registrado en la Plataforma </w:t>
            </w:r>
            <w:hyperlink r:id="rId8" w:history="1">
              <w:r w:rsidR="00F73EAA" w:rsidRPr="003C571D">
                <w:rPr>
                  <w:rFonts w:ascii="Arial" w:hAnsi="Arial" w:cs="Arial"/>
                  <w:sz w:val="20"/>
                  <w:szCs w:val="20"/>
                </w:rPr>
                <w:t>https://notifica.jccm.es/notifica</w:t>
              </w:r>
            </w:hyperlink>
            <w:r w:rsidR="00F73EAA" w:rsidRPr="003C571D">
              <w:rPr>
                <w:rFonts w:ascii="Arial" w:hAnsi="Arial" w:cs="Arial"/>
                <w:sz w:val="20"/>
                <w:szCs w:val="20"/>
              </w:rPr>
              <w:t xml:space="preserve"> y que sus datos son correctos.)</w:t>
            </w:r>
          </w:p>
        </w:tc>
      </w:tr>
    </w:tbl>
    <w:p w14:paraId="4341F8FC" w14:textId="77777777" w:rsidR="00167A23" w:rsidRPr="006C2D9C" w:rsidRDefault="00167A23" w:rsidP="00E707BB">
      <w:pPr>
        <w:rPr>
          <w:rFonts w:ascii="Arial" w:hAnsi="Arial" w:cs="Arial"/>
          <w:b/>
          <w:sz w:val="44"/>
          <w:szCs w:val="44"/>
        </w:rPr>
      </w:pP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84"/>
        <w:gridCol w:w="8859"/>
      </w:tblGrid>
      <w:tr w:rsidR="00D4619D" w:rsidRPr="003C571D" w14:paraId="0B0C6480" w14:textId="77777777" w:rsidTr="00963F9F">
        <w:trPr>
          <w:trHeight w:val="359"/>
        </w:trPr>
        <w:tc>
          <w:tcPr>
            <w:tcW w:w="10343" w:type="dxa"/>
            <w:gridSpan w:val="2"/>
            <w:vAlign w:val="center"/>
          </w:tcPr>
          <w:p w14:paraId="54F9B7C8" w14:textId="77777777" w:rsidR="00D4619D" w:rsidRPr="00644F8A" w:rsidRDefault="00D4619D" w:rsidP="009B564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4F8A">
              <w:rPr>
                <w:rFonts w:ascii="Arial" w:hAnsi="Arial" w:cs="Arial"/>
                <w:b/>
                <w:sz w:val="20"/>
                <w:szCs w:val="20"/>
              </w:rPr>
              <w:t>INFORMACIÓN BÁSICA DE PROTECCIÓN DE DATOS</w:t>
            </w:r>
          </w:p>
        </w:tc>
      </w:tr>
      <w:tr w:rsidR="00D4619D" w:rsidRPr="003C571D" w14:paraId="72272554" w14:textId="77777777" w:rsidTr="000210B6">
        <w:trPr>
          <w:trHeight w:val="326"/>
        </w:trPr>
        <w:tc>
          <w:tcPr>
            <w:tcW w:w="1484" w:type="dxa"/>
            <w:vAlign w:val="center"/>
          </w:tcPr>
          <w:p w14:paraId="75784B1A" w14:textId="77777777" w:rsidR="00D4619D" w:rsidRPr="00644F8A" w:rsidRDefault="00D4619D" w:rsidP="009B564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4F8A">
              <w:rPr>
                <w:rFonts w:ascii="Arial" w:hAnsi="Arial" w:cs="Arial"/>
                <w:b/>
                <w:bCs/>
                <w:sz w:val="20"/>
                <w:szCs w:val="20"/>
              </w:rPr>
              <w:t>Responsable</w:t>
            </w:r>
          </w:p>
        </w:tc>
        <w:tc>
          <w:tcPr>
            <w:tcW w:w="8859" w:type="dxa"/>
            <w:vAlign w:val="center"/>
          </w:tcPr>
          <w:p w14:paraId="22E62506" w14:textId="77777777" w:rsidR="00D4619D" w:rsidRPr="00644F8A" w:rsidRDefault="002F6E9F" w:rsidP="009B5648">
            <w:pPr>
              <w:rPr>
                <w:rFonts w:ascii="Arial" w:hAnsi="Arial" w:cs="Arial"/>
                <w:sz w:val="20"/>
                <w:szCs w:val="20"/>
              </w:rPr>
            </w:pPr>
            <w:r w:rsidRPr="00644F8A">
              <w:rPr>
                <w:rFonts w:ascii="Arial" w:hAnsi="Arial" w:cs="Arial"/>
                <w:sz w:val="20"/>
                <w:szCs w:val="20"/>
              </w:rPr>
              <w:t>Instituto de la Mujer de Castilla-La Mancha</w:t>
            </w:r>
          </w:p>
        </w:tc>
      </w:tr>
      <w:tr w:rsidR="00D4619D" w:rsidRPr="003C571D" w14:paraId="4FE0F8CF" w14:textId="77777777" w:rsidTr="000210B6">
        <w:trPr>
          <w:trHeight w:val="320"/>
        </w:trPr>
        <w:tc>
          <w:tcPr>
            <w:tcW w:w="1484" w:type="dxa"/>
            <w:vAlign w:val="center"/>
          </w:tcPr>
          <w:p w14:paraId="62CFF2A9" w14:textId="77777777" w:rsidR="00D4619D" w:rsidRPr="00644F8A" w:rsidRDefault="00D4619D" w:rsidP="009B564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4F8A">
              <w:rPr>
                <w:rFonts w:ascii="Arial" w:hAnsi="Arial" w:cs="Arial"/>
                <w:b/>
                <w:bCs/>
                <w:sz w:val="20"/>
                <w:szCs w:val="20"/>
              </w:rPr>
              <w:t>Finalidad</w:t>
            </w:r>
          </w:p>
        </w:tc>
        <w:tc>
          <w:tcPr>
            <w:tcW w:w="8859" w:type="dxa"/>
            <w:vAlign w:val="center"/>
          </w:tcPr>
          <w:p w14:paraId="5E9D3401" w14:textId="77777777" w:rsidR="00D4619D" w:rsidRPr="00644F8A" w:rsidRDefault="002F6E9F" w:rsidP="009B5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44F8A">
              <w:rPr>
                <w:rFonts w:ascii="Arial" w:hAnsi="Arial" w:cs="Arial"/>
                <w:sz w:val="20"/>
                <w:szCs w:val="20"/>
              </w:rPr>
              <w:t>Gestión de expedientes para la promoción de la igualdad de género</w:t>
            </w:r>
            <w:r w:rsidR="005869DD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D4619D" w:rsidRPr="003C571D" w14:paraId="7206E39F" w14:textId="77777777" w:rsidTr="00963F9F">
        <w:trPr>
          <w:trHeight w:val="567"/>
        </w:trPr>
        <w:tc>
          <w:tcPr>
            <w:tcW w:w="1484" w:type="dxa"/>
            <w:vAlign w:val="center"/>
          </w:tcPr>
          <w:p w14:paraId="04B5ED00" w14:textId="77777777" w:rsidR="00D4619D" w:rsidRPr="00644F8A" w:rsidRDefault="00D4619D" w:rsidP="009B564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4F8A">
              <w:rPr>
                <w:rFonts w:ascii="Arial" w:hAnsi="Arial" w:cs="Arial"/>
                <w:b/>
                <w:bCs/>
                <w:sz w:val="20"/>
                <w:szCs w:val="20"/>
              </w:rPr>
              <w:t>Legitimación</w:t>
            </w:r>
          </w:p>
        </w:tc>
        <w:tc>
          <w:tcPr>
            <w:tcW w:w="8859" w:type="dxa"/>
            <w:vAlign w:val="center"/>
          </w:tcPr>
          <w:p w14:paraId="5251DDA2" w14:textId="77777777" w:rsidR="00151769" w:rsidRPr="00BE5D05" w:rsidRDefault="00151769" w:rsidP="0015176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E5D05">
              <w:rPr>
                <w:rFonts w:ascii="Arial" w:hAnsi="Arial" w:cs="Arial"/>
                <w:sz w:val="20"/>
                <w:szCs w:val="20"/>
              </w:rPr>
              <w:t>6.1.e) Misión en interés público o ejercicio de poderes públicos del Reglamento General de Protección de Datos.</w:t>
            </w:r>
          </w:p>
          <w:p w14:paraId="03A5A453" w14:textId="77777777" w:rsidR="00D4619D" w:rsidRPr="00BE5D05" w:rsidRDefault="00151769" w:rsidP="0015176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E5D05">
              <w:rPr>
                <w:rFonts w:ascii="Arial" w:hAnsi="Arial" w:cs="Arial"/>
                <w:sz w:val="20"/>
                <w:szCs w:val="20"/>
              </w:rPr>
              <w:t>Ley Orgánica 1/2004 de 28 de diciembre de medidas de protección integral contra la violencia de género. Ley 12/2010, de 18 de noviembre, de Igualdad entre Mujeres y Hombres en Castilla-La Mancha. Ley 4/2018, de 8 de octubre, para una Sociedad Libre de Violencia de Género en Castilla-La Mancha</w:t>
            </w:r>
            <w:r w:rsidR="00906D5B" w:rsidRPr="00BE5D05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30611B42" w14:textId="77777777" w:rsidR="000B5F3E" w:rsidRPr="00BE5D05" w:rsidRDefault="000B5F3E" w:rsidP="0015176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11A067C1" w14:textId="77777777" w:rsidR="000B5F3E" w:rsidRPr="00BE5D05" w:rsidRDefault="000B5F3E" w:rsidP="0015176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44595A33" w14:textId="77777777" w:rsidR="000B5F3E" w:rsidRPr="00BE5D05" w:rsidRDefault="000B5F3E" w:rsidP="0015176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9B07861" w14:textId="77777777" w:rsidR="000B5F3E" w:rsidRPr="00BE5D05" w:rsidRDefault="000B5F3E" w:rsidP="0015176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4619D" w:rsidRPr="003C571D" w14:paraId="5DA89365" w14:textId="77777777" w:rsidTr="000210B6">
        <w:trPr>
          <w:trHeight w:val="416"/>
        </w:trPr>
        <w:tc>
          <w:tcPr>
            <w:tcW w:w="1484" w:type="dxa"/>
            <w:vAlign w:val="center"/>
          </w:tcPr>
          <w:p w14:paraId="0D57486B" w14:textId="77777777" w:rsidR="00D4619D" w:rsidRPr="00644F8A" w:rsidRDefault="00D4619D" w:rsidP="009B564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4F8A">
              <w:rPr>
                <w:rFonts w:ascii="Arial" w:hAnsi="Arial" w:cs="Arial"/>
                <w:b/>
                <w:bCs/>
                <w:sz w:val="20"/>
                <w:szCs w:val="20"/>
              </w:rPr>
              <w:t>Destinatarios</w:t>
            </w:r>
          </w:p>
        </w:tc>
        <w:tc>
          <w:tcPr>
            <w:tcW w:w="8859" w:type="dxa"/>
            <w:vAlign w:val="center"/>
          </w:tcPr>
          <w:p w14:paraId="6881FBDF" w14:textId="77777777" w:rsidR="00D4619D" w:rsidRPr="00644F8A" w:rsidRDefault="00D4619D" w:rsidP="002F6E9F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44F8A">
              <w:rPr>
                <w:rFonts w:ascii="Arial" w:hAnsi="Arial" w:cs="Arial"/>
                <w:color w:val="000000"/>
                <w:sz w:val="20"/>
                <w:szCs w:val="20"/>
              </w:rPr>
              <w:t xml:space="preserve">Existe cesión de datos. </w:t>
            </w:r>
          </w:p>
        </w:tc>
      </w:tr>
      <w:tr w:rsidR="00D4619D" w:rsidRPr="003C571D" w14:paraId="6627B438" w14:textId="77777777" w:rsidTr="00963F9F">
        <w:trPr>
          <w:trHeight w:val="567"/>
        </w:trPr>
        <w:tc>
          <w:tcPr>
            <w:tcW w:w="1484" w:type="dxa"/>
            <w:vAlign w:val="center"/>
          </w:tcPr>
          <w:p w14:paraId="272B6D6C" w14:textId="77777777" w:rsidR="00D4619D" w:rsidRPr="00644F8A" w:rsidRDefault="00D4619D" w:rsidP="009B564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4F8A">
              <w:rPr>
                <w:rFonts w:ascii="Arial" w:hAnsi="Arial" w:cs="Arial"/>
                <w:b/>
                <w:bCs/>
                <w:sz w:val="20"/>
                <w:szCs w:val="20"/>
              </w:rPr>
              <w:t>Derechos</w:t>
            </w:r>
          </w:p>
        </w:tc>
        <w:tc>
          <w:tcPr>
            <w:tcW w:w="8859" w:type="dxa"/>
            <w:vAlign w:val="center"/>
          </w:tcPr>
          <w:p w14:paraId="48119902" w14:textId="77777777" w:rsidR="00D4619D" w:rsidRPr="00644F8A" w:rsidRDefault="00D4619D" w:rsidP="009B5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44F8A">
              <w:rPr>
                <w:rFonts w:ascii="Arial" w:hAnsi="Arial" w:cs="Arial"/>
                <w:color w:val="000000"/>
                <w:sz w:val="20"/>
                <w:szCs w:val="20"/>
              </w:rPr>
              <w:t>Puede ejercer los derechos de acceso, rectificación o supresión de sus datos, así como otros derechos, tal y como se explica en la información adicional.</w:t>
            </w:r>
          </w:p>
        </w:tc>
      </w:tr>
      <w:tr w:rsidR="00D4619D" w:rsidRPr="003C571D" w14:paraId="00C97991" w14:textId="77777777" w:rsidTr="000210B6">
        <w:trPr>
          <w:trHeight w:val="403"/>
        </w:trPr>
        <w:tc>
          <w:tcPr>
            <w:tcW w:w="1484" w:type="dxa"/>
            <w:vAlign w:val="center"/>
          </w:tcPr>
          <w:p w14:paraId="1C39C806" w14:textId="77777777" w:rsidR="00D4619D" w:rsidRPr="00644F8A" w:rsidRDefault="00D4619D" w:rsidP="009B564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4F8A">
              <w:rPr>
                <w:rFonts w:ascii="Arial" w:hAnsi="Arial" w:cs="Arial"/>
                <w:b/>
                <w:bCs/>
                <w:sz w:val="20"/>
                <w:szCs w:val="20"/>
              </w:rPr>
              <w:t>Información adicional</w:t>
            </w:r>
          </w:p>
        </w:tc>
        <w:tc>
          <w:tcPr>
            <w:tcW w:w="8859" w:type="dxa"/>
            <w:vAlign w:val="center"/>
          </w:tcPr>
          <w:p w14:paraId="6FBB556F" w14:textId="77777777" w:rsidR="00D4619D" w:rsidRPr="00644F8A" w:rsidRDefault="00D4619D" w:rsidP="00850658">
            <w:pPr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644F8A">
              <w:rPr>
                <w:rFonts w:ascii="Arial" w:hAnsi="Arial" w:cs="Arial"/>
                <w:sz w:val="20"/>
                <w:szCs w:val="20"/>
              </w:rPr>
              <w:t xml:space="preserve">Disponible en la dirección electrónica </w:t>
            </w:r>
            <w:hyperlink r:id="rId9" w:history="1">
              <w:r w:rsidR="00850658" w:rsidRPr="00C4730D">
                <w:rPr>
                  <w:rStyle w:val="Hipervnculo"/>
                  <w:rFonts w:ascii="Arial" w:hAnsi="Arial" w:cs="Arial"/>
                  <w:sz w:val="20"/>
                  <w:szCs w:val="20"/>
                </w:rPr>
                <w:t>https://rat.castillalamancha.es/info/0242</w:t>
              </w:r>
            </w:hyperlink>
            <w:r w:rsidR="00850658">
              <w:rPr>
                <w:rFonts w:ascii="Arial" w:hAnsi="Arial" w:cs="Arial"/>
                <w:sz w:val="20"/>
                <w:szCs w:val="20"/>
              </w:rPr>
              <w:t xml:space="preserve">       </w:t>
            </w:r>
            <w:r w:rsidR="00850658" w:rsidRPr="00BA6F9F">
              <w:rPr>
                <w:rFonts w:ascii="Arial" w:hAnsi="Arial" w:cs="Arial"/>
                <w:sz w:val="20"/>
                <w:szCs w:val="20"/>
              </w:rPr>
              <w:t xml:space="preserve">             </w:t>
            </w:r>
          </w:p>
        </w:tc>
      </w:tr>
    </w:tbl>
    <w:p w14:paraId="4C495511" w14:textId="77777777" w:rsidR="00167A23" w:rsidRDefault="00167A23" w:rsidP="00E707BB">
      <w:pPr>
        <w:rPr>
          <w:rFonts w:ascii="Arial" w:hAnsi="Arial" w:cs="Arial"/>
          <w:b/>
          <w:sz w:val="20"/>
          <w:szCs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0297"/>
      </w:tblGrid>
      <w:tr w:rsidR="009B5648" w14:paraId="2B0A7984" w14:textId="77777777" w:rsidTr="009B5648">
        <w:trPr>
          <w:trHeight w:val="529"/>
        </w:trPr>
        <w:tc>
          <w:tcPr>
            <w:tcW w:w="10297" w:type="dxa"/>
            <w:vAlign w:val="center"/>
          </w:tcPr>
          <w:p w14:paraId="34513928" w14:textId="77777777" w:rsidR="009B5648" w:rsidRPr="009B5648" w:rsidRDefault="009B5648" w:rsidP="00E707BB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B5648">
              <w:rPr>
                <w:rFonts w:ascii="Arial" w:hAnsi="Arial" w:cs="Arial"/>
                <w:b/>
                <w:sz w:val="22"/>
                <w:szCs w:val="22"/>
              </w:rPr>
              <w:t>Documentación a aportar</w:t>
            </w:r>
            <w:r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</w:tc>
      </w:tr>
      <w:tr w:rsidR="00FC1A77" w14:paraId="791A2E6F" w14:textId="77777777" w:rsidTr="00CC127C">
        <w:trPr>
          <w:trHeight w:val="689"/>
        </w:trPr>
        <w:tc>
          <w:tcPr>
            <w:tcW w:w="10297" w:type="dxa"/>
          </w:tcPr>
          <w:p w14:paraId="4EC468B7" w14:textId="24DC796A" w:rsidR="00FC1A77" w:rsidRPr="00FC1A77" w:rsidRDefault="00FC1A77" w:rsidP="00FC1A77">
            <w:pPr>
              <w:spacing w:line="312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43EA6">
              <w:rPr>
                <w:rFonts w:ascii="Arial" w:hAnsi="Arial" w:cs="Arial"/>
                <w:sz w:val="20"/>
                <w:szCs w:val="20"/>
              </w:rPr>
              <w:t xml:space="preserve">Conforme al </w:t>
            </w:r>
            <w:r w:rsidRPr="00B43EA6">
              <w:rPr>
                <w:rFonts w:ascii="Arial" w:hAnsi="Arial" w:cs="Arial"/>
                <w:b/>
                <w:sz w:val="20"/>
                <w:szCs w:val="20"/>
              </w:rPr>
              <w:t xml:space="preserve">artículo </w:t>
            </w:r>
            <w:r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Pr="00B43EA6">
              <w:rPr>
                <w:rFonts w:ascii="Arial" w:hAnsi="Arial" w:cs="Arial"/>
                <w:b/>
                <w:sz w:val="20"/>
                <w:szCs w:val="20"/>
              </w:rPr>
              <w:t xml:space="preserve">1 de la </w:t>
            </w:r>
            <w:r w:rsidRPr="00FC1A7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Orden 105/2026, </w:t>
            </w:r>
            <w:r w:rsidRPr="00FC1A77">
              <w:rPr>
                <w:rFonts w:ascii="Arial" w:hAnsi="Arial" w:cs="Arial"/>
                <w:sz w:val="20"/>
                <w:szCs w:val="20"/>
              </w:rPr>
              <w:t>de 6 de julio, de la Consejería de Igualdad, por la que se establecen las bases reguladoras de esta subvención,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B43EA6">
              <w:rPr>
                <w:rFonts w:ascii="Arial" w:hAnsi="Arial" w:cs="Arial"/>
                <w:sz w:val="20"/>
                <w:szCs w:val="20"/>
              </w:rPr>
              <w:t>y su justificación mediante cuenta justificativa simplificada, declara aportar:</w:t>
            </w:r>
          </w:p>
          <w:p w14:paraId="5FF216C9" w14:textId="770E13FD" w:rsidR="00FC1A77" w:rsidRPr="00FC1A77" w:rsidRDefault="00FC1A77" w:rsidP="00FC1A77">
            <w:pPr>
              <w:pStyle w:val="Prrafodelista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line="312" w:lineRule="auto"/>
              <w:ind w:left="318"/>
              <w:jc w:val="both"/>
              <w:rPr>
                <w:rFonts w:ascii="Arial" w:hAnsi="Arial" w:cs="Arial"/>
                <w:sz w:val="20"/>
                <w:szCs w:val="20"/>
                <w:lang w:val="es-ES_tradnl"/>
              </w:rPr>
            </w:pPr>
            <w:r w:rsidRPr="00FC1A77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Una </w:t>
            </w:r>
            <w:r w:rsidRPr="00FC1A77">
              <w:rPr>
                <w:rFonts w:ascii="Arial" w:hAnsi="Arial" w:cs="Arial"/>
                <w:b/>
                <w:sz w:val="20"/>
                <w:szCs w:val="20"/>
                <w:lang w:val="es-ES_tradnl"/>
              </w:rPr>
              <w:t>memoria de actuación justificativa</w:t>
            </w:r>
            <w:r w:rsidRPr="00FC1A77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 del cumplimiento de las condiciones impuestas en la concesión de la subvención, con indicación de las actividades realizadas y de los resultados obtenidos. Así como del producto resultante de la actividad subvencionada, en su caso.</w:t>
            </w:r>
          </w:p>
          <w:p w14:paraId="3EEEC507" w14:textId="77777777" w:rsidR="00FC1A77" w:rsidRDefault="00FC1A77" w:rsidP="00FC1A77">
            <w:pPr>
              <w:pStyle w:val="Prrafodelista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line="312" w:lineRule="auto"/>
              <w:ind w:left="318"/>
              <w:jc w:val="both"/>
              <w:rPr>
                <w:rFonts w:ascii="Arial" w:hAnsi="Arial" w:cs="Arial"/>
                <w:sz w:val="20"/>
                <w:szCs w:val="20"/>
                <w:lang w:val="es-ES_tradnl"/>
              </w:rPr>
            </w:pPr>
            <w:r w:rsidRPr="00FC1A77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Una </w:t>
            </w:r>
            <w:r w:rsidRPr="00FC1A77">
              <w:rPr>
                <w:rFonts w:ascii="Arial" w:hAnsi="Arial" w:cs="Arial"/>
                <w:b/>
                <w:sz w:val="20"/>
                <w:szCs w:val="20"/>
                <w:lang w:val="es-ES_tradnl"/>
              </w:rPr>
              <w:t>memoria económica justificativa</w:t>
            </w:r>
            <w:r w:rsidRPr="00FC1A77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 del total del coste de las actividades realizadas, en la que se incluya una relación clasificada de los gastos realizados con identificación del acreedor y del documento, su importe, fecha de emisión y fecha de pago.</w:t>
            </w:r>
          </w:p>
          <w:p w14:paraId="6B5CFA1D" w14:textId="2600F528" w:rsidR="00FC1A77" w:rsidRPr="00FC1A77" w:rsidRDefault="00FC1A77" w:rsidP="00FC1A77">
            <w:pPr>
              <w:pStyle w:val="Prrafodelista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line="312" w:lineRule="auto"/>
              <w:ind w:left="318"/>
              <w:jc w:val="both"/>
              <w:rPr>
                <w:rFonts w:ascii="Arial" w:hAnsi="Arial" w:cs="Arial"/>
                <w:sz w:val="20"/>
                <w:szCs w:val="20"/>
                <w:lang w:val="es-ES_tradnl"/>
              </w:rPr>
            </w:pPr>
            <w:r w:rsidRPr="00FC1A77">
              <w:rPr>
                <w:rFonts w:ascii="ArialMT" w:hAnsi="ArialMT" w:cs="ArialMT"/>
                <w:sz w:val="20"/>
                <w:szCs w:val="20"/>
              </w:rPr>
              <w:t>Inclu</w:t>
            </w:r>
            <w:r>
              <w:rPr>
                <w:rFonts w:ascii="ArialMT" w:hAnsi="ArialMT" w:cs="ArialMT"/>
                <w:sz w:val="20"/>
                <w:szCs w:val="20"/>
              </w:rPr>
              <w:t>sión</w:t>
            </w:r>
            <w:r w:rsidRPr="00FC1A77">
              <w:rPr>
                <w:rFonts w:ascii="ArialMT" w:hAnsi="ArialMT" w:cs="ArialMT"/>
                <w:sz w:val="20"/>
                <w:szCs w:val="20"/>
              </w:rPr>
              <w:t xml:space="preserve"> </w:t>
            </w:r>
            <w:r>
              <w:rPr>
                <w:rFonts w:ascii="ArialMT" w:hAnsi="ArialMT" w:cs="ArialMT"/>
                <w:sz w:val="20"/>
                <w:szCs w:val="20"/>
              </w:rPr>
              <w:t>d</w:t>
            </w:r>
            <w:r w:rsidRPr="00FC1A77">
              <w:rPr>
                <w:rFonts w:ascii="ArialMT" w:hAnsi="ArialMT" w:cs="ArialMT"/>
                <w:sz w:val="20"/>
                <w:szCs w:val="20"/>
              </w:rPr>
              <w:t xml:space="preserve">el </w:t>
            </w:r>
            <w:r w:rsidRPr="00FC1A77">
              <w:rPr>
                <w:rFonts w:ascii="ArialMT" w:hAnsi="ArialMT" w:cs="ArialMT"/>
                <w:b/>
                <w:bCs/>
                <w:sz w:val="20"/>
                <w:szCs w:val="20"/>
              </w:rPr>
              <w:t>logotipo de la Junta de Comunidades de Castilla-La Mancha y del Instituto de la Mujer de Castilla-La Mancha</w:t>
            </w:r>
            <w:r w:rsidRPr="00FC1A77">
              <w:rPr>
                <w:rFonts w:ascii="ArialMT" w:hAnsi="ArialMT" w:cs="ArialMT"/>
                <w:sz w:val="20"/>
                <w:szCs w:val="20"/>
              </w:rPr>
              <w:t>, en las ediciones publicadas</w:t>
            </w:r>
            <w:r w:rsidRPr="00FC1A77">
              <w:rPr>
                <w:rFonts w:ascii="Arial" w:hAnsi="Arial" w:cs="Arial"/>
                <w:sz w:val="20"/>
                <w:szCs w:val="20"/>
                <w:lang w:val="es-ES_tradnl"/>
              </w:rPr>
              <w:t>.</w:t>
            </w:r>
          </w:p>
          <w:p w14:paraId="68F40E56" w14:textId="1C3A3D9D" w:rsidR="00FC1A77" w:rsidRPr="00FC1A77" w:rsidRDefault="00FC1A77" w:rsidP="00FC1A77">
            <w:pPr>
              <w:pStyle w:val="Prrafodelista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line="312" w:lineRule="auto"/>
              <w:ind w:left="318"/>
              <w:jc w:val="both"/>
              <w:rPr>
                <w:rFonts w:ascii="Arial" w:hAnsi="Arial" w:cs="Arial"/>
                <w:sz w:val="20"/>
                <w:szCs w:val="20"/>
                <w:lang w:val="es-ES_tradnl"/>
              </w:rPr>
            </w:pPr>
            <w:r w:rsidRPr="00FC1A77">
              <w:rPr>
                <w:rFonts w:ascii="Arial" w:hAnsi="Arial" w:cs="Arial"/>
                <w:sz w:val="20"/>
                <w:szCs w:val="20"/>
                <w:lang w:val="es-ES_tradnl"/>
              </w:rPr>
              <w:t>Una relación detallada de otros ingresos y/o subvenciones que hayan financiado la actividad subvencionada con indicación del importe y su procedencia.</w:t>
            </w:r>
          </w:p>
          <w:p w14:paraId="75D6F758" w14:textId="633AB606" w:rsidR="00FC1A77" w:rsidRPr="00FC1A77" w:rsidRDefault="00FC1A77" w:rsidP="00FC1A77">
            <w:pPr>
              <w:pStyle w:val="Prrafodelista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line="312" w:lineRule="auto"/>
              <w:ind w:left="318"/>
              <w:jc w:val="both"/>
              <w:rPr>
                <w:rFonts w:ascii="Arial" w:hAnsi="Arial" w:cs="Arial"/>
                <w:sz w:val="20"/>
                <w:szCs w:val="20"/>
                <w:lang w:val="es-ES_tradnl"/>
              </w:rPr>
            </w:pPr>
            <w:r w:rsidRPr="00FC1A77">
              <w:rPr>
                <w:rFonts w:ascii="Arial" w:hAnsi="Arial" w:cs="Arial"/>
                <w:sz w:val="20"/>
                <w:szCs w:val="20"/>
                <w:lang w:val="es-ES_tradnl"/>
              </w:rPr>
              <w:t>En su caso, carga de pago de reintegro en el supuesto de remanentes no aplicados, así como los intereses derivados de los mismos.</w:t>
            </w:r>
          </w:p>
          <w:p w14:paraId="09FE3A95" w14:textId="1553B59D" w:rsidR="00FC1A77" w:rsidRPr="00C77779" w:rsidRDefault="00C77779" w:rsidP="00AF3CB7">
            <w:pPr>
              <w:pStyle w:val="Prrafodelista"/>
              <w:numPr>
                <w:ilvl w:val="0"/>
                <w:numId w:val="12"/>
              </w:numPr>
              <w:ind w:left="318"/>
              <w:rPr>
                <w:rFonts w:ascii="Arial" w:hAnsi="Arial" w:cs="Arial"/>
                <w:b/>
                <w:sz w:val="20"/>
                <w:szCs w:val="20"/>
              </w:rPr>
            </w:pPr>
            <w:r w:rsidRPr="00C77779">
              <w:rPr>
                <w:rFonts w:ascii="Arial" w:hAnsi="Arial" w:cs="Arial"/>
                <w:b/>
                <w:bCs/>
                <w:sz w:val="20"/>
                <w:szCs w:val="20"/>
                <w:lang w:val="es-ES_tradnl"/>
              </w:rPr>
              <w:t>S</w:t>
            </w:r>
            <w:proofErr w:type="spellStart"/>
            <w:r w:rsidRPr="00C77779">
              <w:rPr>
                <w:rFonts w:ascii="Arial" w:hAnsi="Arial" w:cs="Arial"/>
                <w:b/>
                <w:sz w:val="20"/>
                <w:szCs w:val="20"/>
              </w:rPr>
              <w:t>e</w:t>
            </w:r>
            <w:proofErr w:type="spellEnd"/>
            <w:r w:rsidRPr="00C77779">
              <w:rPr>
                <w:rFonts w:ascii="Arial" w:hAnsi="Arial" w:cs="Arial"/>
                <w:b/>
                <w:sz w:val="20"/>
                <w:szCs w:val="20"/>
              </w:rPr>
              <w:t xml:space="preserve"> deberá entregar al Instituto de la Mujer cinco ejemplares</w:t>
            </w:r>
            <w:r w:rsidR="0039092A">
              <w:rPr>
                <w:rFonts w:ascii="Arial" w:hAnsi="Arial" w:cs="Arial"/>
                <w:b/>
                <w:sz w:val="20"/>
                <w:szCs w:val="20"/>
              </w:rPr>
              <w:t>, publicados en formato papel</w:t>
            </w:r>
            <w:r w:rsidR="0039092A" w:rsidRPr="0039092A">
              <w:rPr>
                <w:rFonts w:ascii="Arial" w:hAnsi="Arial" w:cs="Arial"/>
                <w:bCs/>
                <w:sz w:val="20"/>
                <w:szCs w:val="20"/>
              </w:rPr>
              <w:t>,</w:t>
            </w:r>
            <w:r w:rsidRPr="00C77779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39092A">
              <w:rPr>
                <w:rFonts w:ascii="Arial" w:hAnsi="Arial" w:cs="Arial"/>
                <w:bCs/>
                <w:sz w:val="20"/>
                <w:szCs w:val="20"/>
              </w:rPr>
              <w:t>que serán depositados en la Biblioteca del Instituto de la Mujer.</w:t>
            </w:r>
          </w:p>
        </w:tc>
      </w:tr>
    </w:tbl>
    <w:p w14:paraId="7C745405" w14:textId="1006231C" w:rsidR="002E77A5" w:rsidRDefault="002E77A5" w:rsidP="00E707BB">
      <w:pPr>
        <w:rPr>
          <w:rFonts w:ascii="Arial" w:hAnsi="Arial" w:cs="Arial"/>
          <w:b/>
          <w:sz w:val="20"/>
          <w:szCs w:val="20"/>
        </w:rPr>
      </w:pPr>
    </w:p>
    <w:p w14:paraId="567DAEDB" w14:textId="2EA9DE8D" w:rsidR="00B51405" w:rsidRDefault="00B51405" w:rsidP="00E707BB">
      <w:pPr>
        <w:rPr>
          <w:rFonts w:ascii="Arial" w:hAnsi="Arial" w:cs="Arial"/>
          <w:b/>
          <w:sz w:val="20"/>
          <w:szCs w:val="20"/>
        </w:rPr>
      </w:pPr>
    </w:p>
    <w:p w14:paraId="45CB9CA4" w14:textId="2F451C1E" w:rsidR="00B51405" w:rsidRDefault="00B51405" w:rsidP="00E707BB">
      <w:pPr>
        <w:rPr>
          <w:rFonts w:ascii="Arial" w:hAnsi="Arial" w:cs="Arial"/>
          <w:b/>
          <w:sz w:val="20"/>
          <w:szCs w:val="20"/>
        </w:rPr>
      </w:pPr>
    </w:p>
    <w:p w14:paraId="09546AE4" w14:textId="069564F4" w:rsidR="00B51405" w:rsidRDefault="00B51405" w:rsidP="00E707BB">
      <w:pPr>
        <w:rPr>
          <w:rFonts w:ascii="Arial" w:hAnsi="Arial" w:cs="Arial"/>
          <w:b/>
          <w:sz w:val="20"/>
          <w:szCs w:val="20"/>
        </w:rPr>
      </w:pPr>
    </w:p>
    <w:p w14:paraId="2C4E99FE" w14:textId="5E766556" w:rsidR="00B51405" w:rsidRDefault="00B51405" w:rsidP="00E707BB">
      <w:pPr>
        <w:rPr>
          <w:rFonts w:ascii="Arial" w:hAnsi="Arial" w:cs="Arial"/>
          <w:b/>
          <w:sz w:val="20"/>
          <w:szCs w:val="20"/>
        </w:rPr>
      </w:pPr>
    </w:p>
    <w:p w14:paraId="7F1A79B1" w14:textId="35BB7942" w:rsidR="00B51405" w:rsidRDefault="00B51405" w:rsidP="00E707BB">
      <w:pPr>
        <w:rPr>
          <w:rFonts w:ascii="Arial" w:hAnsi="Arial" w:cs="Arial"/>
          <w:b/>
          <w:sz w:val="20"/>
          <w:szCs w:val="20"/>
        </w:rPr>
      </w:pPr>
    </w:p>
    <w:p w14:paraId="7427997D" w14:textId="77777777" w:rsidR="00B51405" w:rsidRDefault="00B51405" w:rsidP="00E707BB">
      <w:pPr>
        <w:rPr>
          <w:rFonts w:ascii="Arial" w:hAnsi="Arial" w:cs="Arial"/>
          <w:b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297"/>
      </w:tblGrid>
      <w:tr w:rsidR="009B5648" w:rsidRPr="009B5648" w14:paraId="3BFAE730" w14:textId="77777777" w:rsidTr="009B5648">
        <w:trPr>
          <w:trHeight w:val="436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14:paraId="15C8308A" w14:textId="1D7887A4" w:rsidR="009B5648" w:rsidRPr="009B5648" w:rsidRDefault="009B5648" w:rsidP="009B564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5648">
              <w:rPr>
                <w:rFonts w:ascii="Arial" w:hAnsi="Arial" w:cs="Arial"/>
                <w:b/>
                <w:sz w:val="20"/>
                <w:szCs w:val="20"/>
              </w:rPr>
              <w:lastRenderedPageBreak/>
              <w:t>MEMORIA DE JUSTIFICACIÓN DE</w:t>
            </w:r>
            <w:r w:rsidR="00300E04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9B5648">
              <w:rPr>
                <w:rFonts w:ascii="Arial" w:hAnsi="Arial" w:cs="Arial"/>
                <w:b/>
                <w:sz w:val="20"/>
                <w:szCs w:val="20"/>
              </w:rPr>
              <w:t>L</w:t>
            </w:r>
            <w:r w:rsidR="00300E04">
              <w:rPr>
                <w:rFonts w:ascii="Arial" w:hAnsi="Arial" w:cs="Arial"/>
                <w:b/>
                <w:sz w:val="20"/>
                <w:szCs w:val="20"/>
              </w:rPr>
              <w:t>AS OBRAS SUBVENCIONABLES</w:t>
            </w:r>
          </w:p>
        </w:tc>
      </w:tr>
      <w:tr w:rsidR="009B5648" w:rsidRPr="009B5648" w14:paraId="3D2A942C" w14:textId="77777777" w:rsidTr="009B5648">
        <w:trPr>
          <w:trHeight w:val="1690"/>
        </w:trPr>
        <w:tc>
          <w:tcPr>
            <w:tcW w:w="5000" w:type="pct"/>
          </w:tcPr>
          <w:tbl>
            <w:tblPr>
              <w:tblW w:w="10560" w:type="dxa"/>
              <w:tblLook w:val="01E0" w:firstRow="1" w:lastRow="1" w:firstColumn="1" w:lastColumn="1" w:noHBand="0" w:noVBand="0"/>
            </w:tblPr>
            <w:tblGrid>
              <w:gridCol w:w="10560"/>
            </w:tblGrid>
            <w:tr w:rsidR="009B5648" w:rsidRPr="009B5648" w14:paraId="1D91D77C" w14:textId="77777777" w:rsidTr="009B5648">
              <w:trPr>
                <w:trHeight w:val="567"/>
              </w:trPr>
              <w:tc>
                <w:tcPr>
                  <w:tcW w:w="5000" w:type="pct"/>
                  <w:hideMark/>
                </w:tcPr>
                <w:p w14:paraId="2383FA1A" w14:textId="77777777" w:rsidR="006E64E6" w:rsidRDefault="009B5648" w:rsidP="00B54700">
                  <w:pPr>
                    <w:tabs>
                      <w:tab w:val="left" w:pos="10204"/>
                    </w:tabs>
                    <w:autoSpaceDE w:val="0"/>
                    <w:autoSpaceDN w:val="0"/>
                    <w:adjustRightInd w:val="0"/>
                    <w:spacing w:line="276" w:lineRule="auto"/>
                    <w:ind w:right="-56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9B5648">
                    <w:rPr>
                      <w:rFonts w:ascii="Arial" w:hAnsi="Arial" w:cs="Arial"/>
                      <w:sz w:val="20"/>
                      <w:szCs w:val="20"/>
                    </w:rPr>
                    <w:t xml:space="preserve">Se enviará una memoria al objeto de justificar el cumplimiento de las condiciones impuestas en la concesión </w:t>
                  </w:r>
                </w:p>
                <w:p w14:paraId="3F436E0B" w14:textId="445CA676" w:rsidR="009B5648" w:rsidRPr="009B5648" w:rsidRDefault="009B5648" w:rsidP="00B54700">
                  <w:pPr>
                    <w:tabs>
                      <w:tab w:val="left" w:pos="10204"/>
                    </w:tabs>
                    <w:autoSpaceDE w:val="0"/>
                    <w:autoSpaceDN w:val="0"/>
                    <w:adjustRightInd w:val="0"/>
                    <w:spacing w:line="276" w:lineRule="auto"/>
                    <w:ind w:right="-56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9B5648">
                    <w:rPr>
                      <w:rFonts w:ascii="Arial" w:hAnsi="Arial" w:cs="Arial"/>
                      <w:sz w:val="20"/>
                      <w:szCs w:val="20"/>
                    </w:rPr>
                    <w:t xml:space="preserve">de la subvención, con indicación de las actividades realizadas y de los resultados obtenidos, según el siguiente </w:t>
                  </w:r>
                  <w:r w:rsidR="006C2D9C" w:rsidRPr="009B5648">
                    <w:rPr>
                      <w:rFonts w:ascii="Arial" w:hAnsi="Arial" w:cs="Arial"/>
                      <w:sz w:val="20"/>
                      <w:szCs w:val="20"/>
                    </w:rPr>
                    <w:t>gui</w:t>
                  </w:r>
                  <w:r w:rsidR="006C2D9C">
                    <w:rPr>
                      <w:rFonts w:ascii="Arial" w:hAnsi="Arial" w:cs="Arial"/>
                      <w:sz w:val="20"/>
                      <w:szCs w:val="20"/>
                    </w:rPr>
                    <w:t>on</w:t>
                  </w:r>
                  <w:r w:rsidR="00B54700">
                    <w:rPr>
                      <w:rFonts w:ascii="Arial" w:hAnsi="Arial" w:cs="Arial"/>
                      <w:sz w:val="20"/>
                      <w:szCs w:val="20"/>
                    </w:rPr>
                    <w:t xml:space="preserve"> orientativo</w:t>
                  </w:r>
                  <w:r w:rsidRPr="009B5648">
                    <w:rPr>
                      <w:rFonts w:ascii="Arial" w:hAnsi="Arial" w:cs="Arial"/>
                      <w:sz w:val="20"/>
                      <w:szCs w:val="20"/>
                    </w:rPr>
                    <w:t>:</w:t>
                  </w:r>
                </w:p>
                <w:p w14:paraId="18E17D55" w14:textId="591BD9E8" w:rsidR="00FA4CF9" w:rsidRPr="00FA4CF9" w:rsidRDefault="009B5648" w:rsidP="009B5648">
                  <w:pPr>
                    <w:spacing w:before="120" w:line="276" w:lineRule="auto"/>
                    <w:jc w:val="both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9B5648">
                    <w:rPr>
                      <w:rFonts w:ascii="Arial" w:hAnsi="Arial" w:cs="Arial"/>
                      <w:b/>
                      <w:sz w:val="20"/>
                      <w:szCs w:val="20"/>
                    </w:rPr>
                    <w:t xml:space="preserve">1.- </w:t>
                  </w:r>
                  <w:r w:rsidR="00B54700">
                    <w:rPr>
                      <w:rFonts w:ascii="Arial" w:hAnsi="Arial" w:cs="Arial"/>
                      <w:b/>
                      <w:sz w:val="20"/>
                      <w:szCs w:val="20"/>
                    </w:rPr>
                    <w:t>TÍTULO</w:t>
                  </w:r>
                  <w:r w:rsidRPr="009B5648">
                    <w:rPr>
                      <w:rFonts w:ascii="Arial" w:hAnsi="Arial" w:cs="Arial"/>
                      <w:b/>
                      <w:sz w:val="20"/>
                      <w:szCs w:val="20"/>
                    </w:rPr>
                    <w:t xml:space="preserve"> DE</w:t>
                  </w:r>
                  <w:r w:rsidR="00300E04">
                    <w:rPr>
                      <w:rFonts w:ascii="Arial" w:hAnsi="Arial" w:cs="Arial"/>
                      <w:b/>
                      <w:sz w:val="20"/>
                      <w:szCs w:val="20"/>
                    </w:rPr>
                    <w:t xml:space="preserve"> </w:t>
                  </w:r>
                  <w:r w:rsidRPr="009B5648">
                    <w:rPr>
                      <w:rFonts w:ascii="Arial" w:hAnsi="Arial" w:cs="Arial"/>
                      <w:b/>
                      <w:sz w:val="20"/>
                      <w:szCs w:val="20"/>
                    </w:rPr>
                    <w:t>L</w:t>
                  </w:r>
                  <w:r w:rsidR="00300E04">
                    <w:rPr>
                      <w:rFonts w:ascii="Arial" w:hAnsi="Arial" w:cs="Arial"/>
                      <w:b/>
                      <w:sz w:val="20"/>
                      <w:szCs w:val="20"/>
                    </w:rPr>
                    <w:t>A OBRA:</w:t>
                  </w:r>
                </w:p>
              </w:tc>
            </w:tr>
            <w:tr w:rsidR="009B5648" w:rsidRPr="009B5648" w14:paraId="67D50D0E" w14:textId="77777777" w:rsidTr="009B5648">
              <w:tc>
                <w:tcPr>
                  <w:tcW w:w="5000" w:type="pct"/>
                  <w:hideMark/>
                </w:tcPr>
                <w:p w14:paraId="7F046CF6" w14:textId="282C0509" w:rsidR="00FA4CF9" w:rsidRPr="009B5648" w:rsidRDefault="009B5648" w:rsidP="009B5648">
                  <w:pPr>
                    <w:spacing w:before="60" w:after="60" w:line="276" w:lineRule="auto"/>
                    <w:jc w:val="both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9B5648">
                    <w:rPr>
                      <w:rFonts w:ascii="Arial" w:hAnsi="Arial" w:cs="Arial"/>
                      <w:b/>
                      <w:sz w:val="20"/>
                      <w:szCs w:val="20"/>
                    </w:rPr>
                    <w:t xml:space="preserve">2.- </w:t>
                  </w:r>
                  <w:r w:rsidRPr="00300E04">
                    <w:rPr>
                      <w:rFonts w:ascii="Arial" w:hAnsi="Arial" w:cs="Arial"/>
                      <w:b/>
                      <w:sz w:val="20"/>
                      <w:szCs w:val="20"/>
                    </w:rPr>
                    <w:t>ACTUACIONES DESARROLLADAS</w:t>
                  </w:r>
                  <w:r w:rsidR="00300E04">
                    <w:rPr>
                      <w:rFonts w:ascii="Arial" w:hAnsi="Arial" w:cs="Arial"/>
                      <w:b/>
                      <w:sz w:val="20"/>
                      <w:szCs w:val="20"/>
                    </w:rPr>
                    <w:t>.</w:t>
                  </w:r>
                </w:p>
              </w:tc>
            </w:tr>
            <w:tr w:rsidR="009B5648" w:rsidRPr="009B5648" w14:paraId="2E0556C4" w14:textId="77777777" w:rsidTr="009B5648">
              <w:tc>
                <w:tcPr>
                  <w:tcW w:w="5000" w:type="pct"/>
                </w:tcPr>
                <w:p w14:paraId="7362BD4E" w14:textId="151ACCD9" w:rsidR="00FA4CF9" w:rsidRPr="009B5648" w:rsidRDefault="009B5648" w:rsidP="009B5648">
                  <w:pPr>
                    <w:spacing w:before="60" w:after="60" w:line="276" w:lineRule="auto"/>
                    <w:jc w:val="both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9B5648">
                    <w:rPr>
                      <w:rFonts w:ascii="Arial" w:hAnsi="Arial" w:cs="Arial"/>
                      <w:b/>
                      <w:sz w:val="20"/>
                      <w:szCs w:val="20"/>
                    </w:rPr>
                    <w:t xml:space="preserve">3.- FECHA DE </w:t>
                  </w:r>
                  <w:r w:rsidR="00300E04">
                    <w:rPr>
                      <w:rFonts w:ascii="Arial" w:hAnsi="Arial" w:cs="Arial"/>
                      <w:b/>
                      <w:sz w:val="20"/>
                      <w:szCs w:val="20"/>
                    </w:rPr>
                    <w:t>PUBLICACIÓN DE LA OBRA</w:t>
                  </w:r>
                  <w:r w:rsidR="00344603">
                    <w:rPr>
                      <w:rFonts w:ascii="Arial" w:hAnsi="Arial" w:cs="Arial"/>
                      <w:b/>
                      <w:sz w:val="20"/>
                      <w:szCs w:val="20"/>
                    </w:rPr>
                    <w:t>.</w:t>
                  </w:r>
                </w:p>
              </w:tc>
            </w:tr>
            <w:tr w:rsidR="009B5648" w:rsidRPr="009B5648" w14:paraId="39237E51" w14:textId="77777777" w:rsidTr="009B5648">
              <w:tc>
                <w:tcPr>
                  <w:tcW w:w="5000" w:type="pct"/>
                  <w:hideMark/>
                </w:tcPr>
                <w:p w14:paraId="58AE7DF8" w14:textId="5C689B9C" w:rsidR="006C2D9C" w:rsidRPr="009B5648" w:rsidRDefault="00B54700" w:rsidP="006C2D9C">
                  <w:pPr>
                    <w:spacing w:before="60" w:after="60" w:line="276" w:lineRule="auto"/>
                    <w:jc w:val="both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sz w:val="20"/>
                      <w:szCs w:val="20"/>
                    </w:rPr>
                    <w:t>4</w:t>
                  </w:r>
                  <w:r w:rsidR="009B5648" w:rsidRPr="009B5648">
                    <w:rPr>
                      <w:rFonts w:ascii="Arial" w:hAnsi="Arial" w:cs="Arial"/>
                      <w:b/>
                      <w:sz w:val="20"/>
                      <w:szCs w:val="20"/>
                    </w:rPr>
                    <w:t xml:space="preserve">.- BALANCE FINAL DE LOS RESULTADOS Y CONCLUSIÓN DE LAS CONSECUENCIAS DERIVADAS DE LA </w:t>
                  </w:r>
                  <w:r w:rsidR="006C2D9C">
                    <w:rPr>
                      <w:rFonts w:ascii="Arial" w:hAnsi="Arial" w:cs="Arial"/>
                      <w:b/>
                      <w:sz w:val="20"/>
                      <w:szCs w:val="20"/>
                    </w:rPr>
                    <w:t xml:space="preserve">    </w:t>
                  </w:r>
                  <w:proofErr w:type="spellStart"/>
                  <w:r w:rsidR="00CF2C4E">
                    <w:rPr>
                      <w:rFonts w:ascii="Arial" w:hAnsi="Arial" w:cs="Arial"/>
                      <w:b/>
                      <w:sz w:val="20"/>
                      <w:szCs w:val="20"/>
                    </w:rPr>
                    <w:t>LA</w:t>
                  </w:r>
                  <w:proofErr w:type="spellEnd"/>
                  <w:r w:rsidR="00E8439D">
                    <w:rPr>
                      <w:rFonts w:ascii="Arial" w:hAnsi="Arial" w:cs="Arial"/>
                      <w:b/>
                      <w:sz w:val="20"/>
                      <w:szCs w:val="20"/>
                    </w:rPr>
                    <w:t xml:space="preserve"> </w:t>
                  </w:r>
                  <w:r w:rsidR="00CF2C4E">
                    <w:rPr>
                      <w:rFonts w:ascii="Arial" w:hAnsi="Arial" w:cs="Arial"/>
                      <w:b/>
                      <w:sz w:val="20"/>
                      <w:szCs w:val="20"/>
                    </w:rPr>
                    <w:t>PUBLICACIÓN DE LA OBRA</w:t>
                  </w:r>
                  <w:r w:rsidR="00344603">
                    <w:rPr>
                      <w:rFonts w:ascii="Arial" w:hAnsi="Arial" w:cs="Arial"/>
                      <w:b/>
                      <w:sz w:val="20"/>
                      <w:szCs w:val="20"/>
                    </w:rPr>
                    <w:t>.</w:t>
                  </w:r>
                </w:p>
              </w:tc>
            </w:tr>
            <w:tr w:rsidR="009B5648" w:rsidRPr="009B5648" w14:paraId="1D45F490" w14:textId="77777777" w:rsidTr="009B5648">
              <w:tc>
                <w:tcPr>
                  <w:tcW w:w="5000" w:type="pct"/>
                  <w:hideMark/>
                </w:tcPr>
                <w:p w14:paraId="0637946E" w14:textId="104484CD" w:rsidR="009B5648" w:rsidRPr="009B5648" w:rsidRDefault="00B54700" w:rsidP="006C2D9C">
                  <w:pPr>
                    <w:spacing w:before="60" w:after="60" w:line="276" w:lineRule="auto"/>
                    <w:jc w:val="both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sz w:val="20"/>
                      <w:szCs w:val="20"/>
                    </w:rPr>
                    <w:t>5</w:t>
                  </w:r>
                  <w:r w:rsidR="009B5648" w:rsidRPr="009B5648">
                    <w:rPr>
                      <w:rFonts w:ascii="Arial" w:hAnsi="Arial" w:cs="Arial"/>
                      <w:b/>
                      <w:sz w:val="20"/>
                      <w:szCs w:val="20"/>
                    </w:rPr>
                    <w:t>.- VALORACIÓN: DIFICULTADES Y PROPUESTAS.</w:t>
                  </w:r>
                </w:p>
              </w:tc>
            </w:tr>
          </w:tbl>
          <w:p w14:paraId="1FC3FF6C" w14:textId="77777777" w:rsidR="009B5648" w:rsidRPr="009B5648" w:rsidRDefault="009B5648" w:rsidP="009B5648">
            <w:pPr>
              <w:tabs>
                <w:tab w:val="left" w:pos="10204"/>
              </w:tabs>
              <w:autoSpaceDE w:val="0"/>
              <w:autoSpaceDN w:val="0"/>
              <w:adjustRightInd w:val="0"/>
              <w:spacing w:line="276" w:lineRule="auto"/>
              <w:ind w:right="-56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5832FD5" w14:textId="77777777" w:rsidR="009B5648" w:rsidRPr="009B5648" w:rsidRDefault="009B5648" w:rsidP="009B5648">
      <w:pPr>
        <w:spacing w:line="276" w:lineRule="auto"/>
        <w:ind w:firstLine="709"/>
        <w:jc w:val="center"/>
        <w:rPr>
          <w:rFonts w:ascii="Arial" w:hAnsi="Arial" w:cs="Arial"/>
          <w:sz w:val="20"/>
          <w:szCs w:val="20"/>
        </w:rPr>
      </w:pPr>
    </w:p>
    <w:p w14:paraId="34CEBBAC" w14:textId="3E02E650" w:rsidR="009B5648" w:rsidRPr="009B5648" w:rsidRDefault="009B5648" w:rsidP="009B5648">
      <w:pPr>
        <w:spacing w:line="276" w:lineRule="auto"/>
        <w:ind w:firstLine="709"/>
        <w:jc w:val="center"/>
        <w:rPr>
          <w:rFonts w:ascii="Arial" w:hAnsi="Arial" w:cs="Arial"/>
          <w:b/>
          <w:sz w:val="20"/>
          <w:szCs w:val="20"/>
        </w:rPr>
      </w:pPr>
      <w:r w:rsidRPr="009B5648">
        <w:rPr>
          <w:rFonts w:ascii="Arial" w:hAnsi="Arial" w:cs="Arial"/>
          <w:b/>
          <w:sz w:val="20"/>
          <w:szCs w:val="20"/>
        </w:rPr>
        <w:t>COFINANCIACIÓN DE</w:t>
      </w:r>
      <w:r w:rsidR="00CF2C4E">
        <w:rPr>
          <w:rFonts w:ascii="Arial" w:hAnsi="Arial" w:cs="Arial"/>
          <w:b/>
          <w:sz w:val="20"/>
          <w:szCs w:val="20"/>
        </w:rPr>
        <w:t xml:space="preserve"> </w:t>
      </w:r>
      <w:r w:rsidRPr="009B5648">
        <w:rPr>
          <w:rFonts w:ascii="Arial" w:hAnsi="Arial" w:cs="Arial"/>
          <w:b/>
          <w:sz w:val="20"/>
          <w:szCs w:val="20"/>
        </w:rPr>
        <w:t>L</w:t>
      </w:r>
      <w:r w:rsidR="00CF2C4E">
        <w:rPr>
          <w:rFonts w:ascii="Arial" w:hAnsi="Arial" w:cs="Arial"/>
          <w:b/>
          <w:sz w:val="20"/>
          <w:szCs w:val="20"/>
        </w:rPr>
        <w:t>A OBRA</w:t>
      </w:r>
    </w:p>
    <w:p w14:paraId="7A027F49" w14:textId="77777777" w:rsidR="009B5648" w:rsidRDefault="009B5648" w:rsidP="009B5648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9B5648">
        <w:rPr>
          <w:rFonts w:ascii="Arial" w:hAnsi="Arial" w:cs="Arial"/>
          <w:sz w:val="20"/>
          <w:szCs w:val="20"/>
        </w:rPr>
        <w:t>La persona beneficiaria, aporta o ha obtenido otras subvenciones, ayudas, ingresos o recursos que financian las actividades subvencionadas. Se indicarán las otras fuentes de financiación, tanto públicas como privadas.</w:t>
      </w:r>
    </w:p>
    <w:p w14:paraId="4CDA1080" w14:textId="77777777" w:rsidR="00D62247" w:rsidRPr="009B5648" w:rsidRDefault="00D62247" w:rsidP="009B5648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839"/>
        <w:gridCol w:w="3227"/>
        <w:gridCol w:w="2231"/>
      </w:tblGrid>
      <w:tr w:rsidR="009B5648" w:rsidRPr="009B5648" w14:paraId="2AE9AAF1" w14:textId="77777777" w:rsidTr="009B5648">
        <w:tc>
          <w:tcPr>
            <w:tcW w:w="4928" w:type="dxa"/>
          </w:tcPr>
          <w:p w14:paraId="64B7D770" w14:textId="482EC470" w:rsidR="009B5648" w:rsidRPr="009B5648" w:rsidRDefault="00CF2C4E" w:rsidP="009B5648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Obra</w:t>
            </w:r>
          </w:p>
        </w:tc>
        <w:tc>
          <w:tcPr>
            <w:tcW w:w="3260" w:type="dxa"/>
          </w:tcPr>
          <w:p w14:paraId="7BD0D4D3" w14:textId="77777777" w:rsidR="009B5648" w:rsidRPr="009B5648" w:rsidRDefault="009B5648" w:rsidP="009B5648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B5648">
              <w:rPr>
                <w:rFonts w:ascii="Arial" w:hAnsi="Arial" w:cs="Arial"/>
                <w:b/>
                <w:sz w:val="20"/>
                <w:szCs w:val="20"/>
              </w:rPr>
              <w:t>Procedencia de la cofinanciación*</w:t>
            </w:r>
          </w:p>
        </w:tc>
        <w:tc>
          <w:tcPr>
            <w:tcW w:w="2259" w:type="dxa"/>
          </w:tcPr>
          <w:p w14:paraId="1581AD7F" w14:textId="77777777" w:rsidR="009B5648" w:rsidRPr="009B5648" w:rsidRDefault="009B5648" w:rsidP="009B5648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B5648">
              <w:rPr>
                <w:rFonts w:ascii="Arial" w:hAnsi="Arial" w:cs="Arial"/>
                <w:b/>
                <w:sz w:val="20"/>
                <w:szCs w:val="20"/>
              </w:rPr>
              <w:t>Importe €</w:t>
            </w:r>
          </w:p>
        </w:tc>
      </w:tr>
      <w:tr w:rsidR="009B5648" w:rsidRPr="009B5648" w14:paraId="752C81D5" w14:textId="77777777" w:rsidTr="009B5648">
        <w:tc>
          <w:tcPr>
            <w:tcW w:w="4928" w:type="dxa"/>
          </w:tcPr>
          <w:p w14:paraId="614FB62B" w14:textId="0755CC00" w:rsidR="009B5648" w:rsidRPr="009B5648" w:rsidRDefault="009B5648" w:rsidP="009B5648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B564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75"/>
                  <w:enabled/>
                  <w:calcOnExit w:val="0"/>
                  <w:textInput/>
                </w:ffData>
              </w:fldChar>
            </w:r>
            <w:bookmarkStart w:id="23" w:name="Texto75"/>
            <w:r w:rsidRPr="009B564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9B5648">
              <w:rPr>
                <w:rFonts w:ascii="Arial" w:hAnsi="Arial" w:cs="Arial"/>
                <w:sz w:val="20"/>
                <w:szCs w:val="20"/>
              </w:rPr>
            </w:r>
            <w:r w:rsidRPr="009B564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B564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B564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B564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B564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B564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B5648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3"/>
          </w:p>
        </w:tc>
        <w:tc>
          <w:tcPr>
            <w:tcW w:w="3260" w:type="dxa"/>
          </w:tcPr>
          <w:p w14:paraId="4A0C6890" w14:textId="77777777" w:rsidR="009B5648" w:rsidRPr="009B5648" w:rsidRDefault="009B5648" w:rsidP="009B5648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B564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78"/>
                  <w:enabled/>
                  <w:calcOnExit w:val="0"/>
                  <w:textInput/>
                </w:ffData>
              </w:fldChar>
            </w:r>
            <w:bookmarkStart w:id="24" w:name="Texto78"/>
            <w:r w:rsidRPr="009B564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9B5648">
              <w:rPr>
                <w:rFonts w:ascii="Arial" w:hAnsi="Arial" w:cs="Arial"/>
                <w:sz w:val="20"/>
                <w:szCs w:val="20"/>
              </w:rPr>
            </w:r>
            <w:r w:rsidRPr="009B564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B564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B564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B564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B564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B564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B5648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4"/>
          </w:p>
        </w:tc>
        <w:tc>
          <w:tcPr>
            <w:tcW w:w="2259" w:type="dxa"/>
          </w:tcPr>
          <w:p w14:paraId="59142717" w14:textId="77777777" w:rsidR="009B5648" w:rsidRPr="009B5648" w:rsidRDefault="009B5648" w:rsidP="009B5648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B564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81"/>
                  <w:enabled/>
                  <w:calcOnExit w:val="0"/>
                  <w:textInput/>
                </w:ffData>
              </w:fldChar>
            </w:r>
            <w:bookmarkStart w:id="25" w:name="Texto81"/>
            <w:r w:rsidRPr="009B564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9B5648">
              <w:rPr>
                <w:rFonts w:ascii="Arial" w:hAnsi="Arial" w:cs="Arial"/>
                <w:sz w:val="20"/>
                <w:szCs w:val="20"/>
              </w:rPr>
            </w:r>
            <w:r w:rsidRPr="009B564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B564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B564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B564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B564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B564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B5648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5"/>
          </w:p>
        </w:tc>
      </w:tr>
      <w:tr w:rsidR="009B5648" w:rsidRPr="009B5648" w14:paraId="0A0E32EB" w14:textId="77777777" w:rsidTr="009B5648">
        <w:tc>
          <w:tcPr>
            <w:tcW w:w="4928" w:type="dxa"/>
          </w:tcPr>
          <w:p w14:paraId="477DB879" w14:textId="77777777" w:rsidR="009B5648" w:rsidRPr="009B5648" w:rsidRDefault="009B5648" w:rsidP="009B5648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B564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76"/>
                  <w:enabled/>
                  <w:calcOnExit w:val="0"/>
                  <w:textInput/>
                </w:ffData>
              </w:fldChar>
            </w:r>
            <w:bookmarkStart w:id="26" w:name="Texto76"/>
            <w:r w:rsidRPr="009B564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9B5648">
              <w:rPr>
                <w:rFonts w:ascii="Arial" w:hAnsi="Arial" w:cs="Arial"/>
                <w:sz w:val="20"/>
                <w:szCs w:val="20"/>
              </w:rPr>
            </w:r>
            <w:r w:rsidRPr="009B564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B564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B564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B564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B564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B564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B5648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6"/>
          </w:p>
        </w:tc>
        <w:tc>
          <w:tcPr>
            <w:tcW w:w="3260" w:type="dxa"/>
          </w:tcPr>
          <w:p w14:paraId="3D1AC99B" w14:textId="77777777" w:rsidR="009B5648" w:rsidRPr="009B5648" w:rsidRDefault="009B5648" w:rsidP="009B5648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B564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79"/>
                  <w:enabled/>
                  <w:calcOnExit w:val="0"/>
                  <w:textInput/>
                </w:ffData>
              </w:fldChar>
            </w:r>
            <w:bookmarkStart w:id="27" w:name="Texto79"/>
            <w:r w:rsidRPr="009B564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9B5648">
              <w:rPr>
                <w:rFonts w:ascii="Arial" w:hAnsi="Arial" w:cs="Arial"/>
                <w:sz w:val="20"/>
                <w:szCs w:val="20"/>
              </w:rPr>
            </w:r>
            <w:r w:rsidRPr="009B564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B564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B564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B564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B564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B564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B5648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7"/>
          </w:p>
        </w:tc>
        <w:tc>
          <w:tcPr>
            <w:tcW w:w="2259" w:type="dxa"/>
          </w:tcPr>
          <w:p w14:paraId="47B51C5F" w14:textId="77777777" w:rsidR="009B5648" w:rsidRPr="009B5648" w:rsidRDefault="009B5648" w:rsidP="009B5648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B564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82"/>
                  <w:enabled/>
                  <w:calcOnExit w:val="0"/>
                  <w:textInput/>
                </w:ffData>
              </w:fldChar>
            </w:r>
            <w:bookmarkStart w:id="28" w:name="Texto82"/>
            <w:r w:rsidRPr="009B564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9B5648">
              <w:rPr>
                <w:rFonts w:ascii="Arial" w:hAnsi="Arial" w:cs="Arial"/>
                <w:sz w:val="20"/>
                <w:szCs w:val="20"/>
              </w:rPr>
            </w:r>
            <w:r w:rsidRPr="009B564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B564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B564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B564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B564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B564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B5648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8"/>
          </w:p>
        </w:tc>
      </w:tr>
      <w:tr w:rsidR="009B5648" w:rsidRPr="009B5648" w14:paraId="257D622A" w14:textId="77777777" w:rsidTr="009B5648">
        <w:tc>
          <w:tcPr>
            <w:tcW w:w="4928" w:type="dxa"/>
          </w:tcPr>
          <w:p w14:paraId="5DC42302" w14:textId="77777777" w:rsidR="009B5648" w:rsidRPr="009B5648" w:rsidRDefault="009B5648" w:rsidP="009B5648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B564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77"/>
                  <w:enabled/>
                  <w:calcOnExit w:val="0"/>
                  <w:textInput/>
                </w:ffData>
              </w:fldChar>
            </w:r>
            <w:bookmarkStart w:id="29" w:name="Texto77"/>
            <w:r w:rsidRPr="009B564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9B5648">
              <w:rPr>
                <w:rFonts w:ascii="Arial" w:hAnsi="Arial" w:cs="Arial"/>
                <w:sz w:val="20"/>
                <w:szCs w:val="20"/>
              </w:rPr>
            </w:r>
            <w:r w:rsidRPr="009B564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B564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B564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B564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B564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B564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B5648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9"/>
          </w:p>
        </w:tc>
        <w:tc>
          <w:tcPr>
            <w:tcW w:w="3260" w:type="dxa"/>
          </w:tcPr>
          <w:p w14:paraId="487FE210" w14:textId="77777777" w:rsidR="009B5648" w:rsidRPr="009B5648" w:rsidRDefault="009B5648" w:rsidP="009B5648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B564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80"/>
                  <w:enabled/>
                  <w:calcOnExit w:val="0"/>
                  <w:textInput/>
                </w:ffData>
              </w:fldChar>
            </w:r>
            <w:bookmarkStart w:id="30" w:name="Texto80"/>
            <w:r w:rsidRPr="009B564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9B5648">
              <w:rPr>
                <w:rFonts w:ascii="Arial" w:hAnsi="Arial" w:cs="Arial"/>
                <w:sz w:val="20"/>
                <w:szCs w:val="20"/>
              </w:rPr>
            </w:r>
            <w:r w:rsidRPr="009B564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B564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B564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B564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B564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B564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B5648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30"/>
          </w:p>
        </w:tc>
        <w:tc>
          <w:tcPr>
            <w:tcW w:w="2259" w:type="dxa"/>
          </w:tcPr>
          <w:p w14:paraId="6D104D96" w14:textId="77777777" w:rsidR="009B5648" w:rsidRPr="009B5648" w:rsidRDefault="009B5648" w:rsidP="009B5648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B564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83"/>
                  <w:enabled/>
                  <w:calcOnExit w:val="0"/>
                  <w:textInput/>
                </w:ffData>
              </w:fldChar>
            </w:r>
            <w:bookmarkStart w:id="31" w:name="Texto83"/>
            <w:r w:rsidRPr="009B564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9B5648">
              <w:rPr>
                <w:rFonts w:ascii="Arial" w:hAnsi="Arial" w:cs="Arial"/>
                <w:sz w:val="20"/>
                <w:szCs w:val="20"/>
              </w:rPr>
            </w:r>
            <w:r w:rsidRPr="009B564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B564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B564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B564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B564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B564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B5648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31"/>
          </w:p>
        </w:tc>
      </w:tr>
    </w:tbl>
    <w:p w14:paraId="562BA3AC" w14:textId="77777777" w:rsidR="009B5648" w:rsidRDefault="009B5648" w:rsidP="009B5648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6332E316" w14:textId="77777777" w:rsidR="009B5648" w:rsidRDefault="009B5648" w:rsidP="009B5648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9B5648">
        <w:rPr>
          <w:rFonts w:ascii="Arial" w:hAnsi="Arial" w:cs="Arial"/>
          <w:sz w:val="20"/>
          <w:szCs w:val="20"/>
        </w:rPr>
        <w:t>*Se hará constar también en este apartado además de las otras fuentes, la financiación aportada en su caso, por la propia entidad o persona beneficiaria al proyecto y/o actuaciones realizadas.</w:t>
      </w:r>
    </w:p>
    <w:p w14:paraId="323EA885" w14:textId="77777777" w:rsidR="00B93A95" w:rsidRDefault="00B93A95" w:rsidP="009B5648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28D3D4E1" w14:textId="77777777" w:rsidR="00B93A95" w:rsidRPr="009B5648" w:rsidRDefault="00B93A95" w:rsidP="009B5648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619A780E" w14:textId="77777777" w:rsidR="009B5648" w:rsidRPr="009B5648" w:rsidRDefault="009B5648" w:rsidP="009B5648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7DFC9363" w14:textId="77777777" w:rsidR="00C4730D" w:rsidRDefault="00C4730D" w:rsidP="00C4730D">
      <w:pPr>
        <w:spacing w:before="240" w:line="276" w:lineRule="auto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FIRMADO POR LA PERSONA </w:t>
      </w:r>
      <w:r w:rsidR="00D5318D">
        <w:rPr>
          <w:rFonts w:ascii="Arial" w:hAnsi="Arial" w:cs="Arial"/>
          <w:sz w:val="18"/>
          <w:szCs w:val="18"/>
        </w:rPr>
        <w:t>RESPONSABLE</w:t>
      </w:r>
    </w:p>
    <w:p w14:paraId="5DAF4927" w14:textId="77777777" w:rsidR="00C4730D" w:rsidRDefault="00C4730D" w:rsidP="00C4730D">
      <w:pPr>
        <w:spacing w:line="276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>(Firma con certificado electrónico válido</w:t>
      </w:r>
      <w:r>
        <w:rPr>
          <w:rFonts w:ascii="Arial" w:hAnsi="Arial" w:cs="Arial"/>
          <w:sz w:val="20"/>
          <w:szCs w:val="20"/>
        </w:rPr>
        <w:t>)</w:t>
      </w:r>
    </w:p>
    <w:p w14:paraId="289657AD" w14:textId="77777777" w:rsidR="00BC769B" w:rsidRDefault="00BC769B" w:rsidP="00C4730D">
      <w:pPr>
        <w:spacing w:line="276" w:lineRule="auto"/>
        <w:jc w:val="center"/>
        <w:rPr>
          <w:rFonts w:ascii="Arial" w:hAnsi="Arial" w:cs="Arial"/>
          <w:sz w:val="20"/>
          <w:szCs w:val="20"/>
        </w:rPr>
      </w:pPr>
    </w:p>
    <w:p w14:paraId="2AAE6104" w14:textId="77777777" w:rsidR="00C4730D" w:rsidRDefault="00C4730D" w:rsidP="00C4730D">
      <w:pPr>
        <w:spacing w:line="276" w:lineRule="auto"/>
        <w:ind w:left="142"/>
        <w:jc w:val="center"/>
        <w:rPr>
          <w:rFonts w:ascii="Arial" w:hAnsi="Arial" w:cs="Arial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C9E1F0C" wp14:editId="591A0239">
                <wp:simplePos x="0" y="0"/>
                <wp:positionH relativeFrom="margin">
                  <wp:posOffset>2183765</wp:posOffset>
                </wp:positionH>
                <wp:positionV relativeFrom="paragraph">
                  <wp:posOffset>49529</wp:posOffset>
                </wp:positionV>
                <wp:extent cx="2143125" cy="676275"/>
                <wp:effectExtent l="0" t="0" r="28575" b="28575"/>
                <wp:wrapNone/>
                <wp:docPr id="4" name="Rectángu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43125" cy="67627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>
                              <a:lumMod val="85000"/>
                              <a:lumOff val="15000"/>
                            </a:sys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642CC49B" id="Rectángulo 4" o:spid="_x0000_s1026" style="position:absolute;margin-left:171.95pt;margin-top:3.9pt;width:168.75pt;height:53.25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" filled="f" strokecolor="#262626" strokeweight="2pt">
                <w10:wrap anchorx="margin"/>
              </v:rect>
            </w:pict>
          </mc:Fallback>
        </mc:AlternateContent>
      </w:r>
    </w:p>
    <w:p w14:paraId="7ECC8FC5" w14:textId="77777777" w:rsidR="009B5648" w:rsidRPr="009B5648" w:rsidRDefault="009B5648" w:rsidP="009B5648">
      <w:pPr>
        <w:spacing w:line="276" w:lineRule="auto"/>
        <w:jc w:val="center"/>
        <w:rPr>
          <w:rFonts w:ascii="Arial" w:hAnsi="Arial" w:cs="Arial"/>
          <w:sz w:val="20"/>
          <w:szCs w:val="20"/>
        </w:rPr>
      </w:pPr>
    </w:p>
    <w:p w14:paraId="08B4770D" w14:textId="77777777" w:rsidR="002E77A5" w:rsidRDefault="002E77A5" w:rsidP="009B5648">
      <w:pPr>
        <w:spacing w:line="276" w:lineRule="auto"/>
        <w:rPr>
          <w:rFonts w:ascii="Arial" w:hAnsi="Arial" w:cs="Arial"/>
          <w:b/>
          <w:sz w:val="20"/>
          <w:szCs w:val="20"/>
        </w:rPr>
      </w:pPr>
    </w:p>
    <w:p w14:paraId="0E47D237" w14:textId="77777777" w:rsidR="00D62247" w:rsidRDefault="00D62247" w:rsidP="009B5648">
      <w:pPr>
        <w:spacing w:line="276" w:lineRule="auto"/>
        <w:rPr>
          <w:rFonts w:ascii="Arial" w:hAnsi="Arial" w:cs="Arial"/>
          <w:b/>
          <w:sz w:val="20"/>
          <w:szCs w:val="20"/>
        </w:rPr>
      </w:pPr>
    </w:p>
    <w:p w14:paraId="74584D10" w14:textId="77777777" w:rsidR="00D62247" w:rsidRPr="009B5648" w:rsidRDefault="00D62247" w:rsidP="009B5648">
      <w:pPr>
        <w:spacing w:line="276" w:lineRule="auto"/>
        <w:rPr>
          <w:rFonts w:ascii="Arial" w:hAnsi="Arial" w:cs="Arial"/>
          <w:b/>
          <w:sz w:val="20"/>
          <w:szCs w:val="20"/>
        </w:rPr>
      </w:pPr>
    </w:p>
    <w:p w14:paraId="7A914AC8" w14:textId="77777777" w:rsidR="002E77A5" w:rsidRPr="009B5648" w:rsidRDefault="002E77A5" w:rsidP="009B5648">
      <w:pPr>
        <w:spacing w:line="276" w:lineRule="auto"/>
        <w:rPr>
          <w:rFonts w:ascii="Arial" w:hAnsi="Arial" w:cs="Arial"/>
          <w:b/>
          <w:sz w:val="20"/>
          <w:szCs w:val="20"/>
        </w:rPr>
      </w:pPr>
    </w:p>
    <w:p w14:paraId="32EED11E" w14:textId="77777777" w:rsidR="002E77A5" w:rsidRPr="009B5648" w:rsidRDefault="002E77A5" w:rsidP="009B5648">
      <w:pPr>
        <w:spacing w:line="276" w:lineRule="auto"/>
        <w:rPr>
          <w:rFonts w:ascii="Arial" w:hAnsi="Arial" w:cs="Arial"/>
          <w:b/>
          <w:sz w:val="20"/>
          <w:szCs w:val="20"/>
        </w:rPr>
      </w:pPr>
    </w:p>
    <w:p w14:paraId="0ED94C7C" w14:textId="77777777" w:rsidR="002E77A5" w:rsidRPr="009B5648" w:rsidRDefault="00C4730D" w:rsidP="009B5648">
      <w:pPr>
        <w:spacing w:line="276" w:lineRule="auto"/>
        <w:rPr>
          <w:rFonts w:ascii="Arial" w:hAnsi="Arial" w:cs="Arial"/>
          <w:b/>
          <w:sz w:val="20"/>
          <w:szCs w:val="20"/>
        </w:rPr>
      </w:pPr>
      <w:r w:rsidRPr="009B5648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2E78A7F" wp14:editId="77B8F0CB">
                <wp:simplePos x="0" y="0"/>
                <wp:positionH relativeFrom="margin">
                  <wp:posOffset>907415</wp:posOffset>
                </wp:positionH>
                <wp:positionV relativeFrom="paragraph">
                  <wp:posOffset>7621</wp:posOffset>
                </wp:positionV>
                <wp:extent cx="4667250" cy="838200"/>
                <wp:effectExtent l="0" t="0" r="0" b="0"/>
                <wp:wrapNone/>
                <wp:docPr id="5" name="Cuadro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7250" cy="838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7E71D06" w14:textId="77777777" w:rsidR="0001674A" w:rsidRDefault="0001674A" w:rsidP="009B5648">
                            <w:pPr>
                              <w:rPr>
                                <w:b/>
                              </w:rPr>
                            </w:pPr>
                          </w:p>
                          <w:p w14:paraId="48512C65" w14:textId="77777777" w:rsidR="0001674A" w:rsidRPr="00B3647F" w:rsidRDefault="0001674A" w:rsidP="009B5648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B3647F">
                              <w:rPr>
                                <w:b/>
                              </w:rPr>
                              <w:t>INSTITUTO DE LA MUJER DE CASTILLA-LA MANCHA</w:t>
                            </w:r>
                          </w:p>
                          <w:p w14:paraId="6D2107E3" w14:textId="77777777" w:rsidR="0001674A" w:rsidRPr="00295A24" w:rsidRDefault="0001674A" w:rsidP="00BC769B">
                            <w:pPr>
                              <w:jc w:val="center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295A24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CODIGO DIR3: A08016374</w:t>
                            </w:r>
                          </w:p>
                          <w:p w14:paraId="27389091" w14:textId="77777777" w:rsidR="0001674A" w:rsidRDefault="0001674A" w:rsidP="00BC769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2E78A7F" id="_x0000_t202" coordsize="21600,21600" o:spt="202" path="m,l,21600r21600,l21600,xe">
                <v:stroke joinstyle="miter"/>
                <v:path gradientshapeok="t" o:connecttype="rect"/>
              </v:shapetype>
              <v:shape id="Cuadro de texto 5" o:spid="_x0000_s1027" type="#_x0000_t202" style="position:absolute;margin-left:71.45pt;margin-top:.6pt;width:367.5pt;height:66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" stroked="f">
                <v:textbox>
                  <w:txbxContent>
                    <w:p w14:paraId="07E71D06" w14:textId="77777777" w:rsidR="0001674A" w:rsidRDefault="0001674A" w:rsidP="009B5648">
                      <w:pPr>
                        <w:rPr>
                          <w:b/>
                        </w:rPr>
                      </w:pPr>
                    </w:p>
                    <w:p w14:paraId="48512C65" w14:textId="77777777" w:rsidR="0001674A" w:rsidRPr="00B3647F" w:rsidRDefault="0001674A" w:rsidP="009B5648">
                      <w:pPr>
                        <w:jc w:val="center"/>
                        <w:rPr>
                          <w:b/>
                        </w:rPr>
                      </w:pPr>
                      <w:r w:rsidRPr="00B3647F">
                        <w:rPr>
                          <w:b/>
                        </w:rPr>
                        <w:t>INSTITUTO DE LA MUJER DE CASTILLA-LA MANCHA</w:t>
                      </w:r>
                    </w:p>
                    <w:p w14:paraId="6D2107E3" w14:textId="77777777" w:rsidR="0001674A" w:rsidRPr="00295A24" w:rsidRDefault="0001674A" w:rsidP="00BC769B">
                      <w:pPr>
                        <w:jc w:val="center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295A24">
                        <w:rPr>
                          <w:rFonts w:ascii="Arial" w:hAnsi="Arial" w:cs="Arial"/>
                          <w:sz w:val="22"/>
                          <w:szCs w:val="22"/>
                        </w:rPr>
                        <w:t>CODIGO DIR3: A08016374</w:t>
                      </w:r>
                    </w:p>
                    <w:p w14:paraId="27389091" w14:textId="77777777" w:rsidR="0001674A" w:rsidRDefault="0001674A" w:rsidP="00BC769B">
                      <w:pPr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157E9B1" w14:textId="77777777" w:rsidR="00685AFD" w:rsidRDefault="00685AFD" w:rsidP="009B5648">
      <w:pPr>
        <w:spacing w:line="276" w:lineRule="auto"/>
        <w:rPr>
          <w:rFonts w:ascii="Arial" w:hAnsi="Arial" w:cs="Arial"/>
          <w:b/>
          <w:sz w:val="20"/>
          <w:szCs w:val="20"/>
        </w:rPr>
        <w:sectPr w:rsidR="00685AFD" w:rsidSect="00E707BB">
          <w:headerReference w:type="default" r:id="rId10"/>
          <w:footerReference w:type="default" r:id="rId11"/>
          <w:pgSz w:w="11906" w:h="16838" w:code="9"/>
          <w:pgMar w:top="2875" w:right="748" w:bottom="284" w:left="851" w:header="709" w:footer="567" w:gutter="0"/>
          <w:cols w:space="708"/>
          <w:docGrid w:linePitch="360"/>
        </w:sectPr>
      </w:pPr>
    </w:p>
    <w:p w14:paraId="64AD116D" w14:textId="77777777" w:rsidR="00685AFD" w:rsidRDefault="00685AFD" w:rsidP="00685AFD">
      <w:pPr>
        <w:tabs>
          <w:tab w:val="left" w:pos="3270"/>
        </w:tabs>
        <w:jc w:val="both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D990A2E" wp14:editId="03285697">
                <wp:simplePos x="0" y="0"/>
                <wp:positionH relativeFrom="column">
                  <wp:posOffset>137160</wp:posOffset>
                </wp:positionH>
                <wp:positionV relativeFrom="paragraph">
                  <wp:posOffset>25400</wp:posOffset>
                </wp:positionV>
                <wp:extent cx="8915400" cy="304800"/>
                <wp:effectExtent l="0" t="0" r="19050" b="19050"/>
                <wp:wrapNone/>
                <wp:docPr id="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1540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336FB2" w14:textId="75B78006" w:rsidR="0001674A" w:rsidRPr="003B5F75" w:rsidRDefault="0001674A" w:rsidP="00685AFD">
                            <w:pPr>
                              <w:ind w:left="-284" w:firstLine="284"/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3B5F75">
                              <w:rPr>
                                <w:rFonts w:ascii="Arial" w:hAnsi="Arial" w:cs="Arial"/>
                                <w:b/>
                              </w:rPr>
                              <w:t xml:space="preserve">DECLARACIÓN DE GASTOS DE </w:t>
                            </w:r>
                            <w:r w:rsidRPr="00F60DFF">
                              <w:rPr>
                                <w:rFonts w:ascii="Arial" w:hAnsi="Arial" w:cs="Arial"/>
                                <w:b/>
                              </w:rPr>
                              <w:t>CORRECCIÓN LINGÜÍSTICA Y DE ESTILO CON ENFOQUE INCLUSIVO DE GÉNERO</w:t>
                            </w:r>
                          </w:p>
                          <w:p w14:paraId="4E50CE43" w14:textId="77777777" w:rsidR="0001674A" w:rsidRDefault="0001674A" w:rsidP="00685AFD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990A2E" id="Cuadro de texto 2" o:spid="_x0000_s1028" type="#_x0000_t202" style="position:absolute;left:0;text-align:left;margin-left:10.8pt;margin-top:2pt;width:702pt;height:24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">
                <v:textbox>
                  <w:txbxContent>
                    <w:p w14:paraId="16336FB2" w14:textId="75B78006" w:rsidR="0001674A" w:rsidRPr="003B5F75" w:rsidRDefault="0001674A" w:rsidP="00685AFD">
                      <w:pPr>
                        <w:ind w:left="-284" w:firstLine="284"/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 w:rsidRPr="003B5F75">
                        <w:rPr>
                          <w:rFonts w:ascii="Arial" w:hAnsi="Arial" w:cs="Arial"/>
                          <w:b/>
                        </w:rPr>
                        <w:t xml:space="preserve">DECLARACIÓN DE GASTOS DE </w:t>
                      </w:r>
                      <w:r w:rsidRPr="00F60DFF">
                        <w:rPr>
                          <w:rFonts w:ascii="Arial" w:hAnsi="Arial" w:cs="Arial"/>
                          <w:b/>
                        </w:rPr>
                        <w:t>CORRECCIÓN LINGÜÍSTICA Y DE ESTILO CON ENFOQUE INCLUSIVO DE GÉNERO</w:t>
                      </w:r>
                    </w:p>
                    <w:p w14:paraId="4E50CE43" w14:textId="77777777" w:rsidR="0001674A" w:rsidRDefault="0001674A" w:rsidP="00685AFD">
                      <w:pPr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E82728A" w14:textId="77777777" w:rsidR="00685AFD" w:rsidRDefault="00685AFD" w:rsidP="00685AFD">
      <w:pPr>
        <w:tabs>
          <w:tab w:val="left" w:pos="3270"/>
        </w:tabs>
        <w:jc w:val="both"/>
      </w:pPr>
    </w:p>
    <w:p w14:paraId="4D710035" w14:textId="77777777" w:rsidR="00685AFD" w:rsidRDefault="00685AFD" w:rsidP="00685AFD">
      <w:pPr>
        <w:tabs>
          <w:tab w:val="left" w:pos="3270"/>
        </w:tabs>
        <w:jc w:val="both"/>
      </w:pPr>
    </w:p>
    <w:p w14:paraId="0321D690" w14:textId="3835B486" w:rsidR="00685AFD" w:rsidRPr="003B5F75" w:rsidRDefault="00685AFD" w:rsidP="00685AFD">
      <w:pPr>
        <w:spacing w:line="276" w:lineRule="auto"/>
        <w:ind w:left="142"/>
        <w:jc w:val="both"/>
        <w:rPr>
          <w:rFonts w:ascii="Arial" w:hAnsi="Arial" w:cs="Arial"/>
          <w:sz w:val="20"/>
          <w:szCs w:val="20"/>
        </w:rPr>
      </w:pPr>
      <w:r w:rsidRPr="003B5F75">
        <w:rPr>
          <w:rFonts w:ascii="Arial" w:hAnsi="Arial" w:cs="Arial"/>
          <w:sz w:val="20"/>
          <w:szCs w:val="20"/>
        </w:rPr>
        <w:t xml:space="preserve">El presente documento tiene por objeto indicar la relación clasificada de los </w:t>
      </w:r>
      <w:r w:rsidR="00D63349" w:rsidRPr="003B5F75">
        <w:rPr>
          <w:rFonts w:ascii="Arial" w:hAnsi="Arial" w:cs="Arial"/>
          <w:sz w:val="20"/>
          <w:szCs w:val="20"/>
        </w:rPr>
        <w:t xml:space="preserve">gastos </w:t>
      </w:r>
      <w:r w:rsidR="00D63349" w:rsidRPr="00D63349">
        <w:rPr>
          <w:rFonts w:ascii="Arial" w:hAnsi="Arial" w:cs="Arial"/>
          <w:sz w:val="20"/>
          <w:szCs w:val="20"/>
        </w:rPr>
        <w:t>de corrección lingüística y de estilo con enfoque inclusivo de género</w:t>
      </w:r>
      <w:r w:rsidR="00D63349" w:rsidRPr="003B5F75">
        <w:rPr>
          <w:rFonts w:ascii="Arial" w:hAnsi="Arial" w:cs="Arial"/>
          <w:sz w:val="20"/>
          <w:szCs w:val="20"/>
        </w:rPr>
        <w:t>.</w:t>
      </w:r>
    </w:p>
    <w:p w14:paraId="4430F59B" w14:textId="77777777" w:rsidR="00685AFD" w:rsidRPr="003B5F75" w:rsidRDefault="00685AFD" w:rsidP="00685AFD">
      <w:pPr>
        <w:spacing w:line="276" w:lineRule="auto"/>
        <w:ind w:left="142"/>
        <w:jc w:val="both"/>
        <w:rPr>
          <w:rFonts w:ascii="Arial" w:hAnsi="Arial" w:cs="Arial"/>
          <w:sz w:val="20"/>
          <w:szCs w:val="20"/>
        </w:rPr>
      </w:pPr>
    </w:p>
    <w:tbl>
      <w:tblPr>
        <w:tblW w:w="141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66"/>
        <w:gridCol w:w="4544"/>
        <w:gridCol w:w="1291"/>
        <w:gridCol w:w="2389"/>
        <w:gridCol w:w="3312"/>
        <w:gridCol w:w="1473"/>
      </w:tblGrid>
      <w:tr w:rsidR="00685AFD" w:rsidRPr="003B5F75" w14:paraId="2BB425A5" w14:textId="77777777" w:rsidTr="00C4730D">
        <w:trPr>
          <w:trHeight w:val="379"/>
          <w:jc w:val="center"/>
        </w:trPr>
        <w:tc>
          <w:tcPr>
            <w:tcW w:w="1112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254B03FE" w14:textId="77777777" w:rsidR="00685AFD" w:rsidRPr="003B5F75" w:rsidRDefault="00685AFD" w:rsidP="00C4730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t>D./Dña.</w:t>
            </w:r>
          </w:p>
        </w:tc>
        <w:tc>
          <w:tcPr>
            <w:tcW w:w="4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4F918" w14:textId="77777777" w:rsidR="00685AFD" w:rsidRPr="003B5F75" w:rsidRDefault="00685AFD" w:rsidP="00C4730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84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034F50B" w14:textId="77777777" w:rsidR="00685AFD" w:rsidRPr="003B5F75" w:rsidRDefault="00685AFD" w:rsidP="00C4730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t>NIF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A99358" w14:textId="77777777" w:rsidR="00685AFD" w:rsidRPr="003B5F75" w:rsidRDefault="00685AFD" w:rsidP="00C4730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85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1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68663A0" w14:textId="77777777" w:rsidR="00685AFD" w:rsidRPr="003B5F75" w:rsidRDefault="00685AFD" w:rsidP="00C4730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t>como representante legal de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A89DA2" w14:textId="77777777" w:rsidR="00685AFD" w:rsidRPr="003B5F75" w:rsidRDefault="00685AFD" w:rsidP="00C4730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86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14:paraId="391503F5" w14:textId="77777777" w:rsidR="00685AFD" w:rsidRPr="003B5F75" w:rsidRDefault="00685AFD" w:rsidP="00685AFD">
      <w:pPr>
        <w:spacing w:line="276" w:lineRule="auto"/>
        <w:ind w:left="142"/>
        <w:jc w:val="both"/>
        <w:rPr>
          <w:rFonts w:ascii="Arial" w:hAnsi="Arial" w:cs="Arial"/>
          <w:sz w:val="20"/>
          <w:szCs w:val="20"/>
        </w:rPr>
      </w:pPr>
    </w:p>
    <w:p w14:paraId="76459FBF" w14:textId="77777777" w:rsidR="00685AFD" w:rsidRPr="003B5F75" w:rsidRDefault="00685AFD" w:rsidP="00685AFD">
      <w:pPr>
        <w:spacing w:line="276" w:lineRule="auto"/>
        <w:ind w:left="142"/>
        <w:jc w:val="both"/>
        <w:rPr>
          <w:rFonts w:ascii="Arial" w:hAnsi="Arial" w:cs="Arial"/>
          <w:sz w:val="20"/>
          <w:szCs w:val="20"/>
        </w:rPr>
      </w:pPr>
      <w:r w:rsidRPr="003B5F75">
        <w:rPr>
          <w:rFonts w:ascii="Arial" w:hAnsi="Arial" w:cs="Arial"/>
          <w:sz w:val="20"/>
          <w:szCs w:val="20"/>
        </w:rPr>
        <w:t>Declaro que los datos aportados en la presente cuenta justificativa simplificada son ciertos y veraces.</w:t>
      </w:r>
    </w:p>
    <w:p w14:paraId="680E691B" w14:textId="77777777" w:rsidR="00685AFD" w:rsidRPr="003B5F75" w:rsidRDefault="00685AFD" w:rsidP="00685AFD">
      <w:pPr>
        <w:spacing w:line="276" w:lineRule="auto"/>
        <w:ind w:left="142"/>
        <w:jc w:val="both"/>
        <w:rPr>
          <w:rFonts w:ascii="Arial" w:hAnsi="Arial" w:cs="Arial"/>
          <w:sz w:val="20"/>
          <w:szCs w:val="20"/>
        </w:rPr>
      </w:pPr>
    </w:p>
    <w:p w14:paraId="0BE3216E" w14:textId="77777777" w:rsidR="00685AFD" w:rsidRPr="003B5F75" w:rsidRDefault="00685AFD" w:rsidP="00685AFD">
      <w:pPr>
        <w:spacing w:line="276" w:lineRule="auto"/>
        <w:ind w:left="142"/>
        <w:jc w:val="both"/>
        <w:rPr>
          <w:rFonts w:ascii="Arial" w:hAnsi="Arial" w:cs="Arial"/>
          <w:sz w:val="20"/>
          <w:szCs w:val="20"/>
        </w:rPr>
      </w:pPr>
    </w:p>
    <w:tbl>
      <w:tblPr>
        <w:tblW w:w="14175" w:type="dxa"/>
        <w:jc w:val="center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2"/>
        <w:gridCol w:w="2726"/>
        <w:gridCol w:w="1454"/>
        <w:gridCol w:w="1817"/>
        <w:gridCol w:w="1091"/>
        <w:gridCol w:w="1817"/>
        <w:gridCol w:w="1272"/>
        <w:gridCol w:w="1273"/>
        <w:gridCol w:w="1091"/>
        <w:gridCol w:w="1272"/>
      </w:tblGrid>
      <w:tr w:rsidR="00685AFD" w:rsidRPr="003B5F75" w14:paraId="3B4A4EAF" w14:textId="77777777" w:rsidTr="00C4730D">
        <w:trPr>
          <w:trHeight w:val="227"/>
          <w:jc w:val="center"/>
        </w:trPr>
        <w:tc>
          <w:tcPr>
            <w:tcW w:w="283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23862CAA" w14:textId="77777777" w:rsidR="00685AFD" w:rsidRPr="003B5F75" w:rsidRDefault="00685AFD" w:rsidP="00C4730D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double" w:sz="4" w:space="0" w:color="auto"/>
              <w:left w:val="double" w:sz="4" w:space="0" w:color="auto"/>
              <w:bottom w:val="double" w:sz="6" w:space="0" w:color="auto"/>
              <w:right w:val="nil"/>
            </w:tcBorders>
            <w:hideMark/>
          </w:tcPr>
          <w:p w14:paraId="6D6C35F8" w14:textId="77777777" w:rsidR="00685AFD" w:rsidRPr="003B5F75" w:rsidRDefault="00685AFD" w:rsidP="00C4730D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5F75">
              <w:rPr>
                <w:rFonts w:ascii="Arial" w:hAnsi="Arial" w:cs="Arial"/>
                <w:sz w:val="18"/>
                <w:szCs w:val="18"/>
              </w:rPr>
              <w:t>Nombre y apellidos</w:t>
            </w:r>
          </w:p>
        </w:tc>
        <w:tc>
          <w:tcPr>
            <w:tcW w:w="1134" w:type="dxa"/>
            <w:tcBorders>
              <w:top w:val="double" w:sz="4" w:space="0" w:color="auto"/>
              <w:left w:val="nil"/>
              <w:bottom w:val="double" w:sz="6" w:space="0" w:color="auto"/>
              <w:right w:val="double" w:sz="4" w:space="0" w:color="auto"/>
            </w:tcBorders>
            <w:hideMark/>
          </w:tcPr>
          <w:p w14:paraId="6B5F5E7B" w14:textId="77777777" w:rsidR="00685AFD" w:rsidRPr="003B5F75" w:rsidRDefault="00685AFD" w:rsidP="00C4730D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5F75">
              <w:rPr>
                <w:rFonts w:ascii="Arial" w:hAnsi="Arial" w:cs="Arial"/>
                <w:sz w:val="18"/>
                <w:szCs w:val="18"/>
              </w:rPr>
              <w:t>NIF</w:t>
            </w:r>
          </w:p>
        </w:tc>
        <w:tc>
          <w:tcPr>
            <w:tcW w:w="1417" w:type="dxa"/>
            <w:tcBorders>
              <w:top w:val="double" w:sz="4" w:space="0" w:color="auto"/>
              <w:left w:val="double" w:sz="4" w:space="0" w:color="auto"/>
              <w:bottom w:val="double" w:sz="6" w:space="0" w:color="auto"/>
              <w:right w:val="double" w:sz="4" w:space="0" w:color="auto"/>
            </w:tcBorders>
            <w:hideMark/>
          </w:tcPr>
          <w:p w14:paraId="44B88A65" w14:textId="77777777" w:rsidR="00685AFD" w:rsidRPr="003B5F75" w:rsidRDefault="00685AFD" w:rsidP="00C4730D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5F75">
              <w:rPr>
                <w:rFonts w:ascii="Arial" w:hAnsi="Arial" w:cs="Arial"/>
                <w:sz w:val="18"/>
                <w:szCs w:val="18"/>
              </w:rPr>
              <w:t>Actividad subvencionada</w:t>
            </w:r>
          </w:p>
        </w:tc>
        <w:tc>
          <w:tcPr>
            <w:tcW w:w="851" w:type="dxa"/>
            <w:tcBorders>
              <w:top w:val="double" w:sz="4" w:space="0" w:color="auto"/>
              <w:left w:val="double" w:sz="4" w:space="0" w:color="auto"/>
              <w:bottom w:val="double" w:sz="6" w:space="0" w:color="auto"/>
              <w:right w:val="double" w:sz="4" w:space="0" w:color="auto"/>
            </w:tcBorders>
            <w:hideMark/>
          </w:tcPr>
          <w:p w14:paraId="76A22C50" w14:textId="77777777" w:rsidR="00685AFD" w:rsidRPr="003B5F75" w:rsidRDefault="00685AFD" w:rsidP="00C4730D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5F75">
              <w:rPr>
                <w:rFonts w:ascii="Arial" w:hAnsi="Arial" w:cs="Arial"/>
                <w:sz w:val="18"/>
                <w:szCs w:val="18"/>
              </w:rPr>
              <w:t>Periodo trabajado</w:t>
            </w:r>
          </w:p>
        </w:tc>
        <w:tc>
          <w:tcPr>
            <w:tcW w:w="1417" w:type="dxa"/>
            <w:tcBorders>
              <w:top w:val="double" w:sz="4" w:space="0" w:color="auto"/>
              <w:left w:val="double" w:sz="4" w:space="0" w:color="auto"/>
              <w:bottom w:val="double" w:sz="6" w:space="0" w:color="auto"/>
              <w:right w:val="nil"/>
            </w:tcBorders>
            <w:hideMark/>
          </w:tcPr>
          <w:p w14:paraId="468B0148" w14:textId="77777777" w:rsidR="00685AFD" w:rsidRPr="003B5F75" w:rsidRDefault="00685AFD" w:rsidP="00C4730D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5F75">
              <w:rPr>
                <w:rFonts w:ascii="Arial" w:hAnsi="Arial" w:cs="Arial"/>
                <w:sz w:val="18"/>
                <w:szCs w:val="18"/>
              </w:rPr>
              <w:t>Horas imputadas</w:t>
            </w:r>
          </w:p>
        </w:tc>
        <w:tc>
          <w:tcPr>
            <w:tcW w:w="992" w:type="dxa"/>
            <w:tcBorders>
              <w:top w:val="double" w:sz="4" w:space="0" w:color="auto"/>
              <w:left w:val="nil"/>
              <w:bottom w:val="double" w:sz="6" w:space="0" w:color="auto"/>
              <w:right w:val="double" w:sz="4" w:space="0" w:color="auto"/>
            </w:tcBorders>
            <w:hideMark/>
          </w:tcPr>
          <w:p w14:paraId="5DBD09AF" w14:textId="77777777" w:rsidR="00685AFD" w:rsidRPr="003B5F75" w:rsidRDefault="00685AFD" w:rsidP="00C4730D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3B5F75">
              <w:rPr>
                <w:rFonts w:ascii="Arial" w:hAnsi="Arial" w:cs="Arial"/>
                <w:sz w:val="18"/>
                <w:szCs w:val="18"/>
              </w:rPr>
              <w:t>Número de factura (*)</w:t>
            </w:r>
          </w:p>
        </w:tc>
        <w:tc>
          <w:tcPr>
            <w:tcW w:w="993" w:type="dxa"/>
            <w:tcBorders>
              <w:top w:val="double" w:sz="4" w:space="0" w:color="auto"/>
              <w:left w:val="double" w:sz="4" w:space="0" w:color="auto"/>
              <w:bottom w:val="double" w:sz="6" w:space="0" w:color="auto"/>
              <w:right w:val="double" w:sz="4" w:space="0" w:color="auto"/>
            </w:tcBorders>
            <w:hideMark/>
          </w:tcPr>
          <w:p w14:paraId="3829794F" w14:textId="77777777" w:rsidR="00685AFD" w:rsidRPr="003B5F75" w:rsidRDefault="00685AFD" w:rsidP="00C4730D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5F75">
              <w:rPr>
                <w:rFonts w:ascii="Arial" w:hAnsi="Arial" w:cs="Arial"/>
                <w:sz w:val="18"/>
                <w:szCs w:val="18"/>
              </w:rPr>
              <w:t>Total pagado</w:t>
            </w:r>
          </w:p>
        </w:tc>
        <w:tc>
          <w:tcPr>
            <w:tcW w:w="851" w:type="dxa"/>
            <w:tcBorders>
              <w:top w:val="double" w:sz="4" w:space="0" w:color="auto"/>
              <w:left w:val="double" w:sz="4" w:space="0" w:color="auto"/>
              <w:bottom w:val="double" w:sz="6" w:space="0" w:color="auto"/>
              <w:right w:val="nil"/>
            </w:tcBorders>
            <w:hideMark/>
          </w:tcPr>
          <w:p w14:paraId="2A1F9368" w14:textId="77777777" w:rsidR="00685AFD" w:rsidRPr="003B5F75" w:rsidRDefault="00685AFD" w:rsidP="00C4730D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5F75">
              <w:rPr>
                <w:rFonts w:ascii="Arial" w:hAnsi="Arial" w:cs="Arial"/>
                <w:sz w:val="18"/>
                <w:szCs w:val="18"/>
              </w:rPr>
              <w:t>Fecha de pago</w:t>
            </w:r>
          </w:p>
        </w:tc>
        <w:tc>
          <w:tcPr>
            <w:tcW w:w="992" w:type="dxa"/>
            <w:tcBorders>
              <w:top w:val="double" w:sz="4" w:space="0" w:color="auto"/>
              <w:left w:val="nil"/>
              <w:bottom w:val="double" w:sz="6" w:space="0" w:color="auto"/>
              <w:right w:val="double" w:sz="4" w:space="0" w:color="auto"/>
            </w:tcBorders>
            <w:hideMark/>
          </w:tcPr>
          <w:p w14:paraId="1866D01B" w14:textId="77777777" w:rsidR="00685AFD" w:rsidRPr="003B5F75" w:rsidRDefault="00685AFD" w:rsidP="00C4730D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5F75">
              <w:rPr>
                <w:rFonts w:ascii="Arial" w:hAnsi="Arial" w:cs="Arial"/>
                <w:sz w:val="18"/>
                <w:szCs w:val="18"/>
              </w:rPr>
              <w:t>Forma de pago</w:t>
            </w:r>
          </w:p>
        </w:tc>
      </w:tr>
      <w:tr w:rsidR="00685AFD" w:rsidRPr="003B5F75" w14:paraId="469C70BB" w14:textId="77777777" w:rsidTr="00C4730D">
        <w:trPr>
          <w:trHeight w:val="340"/>
          <w:jc w:val="center"/>
        </w:trPr>
        <w:tc>
          <w:tcPr>
            <w:tcW w:w="283" w:type="dxa"/>
            <w:tcBorders>
              <w:top w:val="nil"/>
              <w:left w:val="nil"/>
              <w:bottom w:val="nil"/>
              <w:right w:val="double" w:sz="6" w:space="0" w:color="auto"/>
            </w:tcBorders>
            <w:vAlign w:val="center"/>
            <w:hideMark/>
          </w:tcPr>
          <w:p w14:paraId="2CB9763A" w14:textId="77777777" w:rsidR="00685AFD" w:rsidRPr="003B5F75" w:rsidRDefault="00685AFD" w:rsidP="00C4730D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3B5F75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212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hideMark/>
          </w:tcPr>
          <w:p w14:paraId="61F96310" w14:textId="77777777" w:rsidR="00685AFD" w:rsidRPr="003B5F75" w:rsidRDefault="00685AFD" w:rsidP="00C4730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97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hideMark/>
          </w:tcPr>
          <w:p w14:paraId="375A4E68" w14:textId="77777777" w:rsidR="00685AFD" w:rsidRPr="003B5F75" w:rsidRDefault="00685AFD" w:rsidP="00C4730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17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41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hideMark/>
          </w:tcPr>
          <w:p w14:paraId="1E7EAD59" w14:textId="77777777" w:rsidR="00685AFD" w:rsidRPr="003B5F75" w:rsidRDefault="00685AFD" w:rsidP="00C4730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36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85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hideMark/>
          </w:tcPr>
          <w:p w14:paraId="7CCCE055" w14:textId="77777777" w:rsidR="00685AFD" w:rsidRPr="003B5F75" w:rsidRDefault="00685AFD" w:rsidP="00C4730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41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hideMark/>
          </w:tcPr>
          <w:p w14:paraId="5AC71523" w14:textId="77777777" w:rsidR="00685AFD" w:rsidRPr="003B5F75" w:rsidRDefault="00685AFD" w:rsidP="00C4730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56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992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hideMark/>
          </w:tcPr>
          <w:p w14:paraId="2282CE16" w14:textId="77777777" w:rsidR="00685AFD" w:rsidRPr="003B5F75" w:rsidRDefault="00685AFD" w:rsidP="00C4730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57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99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hideMark/>
          </w:tcPr>
          <w:p w14:paraId="0F28EAD3" w14:textId="77777777" w:rsidR="00685AFD" w:rsidRPr="003B5F75" w:rsidRDefault="00685AFD" w:rsidP="00C4730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85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hideMark/>
          </w:tcPr>
          <w:p w14:paraId="2FC56969" w14:textId="77777777" w:rsidR="00685AFD" w:rsidRPr="003B5F75" w:rsidRDefault="00685AFD" w:rsidP="00C4730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992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hideMark/>
          </w:tcPr>
          <w:p w14:paraId="4369A2EF" w14:textId="77777777" w:rsidR="00685AFD" w:rsidRPr="003B5F75" w:rsidRDefault="00685AFD" w:rsidP="00C4730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685AFD" w:rsidRPr="003B5F75" w14:paraId="1DFFE554" w14:textId="77777777" w:rsidTr="00C4730D">
        <w:trPr>
          <w:trHeight w:val="340"/>
          <w:jc w:val="center"/>
        </w:trPr>
        <w:tc>
          <w:tcPr>
            <w:tcW w:w="283" w:type="dxa"/>
            <w:tcBorders>
              <w:top w:val="nil"/>
              <w:left w:val="nil"/>
              <w:bottom w:val="nil"/>
              <w:right w:val="double" w:sz="6" w:space="0" w:color="auto"/>
            </w:tcBorders>
            <w:vAlign w:val="center"/>
            <w:hideMark/>
          </w:tcPr>
          <w:p w14:paraId="7A9DA1D4" w14:textId="77777777" w:rsidR="00685AFD" w:rsidRPr="003B5F75" w:rsidRDefault="00685AFD" w:rsidP="00C4730D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3B5F75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212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hideMark/>
          </w:tcPr>
          <w:p w14:paraId="0C563170" w14:textId="77777777" w:rsidR="00685AFD" w:rsidRPr="003B5F75" w:rsidRDefault="00685AFD" w:rsidP="00C4730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97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hideMark/>
          </w:tcPr>
          <w:p w14:paraId="61B34D0F" w14:textId="77777777" w:rsidR="00685AFD" w:rsidRPr="003B5F75" w:rsidRDefault="00685AFD" w:rsidP="00C4730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17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41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hideMark/>
          </w:tcPr>
          <w:p w14:paraId="36A01B35" w14:textId="77777777" w:rsidR="00685AFD" w:rsidRPr="003B5F75" w:rsidRDefault="00685AFD" w:rsidP="00C4730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36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85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hideMark/>
          </w:tcPr>
          <w:p w14:paraId="3740832A" w14:textId="77777777" w:rsidR="00685AFD" w:rsidRPr="003B5F75" w:rsidRDefault="00685AFD" w:rsidP="00C4730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41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hideMark/>
          </w:tcPr>
          <w:p w14:paraId="40F4C3F7" w14:textId="77777777" w:rsidR="00685AFD" w:rsidRPr="003B5F75" w:rsidRDefault="00685AFD" w:rsidP="00C4730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56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992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hideMark/>
          </w:tcPr>
          <w:p w14:paraId="090EAF2E" w14:textId="77777777" w:rsidR="00685AFD" w:rsidRPr="003B5F75" w:rsidRDefault="00685AFD" w:rsidP="00C4730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57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99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hideMark/>
          </w:tcPr>
          <w:p w14:paraId="13632007" w14:textId="77777777" w:rsidR="00685AFD" w:rsidRPr="003B5F75" w:rsidRDefault="00685AFD" w:rsidP="00C4730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85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hideMark/>
          </w:tcPr>
          <w:p w14:paraId="5CD05561" w14:textId="77777777" w:rsidR="00685AFD" w:rsidRPr="003B5F75" w:rsidRDefault="00685AFD" w:rsidP="00C4730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992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hideMark/>
          </w:tcPr>
          <w:p w14:paraId="3F6843DA" w14:textId="77777777" w:rsidR="00685AFD" w:rsidRPr="003B5F75" w:rsidRDefault="00685AFD" w:rsidP="00C4730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685AFD" w:rsidRPr="003B5F75" w14:paraId="7CFB04CA" w14:textId="77777777" w:rsidTr="00C4730D">
        <w:trPr>
          <w:trHeight w:val="340"/>
          <w:jc w:val="center"/>
        </w:trPr>
        <w:tc>
          <w:tcPr>
            <w:tcW w:w="283" w:type="dxa"/>
            <w:tcBorders>
              <w:top w:val="nil"/>
              <w:left w:val="nil"/>
              <w:bottom w:val="nil"/>
              <w:right w:val="double" w:sz="6" w:space="0" w:color="auto"/>
            </w:tcBorders>
            <w:vAlign w:val="center"/>
            <w:hideMark/>
          </w:tcPr>
          <w:p w14:paraId="7D0D86E7" w14:textId="77777777" w:rsidR="00685AFD" w:rsidRPr="003B5F75" w:rsidRDefault="00685AFD" w:rsidP="00C4730D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3B5F75"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212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hideMark/>
          </w:tcPr>
          <w:p w14:paraId="0AFD3F63" w14:textId="77777777" w:rsidR="00685AFD" w:rsidRPr="003B5F75" w:rsidRDefault="00685AFD" w:rsidP="00C4730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97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hideMark/>
          </w:tcPr>
          <w:p w14:paraId="307568FF" w14:textId="77777777" w:rsidR="00685AFD" w:rsidRPr="003B5F75" w:rsidRDefault="00685AFD" w:rsidP="00C4730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17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41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hideMark/>
          </w:tcPr>
          <w:p w14:paraId="2349C2AC" w14:textId="77777777" w:rsidR="00685AFD" w:rsidRPr="003B5F75" w:rsidRDefault="00685AFD" w:rsidP="00C4730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36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85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hideMark/>
          </w:tcPr>
          <w:p w14:paraId="5FBE17A0" w14:textId="77777777" w:rsidR="00685AFD" w:rsidRPr="003B5F75" w:rsidRDefault="00685AFD" w:rsidP="00C4730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41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hideMark/>
          </w:tcPr>
          <w:p w14:paraId="1A9D387C" w14:textId="77777777" w:rsidR="00685AFD" w:rsidRPr="003B5F75" w:rsidRDefault="00685AFD" w:rsidP="00C4730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56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992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hideMark/>
          </w:tcPr>
          <w:p w14:paraId="1C8C9AFB" w14:textId="77777777" w:rsidR="00685AFD" w:rsidRPr="003B5F75" w:rsidRDefault="00685AFD" w:rsidP="00C4730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57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99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hideMark/>
          </w:tcPr>
          <w:p w14:paraId="59224FEC" w14:textId="77777777" w:rsidR="00685AFD" w:rsidRPr="003B5F75" w:rsidRDefault="00685AFD" w:rsidP="00C4730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85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hideMark/>
          </w:tcPr>
          <w:p w14:paraId="1460E82E" w14:textId="77777777" w:rsidR="00685AFD" w:rsidRPr="003B5F75" w:rsidRDefault="00685AFD" w:rsidP="00C4730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992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hideMark/>
          </w:tcPr>
          <w:p w14:paraId="64B7DF36" w14:textId="77777777" w:rsidR="00685AFD" w:rsidRPr="003B5F75" w:rsidRDefault="00685AFD" w:rsidP="00C4730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685AFD" w:rsidRPr="003B5F75" w14:paraId="1AEBB052" w14:textId="77777777" w:rsidTr="00C4730D">
        <w:trPr>
          <w:trHeight w:val="340"/>
          <w:jc w:val="center"/>
        </w:trPr>
        <w:tc>
          <w:tcPr>
            <w:tcW w:w="283" w:type="dxa"/>
            <w:tcBorders>
              <w:top w:val="nil"/>
              <w:left w:val="nil"/>
              <w:bottom w:val="nil"/>
              <w:right w:val="double" w:sz="6" w:space="0" w:color="auto"/>
            </w:tcBorders>
            <w:vAlign w:val="center"/>
            <w:hideMark/>
          </w:tcPr>
          <w:p w14:paraId="44F3A1FC" w14:textId="77777777" w:rsidR="00685AFD" w:rsidRPr="003B5F75" w:rsidRDefault="00685AFD" w:rsidP="00C4730D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3B5F75"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</w:tc>
        <w:tc>
          <w:tcPr>
            <w:tcW w:w="212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hideMark/>
          </w:tcPr>
          <w:p w14:paraId="519A09E7" w14:textId="77777777" w:rsidR="00685AFD" w:rsidRPr="003B5F75" w:rsidRDefault="00685AFD" w:rsidP="00C4730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97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hideMark/>
          </w:tcPr>
          <w:p w14:paraId="1D7AB617" w14:textId="77777777" w:rsidR="00685AFD" w:rsidRPr="003B5F75" w:rsidRDefault="00685AFD" w:rsidP="00C4730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17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41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hideMark/>
          </w:tcPr>
          <w:p w14:paraId="07A85BAA" w14:textId="77777777" w:rsidR="00685AFD" w:rsidRPr="003B5F75" w:rsidRDefault="00685AFD" w:rsidP="00C4730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36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85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hideMark/>
          </w:tcPr>
          <w:p w14:paraId="60D12AEC" w14:textId="77777777" w:rsidR="00685AFD" w:rsidRPr="003B5F75" w:rsidRDefault="00685AFD" w:rsidP="00C4730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41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hideMark/>
          </w:tcPr>
          <w:p w14:paraId="53689958" w14:textId="77777777" w:rsidR="00685AFD" w:rsidRPr="003B5F75" w:rsidRDefault="00685AFD" w:rsidP="00C4730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56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992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hideMark/>
          </w:tcPr>
          <w:p w14:paraId="6ECF973D" w14:textId="77777777" w:rsidR="00685AFD" w:rsidRPr="003B5F75" w:rsidRDefault="00685AFD" w:rsidP="00C4730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57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99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hideMark/>
          </w:tcPr>
          <w:p w14:paraId="2CE9E9EF" w14:textId="77777777" w:rsidR="00685AFD" w:rsidRPr="003B5F75" w:rsidRDefault="00685AFD" w:rsidP="00C4730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85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hideMark/>
          </w:tcPr>
          <w:p w14:paraId="24C04985" w14:textId="77777777" w:rsidR="00685AFD" w:rsidRPr="003B5F75" w:rsidRDefault="00685AFD" w:rsidP="00C4730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992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hideMark/>
          </w:tcPr>
          <w:p w14:paraId="7FD14908" w14:textId="77777777" w:rsidR="00685AFD" w:rsidRPr="003B5F75" w:rsidRDefault="00685AFD" w:rsidP="00C4730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685AFD" w:rsidRPr="003B5F75" w14:paraId="07C35651" w14:textId="77777777" w:rsidTr="00C4730D">
        <w:trPr>
          <w:trHeight w:val="340"/>
          <w:jc w:val="center"/>
        </w:trPr>
        <w:tc>
          <w:tcPr>
            <w:tcW w:w="283" w:type="dxa"/>
            <w:tcBorders>
              <w:top w:val="nil"/>
              <w:left w:val="nil"/>
              <w:bottom w:val="nil"/>
              <w:right w:val="double" w:sz="6" w:space="0" w:color="auto"/>
            </w:tcBorders>
            <w:vAlign w:val="center"/>
            <w:hideMark/>
          </w:tcPr>
          <w:p w14:paraId="5ED7E95E" w14:textId="77777777" w:rsidR="00685AFD" w:rsidRPr="003B5F75" w:rsidRDefault="00685AFD" w:rsidP="00C4730D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3B5F75"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</w:tc>
        <w:tc>
          <w:tcPr>
            <w:tcW w:w="212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hideMark/>
          </w:tcPr>
          <w:p w14:paraId="1C20A21A" w14:textId="77777777" w:rsidR="00685AFD" w:rsidRPr="003B5F75" w:rsidRDefault="00685AFD" w:rsidP="00C4730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97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hideMark/>
          </w:tcPr>
          <w:p w14:paraId="2AF788F4" w14:textId="77777777" w:rsidR="00685AFD" w:rsidRPr="003B5F75" w:rsidRDefault="00685AFD" w:rsidP="00C4730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17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41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hideMark/>
          </w:tcPr>
          <w:p w14:paraId="754DB362" w14:textId="77777777" w:rsidR="00685AFD" w:rsidRPr="003B5F75" w:rsidRDefault="00685AFD" w:rsidP="00C4730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36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85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hideMark/>
          </w:tcPr>
          <w:p w14:paraId="40E7A007" w14:textId="77777777" w:rsidR="00685AFD" w:rsidRPr="003B5F75" w:rsidRDefault="00685AFD" w:rsidP="00C4730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41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hideMark/>
          </w:tcPr>
          <w:p w14:paraId="10F2F5E7" w14:textId="77777777" w:rsidR="00685AFD" w:rsidRPr="003B5F75" w:rsidRDefault="00685AFD" w:rsidP="00C4730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56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992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hideMark/>
          </w:tcPr>
          <w:p w14:paraId="53D04BB9" w14:textId="77777777" w:rsidR="00685AFD" w:rsidRPr="003B5F75" w:rsidRDefault="00685AFD" w:rsidP="00C4730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57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99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hideMark/>
          </w:tcPr>
          <w:p w14:paraId="78F5E9DF" w14:textId="77777777" w:rsidR="00685AFD" w:rsidRPr="003B5F75" w:rsidRDefault="00685AFD" w:rsidP="00C4730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85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hideMark/>
          </w:tcPr>
          <w:p w14:paraId="0D19FEE9" w14:textId="77777777" w:rsidR="00685AFD" w:rsidRPr="003B5F75" w:rsidRDefault="00685AFD" w:rsidP="00C4730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992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hideMark/>
          </w:tcPr>
          <w:p w14:paraId="3954DD87" w14:textId="77777777" w:rsidR="00685AFD" w:rsidRPr="003B5F75" w:rsidRDefault="00685AFD" w:rsidP="00C4730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685AFD" w:rsidRPr="003B5F75" w14:paraId="1BD7062D" w14:textId="77777777" w:rsidTr="00C4730D">
        <w:trPr>
          <w:trHeight w:val="340"/>
          <w:jc w:val="center"/>
        </w:trPr>
        <w:tc>
          <w:tcPr>
            <w:tcW w:w="283" w:type="dxa"/>
            <w:tcBorders>
              <w:top w:val="nil"/>
              <w:left w:val="nil"/>
              <w:bottom w:val="nil"/>
              <w:right w:val="double" w:sz="6" w:space="0" w:color="auto"/>
            </w:tcBorders>
            <w:vAlign w:val="center"/>
            <w:hideMark/>
          </w:tcPr>
          <w:p w14:paraId="6BD325D5" w14:textId="77777777" w:rsidR="00685AFD" w:rsidRPr="003B5F75" w:rsidRDefault="00685AFD" w:rsidP="00C4730D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3B5F75">
              <w:rPr>
                <w:rFonts w:ascii="Arial" w:hAnsi="Arial" w:cs="Arial"/>
                <w:b/>
                <w:sz w:val="20"/>
                <w:szCs w:val="20"/>
              </w:rPr>
              <w:t>6</w:t>
            </w:r>
          </w:p>
        </w:tc>
        <w:tc>
          <w:tcPr>
            <w:tcW w:w="212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hideMark/>
          </w:tcPr>
          <w:p w14:paraId="1E5F565D" w14:textId="77777777" w:rsidR="00685AFD" w:rsidRPr="003B5F75" w:rsidRDefault="00685AFD" w:rsidP="00C4730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97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hideMark/>
          </w:tcPr>
          <w:p w14:paraId="4A80FC89" w14:textId="77777777" w:rsidR="00685AFD" w:rsidRPr="003B5F75" w:rsidRDefault="00685AFD" w:rsidP="00C4730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17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41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hideMark/>
          </w:tcPr>
          <w:p w14:paraId="5164E9F0" w14:textId="77777777" w:rsidR="00685AFD" w:rsidRPr="003B5F75" w:rsidRDefault="00685AFD" w:rsidP="00C4730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36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85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hideMark/>
          </w:tcPr>
          <w:p w14:paraId="276F71AF" w14:textId="77777777" w:rsidR="00685AFD" w:rsidRPr="003B5F75" w:rsidRDefault="00685AFD" w:rsidP="00C4730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41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hideMark/>
          </w:tcPr>
          <w:p w14:paraId="796903B6" w14:textId="77777777" w:rsidR="00685AFD" w:rsidRPr="003B5F75" w:rsidRDefault="00685AFD" w:rsidP="00C4730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56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992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hideMark/>
          </w:tcPr>
          <w:p w14:paraId="4CC065B6" w14:textId="77777777" w:rsidR="00685AFD" w:rsidRPr="003B5F75" w:rsidRDefault="00685AFD" w:rsidP="00C4730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57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99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hideMark/>
          </w:tcPr>
          <w:p w14:paraId="0C0AD60E" w14:textId="77777777" w:rsidR="00685AFD" w:rsidRPr="003B5F75" w:rsidRDefault="00685AFD" w:rsidP="00C4730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85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hideMark/>
          </w:tcPr>
          <w:p w14:paraId="16C28FE2" w14:textId="77777777" w:rsidR="00685AFD" w:rsidRPr="003B5F75" w:rsidRDefault="00685AFD" w:rsidP="00C4730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992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hideMark/>
          </w:tcPr>
          <w:p w14:paraId="41169ECD" w14:textId="77777777" w:rsidR="00685AFD" w:rsidRPr="003B5F75" w:rsidRDefault="00685AFD" w:rsidP="00C4730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685AFD" w:rsidRPr="003B5F75" w14:paraId="79435787" w14:textId="77777777" w:rsidTr="00C4730D">
        <w:trPr>
          <w:trHeight w:val="340"/>
          <w:jc w:val="center"/>
        </w:trPr>
        <w:tc>
          <w:tcPr>
            <w:tcW w:w="283" w:type="dxa"/>
            <w:tcBorders>
              <w:top w:val="nil"/>
              <w:left w:val="nil"/>
              <w:bottom w:val="nil"/>
              <w:right w:val="double" w:sz="6" w:space="0" w:color="auto"/>
            </w:tcBorders>
            <w:vAlign w:val="center"/>
            <w:hideMark/>
          </w:tcPr>
          <w:p w14:paraId="2314AED0" w14:textId="77777777" w:rsidR="00685AFD" w:rsidRPr="003B5F75" w:rsidRDefault="00685AFD" w:rsidP="00C4730D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3B5F75">
              <w:rPr>
                <w:rFonts w:ascii="Arial" w:hAnsi="Arial" w:cs="Arial"/>
                <w:b/>
                <w:sz w:val="20"/>
                <w:szCs w:val="20"/>
              </w:rPr>
              <w:t>7</w:t>
            </w:r>
          </w:p>
        </w:tc>
        <w:tc>
          <w:tcPr>
            <w:tcW w:w="212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hideMark/>
          </w:tcPr>
          <w:p w14:paraId="6B831975" w14:textId="77777777" w:rsidR="00685AFD" w:rsidRPr="003B5F75" w:rsidRDefault="00685AFD" w:rsidP="00C4730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97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hideMark/>
          </w:tcPr>
          <w:p w14:paraId="1F748AAD" w14:textId="77777777" w:rsidR="00685AFD" w:rsidRPr="003B5F75" w:rsidRDefault="00685AFD" w:rsidP="00C4730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17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41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hideMark/>
          </w:tcPr>
          <w:p w14:paraId="54F8DB59" w14:textId="77777777" w:rsidR="00685AFD" w:rsidRPr="003B5F75" w:rsidRDefault="00685AFD" w:rsidP="00C4730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36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85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hideMark/>
          </w:tcPr>
          <w:p w14:paraId="6A03D0A1" w14:textId="77777777" w:rsidR="00685AFD" w:rsidRPr="003B5F75" w:rsidRDefault="00685AFD" w:rsidP="00C4730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41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hideMark/>
          </w:tcPr>
          <w:p w14:paraId="2F678E86" w14:textId="77777777" w:rsidR="00685AFD" w:rsidRPr="003B5F75" w:rsidRDefault="00685AFD" w:rsidP="00C4730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56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992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hideMark/>
          </w:tcPr>
          <w:p w14:paraId="32D382F2" w14:textId="77777777" w:rsidR="00685AFD" w:rsidRPr="003B5F75" w:rsidRDefault="00685AFD" w:rsidP="00C4730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57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99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hideMark/>
          </w:tcPr>
          <w:p w14:paraId="775356B3" w14:textId="77777777" w:rsidR="00685AFD" w:rsidRPr="003B5F75" w:rsidRDefault="00685AFD" w:rsidP="00C4730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85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hideMark/>
          </w:tcPr>
          <w:p w14:paraId="53321A98" w14:textId="77777777" w:rsidR="00685AFD" w:rsidRPr="003B5F75" w:rsidRDefault="00685AFD" w:rsidP="00C4730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992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hideMark/>
          </w:tcPr>
          <w:p w14:paraId="443325F1" w14:textId="77777777" w:rsidR="00685AFD" w:rsidRPr="003B5F75" w:rsidRDefault="00685AFD" w:rsidP="00C4730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685AFD" w:rsidRPr="003B5F75" w14:paraId="53E5AFB5" w14:textId="77777777" w:rsidTr="00C4730D">
        <w:trPr>
          <w:trHeight w:val="340"/>
          <w:jc w:val="center"/>
        </w:trPr>
        <w:tc>
          <w:tcPr>
            <w:tcW w:w="283" w:type="dxa"/>
            <w:tcBorders>
              <w:top w:val="nil"/>
              <w:left w:val="nil"/>
              <w:bottom w:val="nil"/>
              <w:right w:val="double" w:sz="6" w:space="0" w:color="auto"/>
            </w:tcBorders>
            <w:vAlign w:val="center"/>
            <w:hideMark/>
          </w:tcPr>
          <w:p w14:paraId="2781D31A" w14:textId="77777777" w:rsidR="00685AFD" w:rsidRPr="003B5F75" w:rsidRDefault="00685AFD" w:rsidP="00C4730D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3B5F75">
              <w:rPr>
                <w:rFonts w:ascii="Arial" w:hAnsi="Arial" w:cs="Arial"/>
                <w:b/>
                <w:sz w:val="20"/>
                <w:szCs w:val="20"/>
              </w:rPr>
              <w:t>8</w:t>
            </w:r>
          </w:p>
        </w:tc>
        <w:tc>
          <w:tcPr>
            <w:tcW w:w="212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hideMark/>
          </w:tcPr>
          <w:p w14:paraId="3A8C4611" w14:textId="77777777" w:rsidR="00685AFD" w:rsidRPr="003B5F75" w:rsidRDefault="00685AFD" w:rsidP="00C4730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97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hideMark/>
          </w:tcPr>
          <w:p w14:paraId="3268C7CD" w14:textId="77777777" w:rsidR="00685AFD" w:rsidRPr="003B5F75" w:rsidRDefault="00685AFD" w:rsidP="00C4730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17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41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hideMark/>
          </w:tcPr>
          <w:p w14:paraId="78C5E434" w14:textId="77777777" w:rsidR="00685AFD" w:rsidRPr="003B5F75" w:rsidRDefault="00685AFD" w:rsidP="00C4730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36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85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hideMark/>
          </w:tcPr>
          <w:p w14:paraId="5AD08BD6" w14:textId="77777777" w:rsidR="00685AFD" w:rsidRPr="003B5F75" w:rsidRDefault="00685AFD" w:rsidP="00C4730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41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hideMark/>
          </w:tcPr>
          <w:p w14:paraId="0D916EC8" w14:textId="77777777" w:rsidR="00685AFD" w:rsidRPr="003B5F75" w:rsidRDefault="00685AFD" w:rsidP="00C4730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56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992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hideMark/>
          </w:tcPr>
          <w:p w14:paraId="1F53A090" w14:textId="77777777" w:rsidR="00685AFD" w:rsidRPr="003B5F75" w:rsidRDefault="00685AFD" w:rsidP="00C4730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57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99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hideMark/>
          </w:tcPr>
          <w:p w14:paraId="664366BD" w14:textId="77777777" w:rsidR="00685AFD" w:rsidRPr="003B5F75" w:rsidRDefault="00685AFD" w:rsidP="00C4730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85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hideMark/>
          </w:tcPr>
          <w:p w14:paraId="42C943DE" w14:textId="77777777" w:rsidR="00685AFD" w:rsidRPr="003B5F75" w:rsidRDefault="00685AFD" w:rsidP="00C4730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992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hideMark/>
          </w:tcPr>
          <w:p w14:paraId="3E3D6202" w14:textId="77777777" w:rsidR="00685AFD" w:rsidRPr="003B5F75" w:rsidRDefault="00685AFD" w:rsidP="00C4730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685AFD" w:rsidRPr="003B5F75" w14:paraId="6052F320" w14:textId="77777777" w:rsidTr="00C4730D">
        <w:trPr>
          <w:trHeight w:val="340"/>
          <w:jc w:val="center"/>
        </w:trPr>
        <w:tc>
          <w:tcPr>
            <w:tcW w:w="283" w:type="dxa"/>
            <w:tcBorders>
              <w:top w:val="nil"/>
              <w:left w:val="nil"/>
              <w:bottom w:val="nil"/>
              <w:right w:val="double" w:sz="6" w:space="0" w:color="auto"/>
            </w:tcBorders>
            <w:vAlign w:val="center"/>
            <w:hideMark/>
          </w:tcPr>
          <w:p w14:paraId="2D928973" w14:textId="77777777" w:rsidR="00685AFD" w:rsidRPr="003B5F75" w:rsidRDefault="00685AFD" w:rsidP="00C4730D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3B5F75">
              <w:rPr>
                <w:rFonts w:ascii="Arial" w:hAnsi="Arial" w:cs="Arial"/>
                <w:b/>
                <w:sz w:val="20"/>
                <w:szCs w:val="20"/>
              </w:rPr>
              <w:t>9</w:t>
            </w:r>
          </w:p>
        </w:tc>
        <w:tc>
          <w:tcPr>
            <w:tcW w:w="212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hideMark/>
          </w:tcPr>
          <w:p w14:paraId="69AFBA52" w14:textId="77777777" w:rsidR="00685AFD" w:rsidRPr="003B5F75" w:rsidRDefault="00685AFD" w:rsidP="00C4730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97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hideMark/>
          </w:tcPr>
          <w:p w14:paraId="158BC8D0" w14:textId="77777777" w:rsidR="00685AFD" w:rsidRPr="003B5F75" w:rsidRDefault="00685AFD" w:rsidP="00C4730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17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41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hideMark/>
          </w:tcPr>
          <w:p w14:paraId="2EA3920E" w14:textId="77777777" w:rsidR="00685AFD" w:rsidRPr="003B5F75" w:rsidRDefault="00685AFD" w:rsidP="00C4730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36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85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hideMark/>
          </w:tcPr>
          <w:p w14:paraId="5426E94B" w14:textId="77777777" w:rsidR="00685AFD" w:rsidRPr="003B5F75" w:rsidRDefault="00685AFD" w:rsidP="00C4730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41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hideMark/>
          </w:tcPr>
          <w:p w14:paraId="73D0C3A6" w14:textId="77777777" w:rsidR="00685AFD" w:rsidRPr="003B5F75" w:rsidRDefault="00685AFD" w:rsidP="00C4730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56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992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hideMark/>
          </w:tcPr>
          <w:p w14:paraId="2AEEBC9B" w14:textId="77777777" w:rsidR="00685AFD" w:rsidRPr="003B5F75" w:rsidRDefault="00685AFD" w:rsidP="00C4730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57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99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hideMark/>
          </w:tcPr>
          <w:p w14:paraId="23C63F2E" w14:textId="77777777" w:rsidR="00685AFD" w:rsidRPr="003B5F75" w:rsidRDefault="00685AFD" w:rsidP="00C4730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85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hideMark/>
          </w:tcPr>
          <w:p w14:paraId="07729C62" w14:textId="77777777" w:rsidR="00685AFD" w:rsidRPr="003B5F75" w:rsidRDefault="00685AFD" w:rsidP="00C4730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992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hideMark/>
          </w:tcPr>
          <w:p w14:paraId="52E618D1" w14:textId="77777777" w:rsidR="00685AFD" w:rsidRPr="003B5F75" w:rsidRDefault="00685AFD" w:rsidP="00C4730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685AFD" w:rsidRPr="003B5F75" w14:paraId="41CF8815" w14:textId="77777777" w:rsidTr="00C4730D">
        <w:trPr>
          <w:gridAfter w:val="2"/>
          <w:wAfter w:w="1843" w:type="dxa"/>
          <w:trHeight w:val="340"/>
          <w:jc w:val="center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45ED5C" w14:textId="77777777" w:rsidR="00685AFD" w:rsidRPr="003B5F75" w:rsidRDefault="00685AFD" w:rsidP="00C4730D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double" w:sz="6" w:space="0" w:color="auto"/>
              <w:left w:val="nil"/>
              <w:bottom w:val="nil"/>
              <w:right w:val="nil"/>
            </w:tcBorders>
            <w:hideMark/>
          </w:tcPr>
          <w:p w14:paraId="3AAFE15A" w14:textId="77777777" w:rsidR="00685AFD" w:rsidRPr="003B5F75" w:rsidRDefault="00685AFD" w:rsidP="00C4730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97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  <w:tcBorders>
              <w:top w:val="double" w:sz="6" w:space="0" w:color="auto"/>
              <w:left w:val="nil"/>
              <w:bottom w:val="nil"/>
              <w:right w:val="nil"/>
            </w:tcBorders>
            <w:hideMark/>
          </w:tcPr>
          <w:p w14:paraId="08650800" w14:textId="77777777" w:rsidR="00685AFD" w:rsidRPr="003B5F75" w:rsidRDefault="00685AFD" w:rsidP="00C4730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17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417" w:type="dxa"/>
            <w:tcBorders>
              <w:top w:val="double" w:sz="6" w:space="0" w:color="auto"/>
              <w:left w:val="nil"/>
              <w:bottom w:val="nil"/>
              <w:right w:val="nil"/>
            </w:tcBorders>
            <w:hideMark/>
          </w:tcPr>
          <w:p w14:paraId="26F0945C" w14:textId="77777777" w:rsidR="00685AFD" w:rsidRPr="003B5F75" w:rsidRDefault="00685AFD" w:rsidP="00C4730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36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851" w:type="dxa"/>
            <w:tcBorders>
              <w:top w:val="double" w:sz="6" w:space="0" w:color="auto"/>
              <w:left w:val="nil"/>
              <w:bottom w:val="nil"/>
              <w:right w:val="nil"/>
            </w:tcBorders>
            <w:hideMark/>
          </w:tcPr>
          <w:p w14:paraId="76785546" w14:textId="77777777" w:rsidR="00685AFD" w:rsidRPr="003B5F75" w:rsidRDefault="00685AFD" w:rsidP="00C4730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417" w:type="dxa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hideMark/>
          </w:tcPr>
          <w:p w14:paraId="016C660E" w14:textId="77777777" w:rsidR="00685AFD" w:rsidRPr="003B5F75" w:rsidRDefault="00685AFD" w:rsidP="00C4730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56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992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hideMark/>
          </w:tcPr>
          <w:p w14:paraId="3693D1DF" w14:textId="77777777" w:rsidR="00685AFD" w:rsidRPr="003B5F75" w:rsidRDefault="00685AFD" w:rsidP="00C4730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t>TOTAL</w:t>
            </w:r>
          </w:p>
        </w:tc>
        <w:tc>
          <w:tcPr>
            <w:tcW w:w="99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hideMark/>
          </w:tcPr>
          <w:p w14:paraId="5FE726FC" w14:textId="77777777" w:rsidR="00685AFD" w:rsidRPr="003B5F75" w:rsidRDefault="00685AFD" w:rsidP="00C4730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14:paraId="2D2D60BB" w14:textId="518722B7" w:rsidR="00685AFD" w:rsidRDefault="00685AFD" w:rsidP="00685AFD">
      <w:pPr>
        <w:rPr>
          <w:rFonts w:ascii="Arial" w:hAnsi="Arial" w:cs="Arial"/>
          <w:b/>
          <w:sz w:val="20"/>
          <w:szCs w:val="20"/>
        </w:rPr>
      </w:pPr>
    </w:p>
    <w:p w14:paraId="484B9681" w14:textId="77777777" w:rsidR="00F64052" w:rsidRPr="003B5F75" w:rsidRDefault="00F64052" w:rsidP="00685AFD">
      <w:pPr>
        <w:rPr>
          <w:rFonts w:ascii="Arial" w:hAnsi="Arial" w:cs="Arial"/>
          <w:b/>
          <w:sz w:val="20"/>
          <w:szCs w:val="20"/>
        </w:rPr>
      </w:pPr>
    </w:p>
    <w:p w14:paraId="40E4AA32" w14:textId="77777777" w:rsidR="00C4730D" w:rsidRPr="00C4730D" w:rsidRDefault="00C4730D" w:rsidP="00AC6C0B">
      <w:pPr>
        <w:jc w:val="center"/>
        <w:rPr>
          <w:rFonts w:ascii="Arial" w:hAnsi="Arial" w:cs="Arial"/>
          <w:b/>
          <w:sz w:val="18"/>
          <w:szCs w:val="18"/>
        </w:rPr>
      </w:pPr>
      <w:r w:rsidRPr="00C4730D">
        <w:rPr>
          <w:rFonts w:ascii="Arial" w:hAnsi="Arial" w:cs="Arial"/>
          <w:b/>
          <w:sz w:val="18"/>
          <w:szCs w:val="18"/>
        </w:rPr>
        <w:t xml:space="preserve">FIRMADO POR LA PERSONA </w:t>
      </w:r>
      <w:r w:rsidR="00D5318D">
        <w:rPr>
          <w:rFonts w:ascii="Arial" w:hAnsi="Arial" w:cs="Arial"/>
          <w:b/>
          <w:sz w:val="18"/>
          <w:szCs w:val="18"/>
        </w:rPr>
        <w:t xml:space="preserve">RESPONSABLE </w:t>
      </w:r>
      <w:r w:rsidRPr="00C4730D">
        <w:rPr>
          <w:rFonts w:ascii="Arial" w:hAnsi="Arial" w:cs="Arial"/>
          <w:b/>
          <w:sz w:val="18"/>
          <w:szCs w:val="18"/>
        </w:rPr>
        <w:t>(Firma con certificado electrónico válido)</w:t>
      </w:r>
    </w:p>
    <w:p w14:paraId="1F6205DA" w14:textId="77777777" w:rsidR="00C4730D" w:rsidRPr="00C4730D" w:rsidRDefault="00C4730D" w:rsidP="00C4730D">
      <w:pPr>
        <w:rPr>
          <w:rFonts w:ascii="Arial" w:hAnsi="Arial" w:cs="Arial"/>
          <w:b/>
          <w:sz w:val="20"/>
          <w:szCs w:val="20"/>
        </w:rPr>
      </w:pPr>
      <w:r w:rsidRPr="00C4730D">
        <w:rPr>
          <w:rFonts w:ascii="Arial" w:hAnsi="Arial" w:cs="Arial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C9E1F0C" wp14:editId="591A0239">
                <wp:simplePos x="0" y="0"/>
                <wp:positionH relativeFrom="margin">
                  <wp:align>center</wp:align>
                </wp:positionH>
                <wp:positionV relativeFrom="paragraph">
                  <wp:posOffset>133985</wp:posOffset>
                </wp:positionV>
                <wp:extent cx="3019425" cy="533400"/>
                <wp:effectExtent l="0" t="0" r="28575" b="19050"/>
                <wp:wrapNone/>
                <wp:docPr id="9" name="Rectángul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19425" cy="53340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>
                              <a:lumMod val="85000"/>
                              <a:lumOff val="15000"/>
                            </a:sys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22F87029" id="Rectángulo 9" o:spid="_x0000_s1026" style="position:absolute;margin-left:0;margin-top:10.55pt;width:237.75pt;height:42pt;z-index:25167462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" filled="f" strokecolor="#262626" strokeweight="2pt">
                <w10:wrap anchorx="margin"/>
              </v:rect>
            </w:pict>
          </mc:Fallback>
        </mc:AlternateContent>
      </w:r>
    </w:p>
    <w:p w14:paraId="0E872CD4" w14:textId="77777777" w:rsidR="00685AFD" w:rsidRDefault="00685AFD" w:rsidP="00685AFD">
      <w:pPr>
        <w:rPr>
          <w:rFonts w:ascii="Arial" w:hAnsi="Arial" w:cs="Arial"/>
          <w:b/>
          <w:sz w:val="20"/>
          <w:szCs w:val="20"/>
        </w:rPr>
      </w:pPr>
    </w:p>
    <w:p w14:paraId="72CF7011" w14:textId="77777777" w:rsidR="00C4730D" w:rsidRDefault="00C4730D" w:rsidP="00685AFD">
      <w:pPr>
        <w:rPr>
          <w:rFonts w:ascii="Arial" w:hAnsi="Arial" w:cs="Arial"/>
          <w:b/>
          <w:sz w:val="20"/>
          <w:szCs w:val="20"/>
        </w:rPr>
      </w:pPr>
    </w:p>
    <w:p w14:paraId="1B0B3F14" w14:textId="77777777" w:rsidR="00D5318D" w:rsidRDefault="00D5318D" w:rsidP="00685AFD">
      <w:pPr>
        <w:rPr>
          <w:rFonts w:ascii="Arial" w:hAnsi="Arial" w:cs="Arial"/>
          <w:b/>
          <w:sz w:val="20"/>
          <w:szCs w:val="20"/>
        </w:rPr>
      </w:pPr>
    </w:p>
    <w:p w14:paraId="197FA255" w14:textId="77777777" w:rsidR="00C4730D" w:rsidRDefault="00C4730D" w:rsidP="00685AFD">
      <w:pPr>
        <w:rPr>
          <w:rFonts w:ascii="Arial" w:hAnsi="Arial" w:cs="Arial"/>
          <w:b/>
          <w:sz w:val="20"/>
          <w:szCs w:val="20"/>
        </w:rPr>
      </w:pPr>
    </w:p>
    <w:p w14:paraId="508355F8" w14:textId="77777777" w:rsidR="00685AFD" w:rsidRPr="00D62247" w:rsidRDefault="00685AFD" w:rsidP="00685AFD">
      <w:pPr>
        <w:rPr>
          <w:rFonts w:ascii="Arial" w:hAnsi="Arial" w:cs="Arial"/>
          <w:sz w:val="20"/>
          <w:szCs w:val="20"/>
        </w:rPr>
      </w:pPr>
      <w:r w:rsidRPr="00D62247">
        <w:rPr>
          <w:rFonts w:ascii="Arial" w:hAnsi="Arial" w:cs="Arial"/>
          <w:noProof/>
          <w:sz w:val="20"/>
          <w:szCs w:val="20"/>
        </w:rPr>
        <w:lastRenderedPageBreak/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D8E8418" wp14:editId="1F6E7121">
                <wp:simplePos x="0" y="0"/>
                <wp:positionH relativeFrom="margin">
                  <wp:posOffset>13335</wp:posOffset>
                </wp:positionH>
                <wp:positionV relativeFrom="paragraph">
                  <wp:posOffset>92075</wp:posOffset>
                </wp:positionV>
                <wp:extent cx="9048750" cy="304800"/>
                <wp:effectExtent l="0" t="0" r="19050" b="19050"/>
                <wp:wrapNone/>
                <wp:docPr id="15" name="Cuadro de texto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4875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E08490" w14:textId="4BE05335" w:rsidR="0001674A" w:rsidRPr="003B5F75" w:rsidRDefault="0001674A" w:rsidP="00685AFD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3B5F75">
                              <w:rPr>
                                <w:rFonts w:ascii="Arial" w:hAnsi="Arial" w:cs="Arial"/>
                                <w:b/>
                              </w:rPr>
                              <w:t xml:space="preserve">DECLARACIÓN DE GASTOS DE </w:t>
                            </w:r>
                            <w:r w:rsidRPr="00D63349">
                              <w:rPr>
                                <w:rFonts w:ascii="Arial" w:hAnsi="Arial" w:cs="Arial"/>
                                <w:b/>
                              </w:rPr>
                              <w:t>MAQUETACIÓN, DISEÑO GRÁFICO Y ADAPTACIÓN A FORMATOS ACCESIBLES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8E8418" id="Cuadro de texto 15" o:spid="_x0000_s1029" type="#_x0000_t202" style="position:absolute;margin-left:1.05pt;margin-top:7.25pt;width:712.5pt;height:24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">
                <v:textbox>
                  <w:txbxContent>
                    <w:p w14:paraId="32E08490" w14:textId="4BE05335" w:rsidR="0001674A" w:rsidRPr="003B5F75" w:rsidRDefault="0001674A" w:rsidP="00685AFD">
                      <w:pPr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 w:rsidRPr="003B5F75">
                        <w:rPr>
                          <w:rFonts w:ascii="Arial" w:hAnsi="Arial" w:cs="Arial"/>
                          <w:b/>
                        </w:rPr>
                        <w:t xml:space="preserve">DECLARACIÓN DE GASTOS DE </w:t>
                      </w:r>
                      <w:r w:rsidRPr="00D63349">
                        <w:rPr>
                          <w:rFonts w:ascii="Arial" w:hAnsi="Arial" w:cs="Arial"/>
                          <w:b/>
                        </w:rPr>
                        <w:t>MAQUETACIÓN, DISEÑO GRÁFICO Y ADAPTACIÓN A FORMATOS ACCESIBLES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985E2AF" w14:textId="77777777" w:rsidR="00685AFD" w:rsidRPr="00D62247" w:rsidRDefault="00685AFD" w:rsidP="00685AFD">
      <w:pPr>
        <w:spacing w:line="276" w:lineRule="auto"/>
        <w:ind w:left="142"/>
        <w:jc w:val="both"/>
        <w:rPr>
          <w:rFonts w:ascii="Arial" w:hAnsi="Arial" w:cs="Arial"/>
          <w:sz w:val="20"/>
          <w:szCs w:val="20"/>
        </w:rPr>
      </w:pPr>
    </w:p>
    <w:p w14:paraId="00563A61" w14:textId="77777777" w:rsidR="00685AFD" w:rsidRPr="00D62247" w:rsidRDefault="00685AFD" w:rsidP="00685AFD">
      <w:pPr>
        <w:spacing w:line="276" w:lineRule="auto"/>
        <w:ind w:left="142"/>
        <w:jc w:val="both"/>
        <w:rPr>
          <w:rFonts w:ascii="Arial" w:hAnsi="Arial" w:cs="Arial"/>
          <w:sz w:val="20"/>
          <w:szCs w:val="20"/>
        </w:rPr>
      </w:pPr>
    </w:p>
    <w:p w14:paraId="070A56CF" w14:textId="432E881F" w:rsidR="00685AFD" w:rsidRPr="00D62247" w:rsidRDefault="00685AFD" w:rsidP="00685AFD">
      <w:pPr>
        <w:spacing w:after="120" w:line="276" w:lineRule="auto"/>
        <w:ind w:left="142"/>
        <w:jc w:val="both"/>
        <w:rPr>
          <w:rFonts w:ascii="Arial" w:hAnsi="Arial" w:cs="Arial"/>
          <w:sz w:val="20"/>
          <w:szCs w:val="20"/>
        </w:rPr>
      </w:pPr>
      <w:r w:rsidRPr="00D62247">
        <w:rPr>
          <w:rFonts w:ascii="Arial" w:hAnsi="Arial" w:cs="Arial"/>
          <w:sz w:val="20"/>
          <w:szCs w:val="20"/>
        </w:rPr>
        <w:t xml:space="preserve">El presente documento tiene por objeto indicar la relación clasificada de los gastos de </w:t>
      </w:r>
      <w:r w:rsidR="00D63349">
        <w:rPr>
          <w:rFonts w:ascii="Arial" w:hAnsi="Arial" w:cs="Arial"/>
          <w:sz w:val="20"/>
          <w:szCs w:val="20"/>
        </w:rPr>
        <w:t>m</w:t>
      </w:r>
      <w:r w:rsidR="00D63349" w:rsidRPr="00D63349">
        <w:rPr>
          <w:rFonts w:ascii="Arial" w:hAnsi="Arial" w:cs="Arial"/>
          <w:sz w:val="20"/>
          <w:szCs w:val="20"/>
        </w:rPr>
        <w:t>aquetación, diseño gráfico y adaptación a formatos accesibles.</w:t>
      </w:r>
    </w:p>
    <w:tbl>
      <w:tblPr>
        <w:tblStyle w:val="Tablaconcuadrcula"/>
        <w:tblW w:w="14175" w:type="dxa"/>
        <w:tblInd w:w="142" w:type="dxa"/>
        <w:tblLook w:val="04A0" w:firstRow="1" w:lastRow="0" w:firstColumn="1" w:lastColumn="0" w:noHBand="0" w:noVBand="1"/>
      </w:tblPr>
      <w:tblGrid>
        <w:gridCol w:w="992"/>
        <w:gridCol w:w="2835"/>
        <w:gridCol w:w="993"/>
        <w:gridCol w:w="2229"/>
        <w:gridCol w:w="3003"/>
        <w:gridCol w:w="4123"/>
      </w:tblGrid>
      <w:tr w:rsidR="00685AFD" w:rsidRPr="00D62247" w14:paraId="374FB7CF" w14:textId="77777777" w:rsidTr="00C4730D">
        <w:trPr>
          <w:trHeight w:val="397"/>
        </w:trPr>
        <w:tc>
          <w:tcPr>
            <w:tcW w:w="992" w:type="dxa"/>
            <w:tcBorders>
              <w:top w:val="nil"/>
              <w:left w:val="nil"/>
              <w:bottom w:val="nil"/>
            </w:tcBorders>
          </w:tcPr>
          <w:p w14:paraId="32B10630" w14:textId="77777777" w:rsidR="00685AFD" w:rsidRPr="00D62247" w:rsidRDefault="00685AFD" w:rsidP="00C4730D">
            <w:pPr>
              <w:spacing w:line="276" w:lineRule="auto"/>
              <w:ind w:left="-255" w:firstLine="14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t>D./Dña.</w:t>
            </w:r>
          </w:p>
        </w:tc>
        <w:tc>
          <w:tcPr>
            <w:tcW w:w="2835" w:type="dxa"/>
          </w:tcPr>
          <w:p w14:paraId="4C473020" w14:textId="77777777" w:rsidR="00685AFD" w:rsidRPr="00D62247" w:rsidRDefault="00685AFD" w:rsidP="00C4730D">
            <w:pPr>
              <w:spacing w:line="276" w:lineRule="auto"/>
              <w:ind w:left="-206" w:firstLine="14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84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620E1E44" w14:textId="77777777" w:rsidR="00685AFD" w:rsidRPr="00D62247" w:rsidRDefault="00685AFD" w:rsidP="00C4730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t>NIF</w:t>
            </w:r>
          </w:p>
        </w:tc>
        <w:tc>
          <w:tcPr>
            <w:tcW w:w="2229" w:type="dxa"/>
          </w:tcPr>
          <w:p w14:paraId="52AC08BE" w14:textId="77777777" w:rsidR="00685AFD" w:rsidRPr="00D62247" w:rsidRDefault="00685AFD" w:rsidP="00C4730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85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003" w:type="dxa"/>
            <w:tcBorders>
              <w:top w:val="nil"/>
              <w:bottom w:val="nil"/>
            </w:tcBorders>
          </w:tcPr>
          <w:p w14:paraId="2CD84C66" w14:textId="77777777" w:rsidR="00685AFD" w:rsidRPr="00D62247" w:rsidRDefault="00685AFD" w:rsidP="00C4730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t>como representante legal de</w:t>
            </w:r>
          </w:p>
        </w:tc>
        <w:tc>
          <w:tcPr>
            <w:tcW w:w="4123" w:type="dxa"/>
          </w:tcPr>
          <w:p w14:paraId="00F7A3B3" w14:textId="77777777" w:rsidR="00685AFD" w:rsidRPr="00D62247" w:rsidRDefault="00685AFD" w:rsidP="00C4730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86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14:paraId="084B595E" w14:textId="77777777" w:rsidR="00685AFD" w:rsidRPr="00D62247" w:rsidRDefault="00685AFD" w:rsidP="00685AFD">
      <w:pPr>
        <w:tabs>
          <w:tab w:val="left" w:pos="9172"/>
        </w:tabs>
        <w:spacing w:before="240" w:after="240" w:line="276" w:lineRule="auto"/>
        <w:ind w:left="142"/>
        <w:jc w:val="both"/>
        <w:rPr>
          <w:rFonts w:ascii="Arial" w:hAnsi="Arial" w:cs="Arial"/>
          <w:sz w:val="20"/>
          <w:szCs w:val="20"/>
        </w:rPr>
      </w:pPr>
      <w:r w:rsidRPr="00D62247">
        <w:rPr>
          <w:rFonts w:ascii="Arial" w:hAnsi="Arial" w:cs="Arial"/>
          <w:sz w:val="20"/>
          <w:szCs w:val="20"/>
        </w:rPr>
        <w:t>Declaro que los datos aportados en la presente cuenta justificativa simplificada son ciertos y veraces.</w:t>
      </w:r>
      <w:r w:rsidRPr="00D62247">
        <w:rPr>
          <w:rFonts w:ascii="Arial" w:hAnsi="Arial" w:cs="Arial"/>
          <w:sz w:val="20"/>
          <w:szCs w:val="20"/>
        </w:rPr>
        <w:tab/>
      </w:r>
    </w:p>
    <w:tbl>
      <w:tblPr>
        <w:tblStyle w:val="Tablaconcuadrcula"/>
        <w:tblW w:w="14175" w:type="dxa"/>
        <w:tblInd w:w="142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tblLook w:val="04A0" w:firstRow="1" w:lastRow="0" w:firstColumn="1" w:lastColumn="0" w:noHBand="0" w:noVBand="1"/>
      </w:tblPr>
      <w:tblGrid>
        <w:gridCol w:w="1410"/>
        <w:gridCol w:w="1196"/>
        <w:gridCol w:w="1762"/>
        <w:gridCol w:w="1849"/>
        <w:gridCol w:w="80"/>
        <w:gridCol w:w="1999"/>
        <w:gridCol w:w="1504"/>
        <w:gridCol w:w="1020"/>
        <w:gridCol w:w="1287"/>
        <w:gridCol w:w="1020"/>
        <w:gridCol w:w="1048"/>
      </w:tblGrid>
      <w:tr w:rsidR="00685AFD" w:rsidRPr="00D62247" w14:paraId="55470AE1" w14:textId="77777777" w:rsidTr="00C4730D">
        <w:trPr>
          <w:trHeight w:val="340"/>
        </w:trPr>
        <w:tc>
          <w:tcPr>
            <w:tcW w:w="1410" w:type="dxa"/>
          </w:tcPr>
          <w:p w14:paraId="4DB02FEF" w14:textId="77777777" w:rsidR="00685AFD" w:rsidRPr="00D62247" w:rsidRDefault="00685AFD" w:rsidP="00C4730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t>Nº Factura</w:t>
            </w:r>
          </w:p>
        </w:tc>
        <w:tc>
          <w:tcPr>
            <w:tcW w:w="1196" w:type="dxa"/>
          </w:tcPr>
          <w:p w14:paraId="7B2BB3EB" w14:textId="77777777" w:rsidR="00685AFD" w:rsidRPr="00D62247" w:rsidRDefault="00685AFD" w:rsidP="00C4730D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t>Fecha de emisión</w:t>
            </w:r>
          </w:p>
        </w:tc>
        <w:tc>
          <w:tcPr>
            <w:tcW w:w="1762" w:type="dxa"/>
          </w:tcPr>
          <w:p w14:paraId="56A2453E" w14:textId="77777777" w:rsidR="00685AFD" w:rsidRPr="00D62247" w:rsidRDefault="00685AFD" w:rsidP="00C4730D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t>Emisor</w:t>
            </w:r>
          </w:p>
        </w:tc>
        <w:tc>
          <w:tcPr>
            <w:tcW w:w="1849" w:type="dxa"/>
          </w:tcPr>
          <w:p w14:paraId="2A473391" w14:textId="77777777" w:rsidR="00685AFD" w:rsidRPr="00D62247" w:rsidRDefault="00685AFD" w:rsidP="00C4730D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t>NIF</w:t>
            </w:r>
          </w:p>
        </w:tc>
        <w:tc>
          <w:tcPr>
            <w:tcW w:w="2079" w:type="dxa"/>
            <w:gridSpan w:val="2"/>
          </w:tcPr>
          <w:p w14:paraId="08920591" w14:textId="77777777" w:rsidR="00685AFD" w:rsidRPr="00D62247" w:rsidRDefault="00685AFD" w:rsidP="00C4730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t>Actividad subvencionada</w:t>
            </w:r>
          </w:p>
        </w:tc>
        <w:tc>
          <w:tcPr>
            <w:tcW w:w="1504" w:type="dxa"/>
          </w:tcPr>
          <w:p w14:paraId="64EC2E84" w14:textId="77777777" w:rsidR="00685AFD" w:rsidRPr="00D62247" w:rsidRDefault="00685AFD" w:rsidP="00C4730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t>Importe sin IVA</w:t>
            </w:r>
          </w:p>
        </w:tc>
        <w:tc>
          <w:tcPr>
            <w:tcW w:w="1020" w:type="dxa"/>
          </w:tcPr>
          <w:p w14:paraId="53C1698D" w14:textId="77777777" w:rsidR="00685AFD" w:rsidRPr="00D62247" w:rsidRDefault="00685AFD" w:rsidP="00C4730D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t>*IVA</w:t>
            </w:r>
          </w:p>
        </w:tc>
        <w:tc>
          <w:tcPr>
            <w:tcW w:w="1287" w:type="dxa"/>
          </w:tcPr>
          <w:p w14:paraId="3DFB19C5" w14:textId="77777777" w:rsidR="00685AFD" w:rsidRPr="00D62247" w:rsidRDefault="00685AFD" w:rsidP="00C4730D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t>Total pagado</w:t>
            </w:r>
          </w:p>
        </w:tc>
        <w:tc>
          <w:tcPr>
            <w:tcW w:w="1020" w:type="dxa"/>
          </w:tcPr>
          <w:p w14:paraId="65186259" w14:textId="77777777" w:rsidR="00685AFD" w:rsidRPr="00D62247" w:rsidRDefault="00685AFD" w:rsidP="00C4730D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t>Fecha de pago</w:t>
            </w:r>
          </w:p>
        </w:tc>
        <w:tc>
          <w:tcPr>
            <w:tcW w:w="1048" w:type="dxa"/>
          </w:tcPr>
          <w:p w14:paraId="7381CA9E" w14:textId="77777777" w:rsidR="00685AFD" w:rsidRPr="00D62247" w:rsidRDefault="00685AFD" w:rsidP="00C4730D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t>Forma de pago</w:t>
            </w:r>
          </w:p>
        </w:tc>
      </w:tr>
      <w:tr w:rsidR="00685AFD" w:rsidRPr="00D62247" w14:paraId="027C1FA0" w14:textId="77777777" w:rsidTr="00C4730D">
        <w:trPr>
          <w:trHeight w:val="340"/>
        </w:trPr>
        <w:tc>
          <w:tcPr>
            <w:tcW w:w="1410" w:type="dxa"/>
          </w:tcPr>
          <w:p w14:paraId="217940C4" w14:textId="77777777" w:rsidR="00685AFD" w:rsidRPr="00D62247" w:rsidRDefault="00685AFD" w:rsidP="00C4730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87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96" w:type="dxa"/>
          </w:tcPr>
          <w:p w14:paraId="43B66FAD" w14:textId="77777777" w:rsidR="00685AFD" w:rsidRPr="00D62247" w:rsidRDefault="00685AFD" w:rsidP="00C4730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97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762" w:type="dxa"/>
          </w:tcPr>
          <w:p w14:paraId="48E71CD5" w14:textId="77777777" w:rsidR="00685AFD" w:rsidRPr="00D62247" w:rsidRDefault="00685AFD" w:rsidP="00C4730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16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49" w:type="dxa"/>
          </w:tcPr>
          <w:p w14:paraId="654A012D" w14:textId="77777777" w:rsidR="00685AFD" w:rsidRPr="00D62247" w:rsidRDefault="00685AFD" w:rsidP="00C4730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17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079" w:type="dxa"/>
            <w:gridSpan w:val="2"/>
          </w:tcPr>
          <w:p w14:paraId="631C0778" w14:textId="77777777" w:rsidR="00685AFD" w:rsidRPr="00D62247" w:rsidRDefault="00685AFD" w:rsidP="00C4730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36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504" w:type="dxa"/>
          </w:tcPr>
          <w:p w14:paraId="4557648E" w14:textId="77777777" w:rsidR="00685AFD" w:rsidRPr="00D62247" w:rsidRDefault="00685AFD" w:rsidP="00C4730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20" w:type="dxa"/>
          </w:tcPr>
          <w:p w14:paraId="44B96CE2" w14:textId="77777777" w:rsidR="00685AFD" w:rsidRPr="00D62247" w:rsidRDefault="00685AFD" w:rsidP="00C4730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56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87" w:type="dxa"/>
          </w:tcPr>
          <w:p w14:paraId="1892F704" w14:textId="77777777" w:rsidR="00685AFD" w:rsidRPr="00D62247" w:rsidRDefault="00685AFD" w:rsidP="00C4730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57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20" w:type="dxa"/>
          </w:tcPr>
          <w:p w14:paraId="591B10EB" w14:textId="77777777" w:rsidR="00685AFD" w:rsidRPr="00D62247" w:rsidRDefault="00685AFD" w:rsidP="00C4730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48" w:type="dxa"/>
          </w:tcPr>
          <w:p w14:paraId="7E64F79C" w14:textId="77777777" w:rsidR="00685AFD" w:rsidRPr="00D62247" w:rsidRDefault="00685AFD" w:rsidP="00C4730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685AFD" w:rsidRPr="00D62247" w14:paraId="0BBCAF54" w14:textId="77777777" w:rsidTr="00C4730D">
        <w:trPr>
          <w:trHeight w:val="340"/>
        </w:trPr>
        <w:tc>
          <w:tcPr>
            <w:tcW w:w="1410" w:type="dxa"/>
          </w:tcPr>
          <w:p w14:paraId="6ED5EBA7" w14:textId="77777777" w:rsidR="00685AFD" w:rsidRPr="00D62247" w:rsidRDefault="00685AFD" w:rsidP="00C4730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88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96" w:type="dxa"/>
          </w:tcPr>
          <w:p w14:paraId="1FBE5E28" w14:textId="77777777" w:rsidR="00685AFD" w:rsidRPr="00D62247" w:rsidRDefault="00685AFD" w:rsidP="00C4730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98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762" w:type="dxa"/>
          </w:tcPr>
          <w:p w14:paraId="652EF215" w14:textId="77777777" w:rsidR="00685AFD" w:rsidRPr="00D62247" w:rsidRDefault="00685AFD" w:rsidP="00C4730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15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49" w:type="dxa"/>
          </w:tcPr>
          <w:p w14:paraId="5509E964" w14:textId="77777777" w:rsidR="00685AFD" w:rsidRPr="00D62247" w:rsidRDefault="00685AFD" w:rsidP="00C4730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18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079" w:type="dxa"/>
            <w:gridSpan w:val="2"/>
          </w:tcPr>
          <w:p w14:paraId="784B9264" w14:textId="77777777" w:rsidR="00685AFD" w:rsidRPr="00D62247" w:rsidRDefault="00685AFD" w:rsidP="00C4730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35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504" w:type="dxa"/>
          </w:tcPr>
          <w:p w14:paraId="063C0A35" w14:textId="77777777" w:rsidR="00685AFD" w:rsidRPr="00D62247" w:rsidRDefault="00685AFD" w:rsidP="00C4730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38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20" w:type="dxa"/>
          </w:tcPr>
          <w:p w14:paraId="48603ABE" w14:textId="77777777" w:rsidR="00685AFD" w:rsidRPr="00D62247" w:rsidRDefault="00685AFD" w:rsidP="00C4730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55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87" w:type="dxa"/>
          </w:tcPr>
          <w:p w14:paraId="2EBA5A4D" w14:textId="77777777" w:rsidR="00685AFD" w:rsidRPr="00D62247" w:rsidRDefault="00685AFD" w:rsidP="00C4730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58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20" w:type="dxa"/>
          </w:tcPr>
          <w:p w14:paraId="3E26F631" w14:textId="77777777" w:rsidR="00685AFD" w:rsidRPr="00D62247" w:rsidRDefault="00685AFD" w:rsidP="00C4730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75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48" w:type="dxa"/>
          </w:tcPr>
          <w:p w14:paraId="77BF94CF" w14:textId="77777777" w:rsidR="00685AFD" w:rsidRPr="00D62247" w:rsidRDefault="00685AFD" w:rsidP="00C4730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78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685AFD" w:rsidRPr="00D62247" w14:paraId="65BFF2FB" w14:textId="77777777" w:rsidTr="00C4730D">
        <w:trPr>
          <w:trHeight w:val="340"/>
        </w:trPr>
        <w:tc>
          <w:tcPr>
            <w:tcW w:w="1410" w:type="dxa"/>
          </w:tcPr>
          <w:p w14:paraId="609EF32B" w14:textId="77777777" w:rsidR="00685AFD" w:rsidRPr="00D62247" w:rsidRDefault="00685AFD" w:rsidP="00C4730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89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96" w:type="dxa"/>
          </w:tcPr>
          <w:p w14:paraId="4CE3A7AA" w14:textId="77777777" w:rsidR="00685AFD" w:rsidRPr="00D62247" w:rsidRDefault="00685AFD" w:rsidP="00C4730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99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762" w:type="dxa"/>
          </w:tcPr>
          <w:p w14:paraId="54A405F0" w14:textId="77777777" w:rsidR="00685AFD" w:rsidRPr="00D62247" w:rsidRDefault="00685AFD" w:rsidP="00C4730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14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49" w:type="dxa"/>
          </w:tcPr>
          <w:p w14:paraId="3384B895" w14:textId="77777777" w:rsidR="00685AFD" w:rsidRPr="00D62247" w:rsidRDefault="00685AFD" w:rsidP="00C4730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19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079" w:type="dxa"/>
            <w:gridSpan w:val="2"/>
          </w:tcPr>
          <w:p w14:paraId="05A9F14B" w14:textId="77777777" w:rsidR="00685AFD" w:rsidRPr="00D62247" w:rsidRDefault="00685AFD" w:rsidP="00C4730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34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504" w:type="dxa"/>
          </w:tcPr>
          <w:p w14:paraId="639A7075" w14:textId="77777777" w:rsidR="00685AFD" w:rsidRPr="00D62247" w:rsidRDefault="00685AFD" w:rsidP="00C4730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39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20" w:type="dxa"/>
          </w:tcPr>
          <w:p w14:paraId="36D92AC5" w14:textId="77777777" w:rsidR="00685AFD" w:rsidRPr="00D62247" w:rsidRDefault="00685AFD" w:rsidP="00C4730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54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87" w:type="dxa"/>
          </w:tcPr>
          <w:p w14:paraId="444AA17B" w14:textId="77777777" w:rsidR="00685AFD" w:rsidRPr="00D62247" w:rsidRDefault="00685AFD" w:rsidP="00C4730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59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20" w:type="dxa"/>
          </w:tcPr>
          <w:p w14:paraId="7E21C452" w14:textId="77777777" w:rsidR="00685AFD" w:rsidRPr="00D62247" w:rsidRDefault="00685AFD" w:rsidP="00C4730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74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48" w:type="dxa"/>
          </w:tcPr>
          <w:p w14:paraId="7075796B" w14:textId="77777777" w:rsidR="00685AFD" w:rsidRPr="00D62247" w:rsidRDefault="00685AFD" w:rsidP="00C4730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79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685AFD" w:rsidRPr="00D62247" w14:paraId="26861B4D" w14:textId="77777777" w:rsidTr="00C4730D">
        <w:trPr>
          <w:trHeight w:val="340"/>
        </w:trPr>
        <w:tc>
          <w:tcPr>
            <w:tcW w:w="1410" w:type="dxa"/>
          </w:tcPr>
          <w:p w14:paraId="0FD983CB" w14:textId="77777777" w:rsidR="00685AFD" w:rsidRPr="00D62247" w:rsidRDefault="00685AFD" w:rsidP="00C4730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90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96" w:type="dxa"/>
          </w:tcPr>
          <w:p w14:paraId="26A1B8D9" w14:textId="77777777" w:rsidR="00685AFD" w:rsidRPr="00D62247" w:rsidRDefault="00685AFD" w:rsidP="00C4730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00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762" w:type="dxa"/>
          </w:tcPr>
          <w:p w14:paraId="253D15DB" w14:textId="77777777" w:rsidR="00685AFD" w:rsidRPr="00D62247" w:rsidRDefault="00685AFD" w:rsidP="00C4730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13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49" w:type="dxa"/>
          </w:tcPr>
          <w:p w14:paraId="337C2ECD" w14:textId="77777777" w:rsidR="00685AFD" w:rsidRPr="00D62247" w:rsidRDefault="00685AFD" w:rsidP="00C4730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20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079" w:type="dxa"/>
            <w:gridSpan w:val="2"/>
          </w:tcPr>
          <w:p w14:paraId="3E1C49D0" w14:textId="77777777" w:rsidR="00685AFD" w:rsidRPr="00D62247" w:rsidRDefault="00685AFD" w:rsidP="00C4730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33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504" w:type="dxa"/>
          </w:tcPr>
          <w:p w14:paraId="5E487425" w14:textId="77777777" w:rsidR="00685AFD" w:rsidRPr="00D62247" w:rsidRDefault="00685AFD" w:rsidP="00C4730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40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20" w:type="dxa"/>
          </w:tcPr>
          <w:p w14:paraId="1C9CA981" w14:textId="77777777" w:rsidR="00685AFD" w:rsidRPr="00D62247" w:rsidRDefault="00685AFD" w:rsidP="00C4730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53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87" w:type="dxa"/>
          </w:tcPr>
          <w:p w14:paraId="411F6938" w14:textId="77777777" w:rsidR="00685AFD" w:rsidRPr="00D62247" w:rsidRDefault="00685AFD" w:rsidP="00C4730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60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20" w:type="dxa"/>
          </w:tcPr>
          <w:p w14:paraId="6D145B63" w14:textId="77777777" w:rsidR="00685AFD" w:rsidRPr="00D62247" w:rsidRDefault="00685AFD" w:rsidP="00C4730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73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48" w:type="dxa"/>
          </w:tcPr>
          <w:p w14:paraId="4102E132" w14:textId="77777777" w:rsidR="00685AFD" w:rsidRPr="00D62247" w:rsidRDefault="00685AFD" w:rsidP="00C4730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80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685AFD" w:rsidRPr="00D62247" w14:paraId="7C292045" w14:textId="77777777" w:rsidTr="00C4730D">
        <w:trPr>
          <w:trHeight w:val="340"/>
        </w:trPr>
        <w:tc>
          <w:tcPr>
            <w:tcW w:w="1410" w:type="dxa"/>
          </w:tcPr>
          <w:p w14:paraId="01D20E2D" w14:textId="77777777" w:rsidR="00685AFD" w:rsidRPr="00D62247" w:rsidRDefault="00685AFD" w:rsidP="00C4730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91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96" w:type="dxa"/>
          </w:tcPr>
          <w:p w14:paraId="72768679" w14:textId="77777777" w:rsidR="00685AFD" w:rsidRPr="00D62247" w:rsidRDefault="00685AFD" w:rsidP="00C4730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01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762" w:type="dxa"/>
          </w:tcPr>
          <w:p w14:paraId="4811BDA7" w14:textId="77777777" w:rsidR="00685AFD" w:rsidRPr="00D62247" w:rsidRDefault="00685AFD" w:rsidP="00C4730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12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49" w:type="dxa"/>
          </w:tcPr>
          <w:p w14:paraId="6BA59D96" w14:textId="77777777" w:rsidR="00685AFD" w:rsidRPr="00D62247" w:rsidRDefault="00685AFD" w:rsidP="00C4730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21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079" w:type="dxa"/>
            <w:gridSpan w:val="2"/>
          </w:tcPr>
          <w:p w14:paraId="4B9B6F3D" w14:textId="77777777" w:rsidR="00685AFD" w:rsidRPr="00D62247" w:rsidRDefault="00685AFD" w:rsidP="00C4730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32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504" w:type="dxa"/>
          </w:tcPr>
          <w:p w14:paraId="250758CB" w14:textId="77777777" w:rsidR="00685AFD" w:rsidRPr="00D62247" w:rsidRDefault="00685AFD" w:rsidP="00C4730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41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20" w:type="dxa"/>
          </w:tcPr>
          <w:p w14:paraId="25E63139" w14:textId="77777777" w:rsidR="00685AFD" w:rsidRPr="00D62247" w:rsidRDefault="00685AFD" w:rsidP="00C4730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52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87" w:type="dxa"/>
          </w:tcPr>
          <w:p w14:paraId="0AFB2A82" w14:textId="77777777" w:rsidR="00685AFD" w:rsidRPr="00D62247" w:rsidRDefault="00685AFD" w:rsidP="00C4730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61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20" w:type="dxa"/>
          </w:tcPr>
          <w:p w14:paraId="609A65B0" w14:textId="77777777" w:rsidR="00685AFD" w:rsidRPr="00D62247" w:rsidRDefault="00685AFD" w:rsidP="00C4730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72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48" w:type="dxa"/>
          </w:tcPr>
          <w:p w14:paraId="1E3BEE13" w14:textId="77777777" w:rsidR="00685AFD" w:rsidRPr="00D62247" w:rsidRDefault="00685AFD" w:rsidP="00C4730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81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685AFD" w:rsidRPr="00D62247" w14:paraId="54985506" w14:textId="77777777" w:rsidTr="00C4730D">
        <w:trPr>
          <w:trHeight w:val="340"/>
        </w:trPr>
        <w:tc>
          <w:tcPr>
            <w:tcW w:w="1410" w:type="dxa"/>
          </w:tcPr>
          <w:p w14:paraId="50C8014F" w14:textId="77777777" w:rsidR="00685AFD" w:rsidRPr="00D62247" w:rsidRDefault="00685AFD" w:rsidP="00C4730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92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96" w:type="dxa"/>
          </w:tcPr>
          <w:p w14:paraId="23E7127C" w14:textId="77777777" w:rsidR="00685AFD" w:rsidRPr="00D62247" w:rsidRDefault="00685AFD" w:rsidP="00C4730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02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762" w:type="dxa"/>
          </w:tcPr>
          <w:p w14:paraId="72BCF044" w14:textId="77777777" w:rsidR="00685AFD" w:rsidRPr="00D62247" w:rsidRDefault="00685AFD" w:rsidP="00C4730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11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49" w:type="dxa"/>
          </w:tcPr>
          <w:p w14:paraId="555A5D02" w14:textId="77777777" w:rsidR="00685AFD" w:rsidRPr="00D62247" w:rsidRDefault="00685AFD" w:rsidP="00C4730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22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079" w:type="dxa"/>
            <w:gridSpan w:val="2"/>
          </w:tcPr>
          <w:p w14:paraId="06AEFCC2" w14:textId="77777777" w:rsidR="00685AFD" w:rsidRPr="00D62247" w:rsidRDefault="00685AFD" w:rsidP="00C4730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31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504" w:type="dxa"/>
          </w:tcPr>
          <w:p w14:paraId="02234897" w14:textId="77777777" w:rsidR="00685AFD" w:rsidRPr="00D62247" w:rsidRDefault="00685AFD" w:rsidP="00C4730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42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20" w:type="dxa"/>
          </w:tcPr>
          <w:p w14:paraId="1EA47F7B" w14:textId="77777777" w:rsidR="00685AFD" w:rsidRPr="00D62247" w:rsidRDefault="00685AFD" w:rsidP="00C4730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51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87" w:type="dxa"/>
          </w:tcPr>
          <w:p w14:paraId="27BB5520" w14:textId="77777777" w:rsidR="00685AFD" w:rsidRPr="00D62247" w:rsidRDefault="00685AFD" w:rsidP="00C4730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62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20" w:type="dxa"/>
          </w:tcPr>
          <w:p w14:paraId="58BD6306" w14:textId="77777777" w:rsidR="00685AFD" w:rsidRPr="00D62247" w:rsidRDefault="00685AFD" w:rsidP="00C4730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71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48" w:type="dxa"/>
          </w:tcPr>
          <w:p w14:paraId="748CB212" w14:textId="77777777" w:rsidR="00685AFD" w:rsidRPr="00D62247" w:rsidRDefault="00685AFD" w:rsidP="00C4730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82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685AFD" w:rsidRPr="00D62247" w14:paraId="62D39C82" w14:textId="77777777" w:rsidTr="00C4730D">
        <w:trPr>
          <w:trHeight w:val="340"/>
        </w:trPr>
        <w:tc>
          <w:tcPr>
            <w:tcW w:w="1410" w:type="dxa"/>
          </w:tcPr>
          <w:p w14:paraId="7302A403" w14:textId="77777777" w:rsidR="00685AFD" w:rsidRPr="00D62247" w:rsidRDefault="00685AFD" w:rsidP="00C4730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93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96" w:type="dxa"/>
          </w:tcPr>
          <w:p w14:paraId="475B0951" w14:textId="77777777" w:rsidR="00685AFD" w:rsidRPr="00D62247" w:rsidRDefault="00685AFD" w:rsidP="00C4730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03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762" w:type="dxa"/>
          </w:tcPr>
          <w:p w14:paraId="0A813694" w14:textId="77777777" w:rsidR="00685AFD" w:rsidRPr="00D62247" w:rsidRDefault="00685AFD" w:rsidP="00C4730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10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49" w:type="dxa"/>
          </w:tcPr>
          <w:p w14:paraId="1A17908D" w14:textId="77777777" w:rsidR="00685AFD" w:rsidRPr="00D62247" w:rsidRDefault="00685AFD" w:rsidP="00C4730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23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079" w:type="dxa"/>
            <w:gridSpan w:val="2"/>
          </w:tcPr>
          <w:p w14:paraId="15114153" w14:textId="77777777" w:rsidR="00685AFD" w:rsidRPr="00D62247" w:rsidRDefault="00685AFD" w:rsidP="00C4730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30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504" w:type="dxa"/>
          </w:tcPr>
          <w:p w14:paraId="5203C74C" w14:textId="77777777" w:rsidR="00685AFD" w:rsidRPr="00D62247" w:rsidRDefault="00685AFD" w:rsidP="00C4730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43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20" w:type="dxa"/>
          </w:tcPr>
          <w:p w14:paraId="760186A6" w14:textId="77777777" w:rsidR="00685AFD" w:rsidRPr="00D62247" w:rsidRDefault="00685AFD" w:rsidP="00C4730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50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87" w:type="dxa"/>
          </w:tcPr>
          <w:p w14:paraId="3397788E" w14:textId="77777777" w:rsidR="00685AFD" w:rsidRPr="00D62247" w:rsidRDefault="00685AFD" w:rsidP="00C4730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63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20" w:type="dxa"/>
          </w:tcPr>
          <w:p w14:paraId="54F8A8F1" w14:textId="77777777" w:rsidR="00685AFD" w:rsidRPr="00D62247" w:rsidRDefault="00685AFD" w:rsidP="00C4730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70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48" w:type="dxa"/>
          </w:tcPr>
          <w:p w14:paraId="6275F8B8" w14:textId="77777777" w:rsidR="00685AFD" w:rsidRPr="00D62247" w:rsidRDefault="00685AFD" w:rsidP="00C4730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83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685AFD" w:rsidRPr="00D62247" w14:paraId="0DBCA912" w14:textId="77777777" w:rsidTr="00C4730D">
        <w:trPr>
          <w:trHeight w:val="340"/>
        </w:trPr>
        <w:tc>
          <w:tcPr>
            <w:tcW w:w="1410" w:type="dxa"/>
          </w:tcPr>
          <w:p w14:paraId="6B28161E" w14:textId="77777777" w:rsidR="00685AFD" w:rsidRPr="00D62247" w:rsidRDefault="00685AFD" w:rsidP="00C4730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94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96" w:type="dxa"/>
          </w:tcPr>
          <w:p w14:paraId="7BE57681" w14:textId="77777777" w:rsidR="00685AFD" w:rsidRPr="00D62247" w:rsidRDefault="00685AFD" w:rsidP="00C4730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04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762" w:type="dxa"/>
          </w:tcPr>
          <w:p w14:paraId="2D002B93" w14:textId="77777777" w:rsidR="00685AFD" w:rsidRPr="00D62247" w:rsidRDefault="00685AFD" w:rsidP="00C4730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09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49" w:type="dxa"/>
          </w:tcPr>
          <w:p w14:paraId="7A9471DA" w14:textId="77777777" w:rsidR="00685AFD" w:rsidRPr="00D62247" w:rsidRDefault="00685AFD" w:rsidP="00C4730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24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079" w:type="dxa"/>
            <w:gridSpan w:val="2"/>
          </w:tcPr>
          <w:p w14:paraId="2BE0B507" w14:textId="77777777" w:rsidR="00685AFD" w:rsidRPr="00D62247" w:rsidRDefault="00685AFD" w:rsidP="00C4730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29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504" w:type="dxa"/>
          </w:tcPr>
          <w:p w14:paraId="668D98B2" w14:textId="77777777" w:rsidR="00685AFD" w:rsidRPr="00D62247" w:rsidRDefault="00685AFD" w:rsidP="00C4730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44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20" w:type="dxa"/>
          </w:tcPr>
          <w:p w14:paraId="6127C59F" w14:textId="77777777" w:rsidR="00685AFD" w:rsidRPr="00D62247" w:rsidRDefault="00685AFD" w:rsidP="00C4730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49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87" w:type="dxa"/>
          </w:tcPr>
          <w:p w14:paraId="4DD54040" w14:textId="77777777" w:rsidR="00685AFD" w:rsidRPr="00D62247" w:rsidRDefault="00685AFD" w:rsidP="00C4730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64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20" w:type="dxa"/>
          </w:tcPr>
          <w:p w14:paraId="090EA8C7" w14:textId="77777777" w:rsidR="00685AFD" w:rsidRPr="00D62247" w:rsidRDefault="00685AFD" w:rsidP="00C4730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69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48" w:type="dxa"/>
          </w:tcPr>
          <w:p w14:paraId="126D7F63" w14:textId="77777777" w:rsidR="00685AFD" w:rsidRPr="00D62247" w:rsidRDefault="00685AFD" w:rsidP="00C4730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84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685AFD" w:rsidRPr="00D62247" w14:paraId="13CACA51" w14:textId="77777777" w:rsidTr="00C4730D">
        <w:trPr>
          <w:trHeight w:val="340"/>
        </w:trPr>
        <w:tc>
          <w:tcPr>
            <w:tcW w:w="1410" w:type="dxa"/>
          </w:tcPr>
          <w:p w14:paraId="19AEE28C" w14:textId="77777777" w:rsidR="00685AFD" w:rsidRPr="00D62247" w:rsidRDefault="00685AFD" w:rsidP="00C4730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95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96" w:type="dxa"/>
          </w:tcPr>
          <w:p w14:paraId="6535C184" w14:textId="77777777" w:rsidR="00685AFD" w:rsidRPr="00D62247" w:rsidRDefault="00685AFD" w:rsidP="00C4730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05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762" w:type="dxa"/>
          </w:tcPr>
          <w:p w14:paraId="5A4DC8AE" w14:textId="77777777" w:rsidR="00685AFD" w:rsidRPr="00D62247" w:rsidRDefault="00685AFD" w:rsidP="00C4730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08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49" w:type="dxa"/>
          </w:tcPr>
          <w:p w14:paraId="7518B258" w14:textId="77777777" w:rsidR="00685AFD" w:rsidRPr="00D62247" w:rsidRDefault="00685AFD" w:rsidP="00C4730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25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079" w:type="dxa"/>
            <w:gridSpan w:val="2"/>
          </w:tcPr>
          <w:p w14:paraId="4F7ED2D4" w14:textId="77777777" w:rsidR="00685AFD" w:rsidRPr="00D62247" w:rsidRDefault="00685AFD" w:rsidP="00C4730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28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504" w:type="dxa"/>
          </w:tcPr>
          <w:p w14:paraId="4F6AE868" w14:textId="77777777" w:rsidR="00685AFD" w:rsidRPr="00D62247" w:rsidRDefault="00685AFD" w:rsidP="00C4730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45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20" w:type="dxa"/>
          </w:tcPr>
          <w:p w14:paraId="5362AC01" w14:textId="77777777" w:rsidR="00685AFD" w:rsidRPr="00D62247" w:rsidRDefault="00685AFD" w:rsidP="00C4730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48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87" w:type="dxa"/>
          </w:tcPr>
          <w:p w14:paraId="0B6D947C" w14:textId="77777777" w:rsidR="00685AFD" w:rsidRPr="00D62247" w:rsidRDefault="00685AFD" w:rsidP="00C4730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65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20" w:type="dxa"/>
          </w:tcPr>
          <w:p w14:paraId="05E5FEAA" w14:textId="77777777" w:rsidR="00685AFD" w:rsidRPr="00D62247" w:rsidRDefault="00685AFD" w:rsidP="00C4730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68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48" w:type="dxa"/>
          </w:tcPr>
          <w:p w14:paraId="63677A46" w14:textId="77777777" w:rsidR="00685AFD" w:rsidRPr="00D62247" w:rsidRDefault="00685AFD" w:rsidP="00C4730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85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685AFD" w:rsidRPr="00D62247" w14:paraId="5D4461F4" w14:textId="77777777" w:rsidTr="00C4730D">
        <w:trPr>
          <w:trHeight w:val="340"/>
        </w:trPr>
        <w:tc>
          <w:tcPr>
            <w:tcW w:w="1410" w:type="dxa"/>
          </w:tcPr>
          <w:p w14:paraId="65C034B4" w14:textId="77777777" w:rsidR="00685AFD" w:rsidRPr="00D62247" w:rsidRDefault="00685AFD" w:rsidP="00C4730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96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96" w:type="dxa"/>
          </w:tcPr>
          <w:p w14:paraId="19B2CED6" w14:textId="77777777" w:rsidR="00685AFD" w:rsidRPr="00D62247" w:rsidRDefault="00685AFD" w:rsidP="00C4730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06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762" w:type="dxa"/>
          </w:tcPr>
          <w:p w14:paraId="7BB59B5D" w14:textId="77777777" w:rsidR="00685AFD" w:rsidRPr="00D62247" w:rsidRDefault="00685AFD" w:rsidP="00C4730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07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49" w:type="dxa"/>
          </w:tcPr>
          <w:p w14:paraId="011644C3" w14:textId="77777777" w:rsidR="00685AFD" w:rsidRPr="00D62247" w:rsidRDefault="00685AFD" w:rsidP="00C4730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26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079" w:type="dxa"/>
            <w:gridSpan w:val="2"/>
          </w:tcPr>
          <w:p w14:paraId="4E5897A0" w14:textId="77777777" w:rsidR="00685AFD" w:rsidRPr="00D62247" w:rsidRDefault="00685AFD" w:rsidP="00C4730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27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504" w:type="dxa"/>
          </w:tcPr>
          <w:p w14:paraId="37BDA41A" w14:textId="77777777" w:rsidR="00685AFD" w:rsidRPr="00D62247" w:rsidRDefault="00685AFD" w:rsidP="00C4730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46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20" w:type="dxa"/>
          </w:tcPr>
          <w:p w14:paraId="014D499F" w14:textId="77777777" w:rsidR="00685AFD" w:rsidRPr="00D62247" w:rsidRDefault="00685AFD" w:rsidP="00C4730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47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87" w:type="dxa"/>
            <w:tcBorders>
              <w:bottom w:val="double" w:sz="6" w:space="0" w:color="auto"/>
            </w:tcBorders>
          </w:tcPr>
          <w:p w14:paraId="0D0E19E1" w14:textId="77777777" w:rsidR="00685AFD" w:rsidRPr="00D62247" w:rsidRDefault="00685AFD" w:rsidP="00C4730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66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20" w:type="dxa"/>
          </w:tcPr>
          <w:p w14:paraId="71037A4B" w14:textId="77777777" w:rsidR="00685AFD" w:rsidRPr="00D62247" w:rsidRDefault="00685AFD" w:rsidP="00C4730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67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48" w:type="dxa"/>
          </w:tcPr>
          <w:p w14:paraId="2D77855F" w14:textId="77777777" w:rsidR="00685AFD" w:rsidRPr="00D62247" w:rsidRDefault="00685AFD" w:rsidP="00C4730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86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685AFD" w:rsidRPr="00D62247" w14:paraId="2DFEEA10" w14:textId="77777777" w:rsidTr="00C4730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5"/>
          <w:gridAfter w:val="2"/>
          <w:wBefore w:w="6297" w:type="dxa"/>
          <w:wAfter w:w="2068" w:type="dxa"/>
          <w:trHeight w:val="340"/>
        </w:trPr>
        <w:tc>
          <w:tcPr>
            <w:tcW w:w="1999" w:type="dxa"/>
            <w:tcBorders>
              <w:top w:val="nil"/>
              <w:left w:val="nil"/>
              <w:bottom w:val="nil"/>
              <w:right w:val="double" w:sz="6" w:space="0" w:color="auto"/>
            </w:tcBorders>
            <w:vAlign w:val="center"/>
          </w:tcPr>
          <w:p w14:paraId="236EC2AE" w14:textId="77777777" w:rsidR="00685AFD" w:rsidRPr="00D62247" w:rsidRDefault="00685AFD" w:rsidP="00C4730D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D62247">
              <w:rPr>
                <w:rFonts w:ascii="Arial" w:hAnsi="Arial" w:cs="Arial"/>
                <w:b/>
                <w:sz w:val="20"/>
                <w:szCs w:val="20"/>
              </w:rPr>
              <w:t>TOTAL</w:t>
            </w:r>
          </w:p>
        </w:tc>
        <w:tc>
          <w:tcPr>
            <w:tcW w:w="150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14:paraId="6B2F5C68" w14:textId="77777777" w:rsidR="00685AFD" w:rsidRPr="00D62247" w:rsidRDefault="00685AFD" w:rsidP="00C4730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201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2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14:paraId="12F901C3" w14:textId="77777777" w:rsidR="00685AFD" w:rsidRPr="00D62247" w:rsidRDefault="00685AFD" w:rsidP="00C4730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202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8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75C5529B" w14:textId="77777777" w:rsidR="00685AFD" w:rsidRPr="00D62247" w:rsidRDefault="00685AFD" w:rsidP="00C4730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57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14:paraId="27663511" w14:textId="77777777" w:rsidR="00685AFD" w:rsidRPr="00C4730D" w:rsidRDefault="00685AFD" w:rsidP="00685AFD">
      <w:pPr>
        <w:rPr>
          <w:rFonts w:ascii="Arial" w:hAnsi="Arial" w:cs="Arial"/>
          <w:sz w:val="18"/>
          <w:szCs w:val="18"/>
        </w:rPr>
      </w:pPr>
      <w:r w:rsidRPr="00C4730D">
        <w:rPr>
          <w:rFonts w:ascii="Arial" w:hAnsi="Arial" w:cs="Arial"/>
          <w:sz w:val="18"/>
          <w:szCs w:val="18"/>
        </w:rPr>
        <w:t>*IVA: indicar si la entidad se deduce el IVA</w:t>
      </w:r>
    </w:p>
    <w:p w14:paraId="170E8B12" w14:textId="77777777" w:rsidR="00685AFD" w:rsidRPr="00C4730D" w:rsidRDefault="00685AFD" w:rsidP="00685AFD">
      <w:pPr>
        <w:tabs>
          <w:tab w:val="left" w:pos="10204"/>
        </w:tabs>
        <w:autoSpaceDE w:val="0"/>
        <w:autoSpaceDN w:val="0"/>
        <w:adjustRightInd w:val="0"/>
        <w:ind w:right="-56"/>
        <w:jc w:val="both"/>
        <w:rPr>
          <w:rFonts w:ascii="Arial" w:hAnsi="Arial" w:cs="Arial"/>
          <w:sz w:val="18"/>
          <w:szCs w:val="18"/>
        </w:rPr>
      </w:pPr>
      <w:r w:rsidRPr="00C4730D">
        <w:rPr>
          <w:rFonts w:ascii="Arial" w:hAnsi="Arial" w:cs="Arial"/>
          <w:b/>
          <w:bCs/>
          <w:sz w:val="18"/>
          <w:szCs w:val="18"/>
        </w:rPr>
        <w:fldChar w:fldCharType="begin">
          <w:ffData>
            <w:name w:val="Casilla57"/>
            <w:enabled/>
            <w:calcOnExit w:val="0"/>
            <w:checkBox>
              <w:sizeAuto/>
              <w:default w:val="0"/>
            </w:checkBox>
          </w:ffData>
        </w:fldChar>
      </w:r>
      <w:r w:rsidRPr="00C4730D">
        <w:rPr>
          <w:rFonts w:ascii="Arial" w:hAnsi="Arial" w:cs="Arial"/>
          <w:b/>
          <w:bCs/>
          <w:sz w:val="18"/>
          <w:szCs w:val="18"/>
        </w:rPr>
        <w:instrText xml:space="preserve"> FORMCHECKBOX </w:instrText>
      </w:r>
      <w:r w:rsidR="00113F4D">
        <w:rPr>
          <w:rFonts w:ascii="Arial" w:hAnsi="Arial" w:cs="Arial"/>
          <w:b/>
          <w:bCs/>
          <w:sz w:val="18"/>
          <w:szCs w:val="18"/>
        </w:rPr>
      </w:r>
      <w:r w:rsidR="00113F4D">
        <w:rPr>
          <w:rFonts w:ascii="Arial" w:hAnsi="Arial" w:cs="Arial"/>
          <w:b/>
          <w:bCs/>
          <w:sz w:val="18"/>
          <w:szCs w:val="18"/>
        </w:rPr>
        <w:fldChar w:fldCharType="separate"/>
      </w:r>
      <w:r w:rsidRPr="00C4730D">
        <w:rPr>
          <w:rFonts w:ascii="Arial" w:hAnsi="Arial" w:cs="Arial"/>
          <w:b/>
          <w:bCs/>
          <w:sz w:val="18"/>
          <w:szCs w:val="18"/>
        </w:rPr>
        <w:fldChar w:fldCharType="end"/>
      </w:r>
      <w:r w:rsidRPr="00C4730D">
        <w:rPr>
          <w:rFonts w:ascii="Arial" w:hAnsi="Arial" w:cs="Arial"/>
          <w:b/>
          <w:bCs/>
          <w:sz w:val="18"/>
          <w:szCs w:val="18"/>
        </w:rPr>
        <w:t>NO</w:t>
      </w:r>
    </w:p>
    <w:p w14:paraId="23F9E65E" w14:textId="77777777" w:rsidR="00685AFD" w:rsidRPr="00C4730D" w:rsidRDefault="00685AFD" w:rsidP="00685AFD">
      <w:pPr>
        <w:rPr>
          <w:rFonts w:ascii="Arial" w:hAnsi="Arial" w:cs="Arial"/>
          <w:sz w:val="18"/>
          <w:szCs w:val="18"/>
        </w:rPr>
      </w:pPr>
      <w:r w:rsidRPr="00C4730D">
        <w:rPr>
          <w:rFonts w:ascii="Arial" w:hAnsi="Arial" w:cs="Arial"/>
          <w:b/>
          <w:bCs/>
          <w:sz w:val="18"/>
          <w:szCs w:val="18"/>
        </w:rPr>
        <w:fldChar w:fldCharType="begin">
          <w:ffData>
            <w:name w:val="Casilla60"/>
            <w:enabled/>
            <w:calcOnExit w:val="0"/>
            <w:checkBox>
              <w:sizeAuto/>
              <w:default w:val="0"/>
            </w:checkBox>
          </w:ffData>
        </w:fldChar>
      </w:r>
      <w:r w:rsidRPr="00C4730D">
        <w:rPr>
          <w:rFonts w:ascii="Arial" w:hAnsi="Arial" w:cs="Arial"/>
          <w:b/>
          <w:bCs/>
          <w:sz w:val="18"/>
          <w:szCs w:val="18"/>
        </w:rPr>
        <w:instrText xml:space="preserve"> FORMCHECKBOX </w:instrText>
      </w:r>
      <w:r w:rsidR="00113F4D">
        <w:rPr>
          <w:rFonts w:ascii="Arial" w:hAnsi="Arial" w:cs="Arial"/>
          <w:b/>
          <w:bCs/>
          <w:sz w:val="18"/>
          <w:szCs w:val="18"/>
        </w:rPr>
      </w:r>
      <w:r w:rsidR="00113F4D">
        <w:rPr>
          <w:rFonts w:ascii="Arial" w:hAnsi="Arial" w:cs="Arial"/>
          <w:b/>
          <w:bCs/>
          <w:sz w:val="18"/>
          <w:szCs w:val="18"/>
        </w:rPr>
        <w:fldChar w:fldCharType="separate"/>
      </w:r>
      <w:r w:rsidRPr="00C4730D">
        <w:rPr>
          <w:rFonts w:ascii="Arial" w:hAnsi="Arial" w:cs="Arial"/>
          <w:b/>
          <w:bCs/>
          <w:sz w:val="18"/>
          <w:szCs w:val="18"/>
        </w:rPr>
        <w:fldChar w:fldCharType="end"/>
      </w:r>
      <w:r w:rsidRPr="00C4730D">
        <w:rPr>
          <w:rFonts w:ascii="Arial" w:hAnsi="Arial" w:cs="Arial"/>
          <w:b/>
          <w:bCs/>
          <w:sz w:val="18"/>
          <w:szCs w:val="18"/>
        </w:rPr>
        <w:t>SI</w:t>
      </w:r>
    </w:p>
    <w:p w14:paraId="450759CC" w14:textId="77777777" w:rsidR="00C4730D" w:rsidRPr="00C4730D" w:rsidRDefault="00C4730D" w:rsidP="00C4730D">
      <w:pPr>
        <w:jc w:val="center"/>
        <w:rPr>
          <w:rFonts w:ascii="Arial" w:hAnsi="Arial" w:cs="Arial"/>
          <w:b/>
          <w:sz w:val="18"/>
          <w:szCs w:val="18"/>
        </w:rPr>
      </w:pPr>
      <w:r w:rsidRPr="00C4730D">
        <w:rPr>
          <w:rFonts w:ascii="Arial" w:hAnsi="Arial" w:cs="Arial"/>
          <w:b/>
          <w:sz w:val="18"/>
          <w:szCs w:val="18"/>
        </w:rPr>
        <w:t xml:space="preserve">FIRMADO POR LA PERSONA </w:t>
      </w:r>
      <w:r w:rsidR="00D5318D">
        <w:rPr>
          <w:rFonts w:ascii="Arial" w:hAnsi="Arial" w:cs="Arial"/>
          <w:b/>
          <w:sz w:val="18"/>
          <w:szCs w:val="18"/>
        </w:rPr>
        <w:t>RESPONSABLE</w:t>
      </w:r>
    </w:p>
    <w:p w14:paraId="460CC30C" w14:textId="77777777" w:rsidR="00C4730D" w:rsidRPr="00C4730D" w:rsidRDefault="00C4730D" w:rsidP="00C4730D">
      <w:pPr>
        <w:jc w:val="center"/>
        <w:rPr>
          <w:rFonts w:ascii="Arial" w:hAnsi="Arial" w:cs="Arial"/>
          <w:b/>
          <w:sz w:val="18"/>
          <w:szCs w:val="18"/>
        </w:rPr>
      </w:pPr>
      <w:r w:rsidRPr="00C4730D">
        <w:rPr>
          <w:rFonts w:ascii="Arial" w:hAnsi="Arial" w:cs="Arial"/>
          <w:b/>
          <w:sz w:val="18"/>
          <w:szCs w:val="18"/>
        </w:rPr>
        <w:t>(Firma con certificado electrónico válido)</w:t>
      </w:r>
    </w:p>
    <w:p w14:paraId="72A37853" w14:textId="77777777" w:rsidR="00C4730D" w:rsidRPr="00C4730D" w:rsidRDefault="00C4730D" w:rsidP="00C4730D">
      <w:pPr>
        <w:rPr>
          <w:rFonts w:ascii="Arial" w:hAnsi="Arial" w:cs="Arial"/>
          <w:b/>
          <w:sz w:val="20"/>
          <w:szCs w:val="20"/>
        </w:rPr>
      </w:pPr>
    </w:p>
    <w:p w14:paraId="044C079C" w14:textId="77777777" w:rsidR="00C4730D" w:rsidRDefault="00C4730D" w:rsidP="00C4730D">
      <w:pPr>
        <w:rPr>
          <w:rFonts w:ascii="Arial" w:hAnsi="Arial" w:cs="Arial"/>
          <w:b/>
          <w:sz w:val="20"/>
          <w:szCs w:val="20"/>
        </w:rPr>
      </w:pPr>
      <w:r w:rsidRPr="00C4730D">
        <w:rPr>
          <w:rFonts w:ascii="Arial" w:hAnsi="Arial" w:cs="Arial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DFEB3B4" wp14:editId="4F40B0B8">
                <wp:simplePos x="0" y="0"/>
                <wp:positionH relativeFrom="margin">
                  <wp:posOffset>2990850</wp:posOffset>
                </wp:positionH>
                <wp:positionV relativeFrom="paragraph">
                  <wp:posOffset>6985</wp:posOffset>
                </wp:positionV>
                <wp:extent cx="3019425" cy="533400"/>
                <wp:effectExtent l="0" t="0" r="28575" b="19050"/>
                <wp:wrapNone/>
                <wp:docPr id="17" name="Rectángulo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19425" cy="53340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>
                              <a:lumMod val="85000"/>
                              <a:lumOff val="15000"/>
                            </a:sys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05ECA1AD" id="Rectángulo 17" o:spid="_x0000_s1026" style="position:absolute;margin-left:235.5pt;margin-top:.55pt;width:237.75pt;height:42pt;z-index:25167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" filled="f" strokecolor="#262626" strokeweight="2pt">
                <w10:wrap anchorx="margin"/>
              </v:rect>
            </w:pict>
          </mc:Fallback>
        </mc:AlternateContent>
      </w:r>
    </w:p>
    <w:p w14:paraId="73CC9E19" w14:textId="77777777" w:rsidR="00685AFD" w:rsidRDefault="00BC769B" w:rsidP="00BC769B">
      <w:pPr>
        <w:tabs>
          <w:tab w:val="left" w:pos="9870"/>
        </w:tabs>
        <w:spacing w:before="120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p w14:paraId="72237F80" w14:textId="77777777" w:rsidR="00D63349" w:rsidRPr="00D62247" w:rsidRDefault="00D63349" w:rsidP="00D63349">
      <w:pPr>
        <w:rPr>
          <w:rFonts w:ascii="Arial" w:hAnsi="Arial" w:cs="Arial"/>
          <w:sz w:val="20"/>
          <w:szCs w:val="20"/>
        </w:rPr>
      </w:pPr>
      <w:r w:rsidRPr="00D62247">
        <w:rPr>
          <w:rFonts w:ascii="Arial" w:hAnsi="Arial" w:cs="Arial"/>
          <w:noProof/>
          <w:sz w:val="20"/>
          <w:szCs w:val="20"/>
        </w:rPr>
        <w:lastRenderedPageBreak/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AFA0140" wp14:editId="440EE3D1">
                <wp:simplePos x="0" y="0"/>
                <wp:positionH relativeFrom="margin">
                  <wp:posOffset>13335</wp:posOffset>
                </wp:positionH>
                <wp:positionV relativeFrom="paragraph">
                  <wp:posOffset>92075</wp:posOffset>
                </wp:positionV>
                <wp:extent cx="9048750" cy="304800"/>
                <wp:effectExtent l="0" t="0" r="19050" b="19050"/>
                <wp:wrapNone/>
                <wp:docPr id="1395615653" name="Cuadro de texto 13956156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4875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3A5D8A" w14:textId="63082E2D" w:rsidR="0001674A" w:rsidRPr="003B5F75" w:rsidRDefault="0001674A" w:rsidP="00D63349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3B5F75">
                              <w:rPr>
                                <w:rFonts w:ascii="Arial" w:hAnsi="Arial" w:cs="Arial"/>
                                <w:b/>
                              </w:rPr>
                              <w:t xml:space="preserve">DECLARACIÓN DE GASTOS DE </w:t>
                            </w:r>
                            <w:r w:rsidRPr="00D63349">
                              <w:rPr>
                                <w:rFonts w:ascii="Arial" w:hAnsi="Arial" w:cs="Arial"/>
                                <w:b/>
                              </w:rPr>
                              <w:t>ILUSTRACIÓN, TRADUCCIÓN Y REVISIÓN ESPECIALIZADA EN IGUALDAD DE GÉNERO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FA0140" id="Cuadro de texto 1395615653" o:spid="_x0000_s1030" type="#_x0000_t202" style="position:absolute;margin-left:1.05pt;margin-top:7.25pt;width:712.5pt;height:24pt;z-index:251678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">
                <v:textbox>
                  <w:txbxContent>
                    <w:p w14:paraId="783A5D8A" w14:textId="63082E2D" w:rsidR="0001674A" w:rsidRPr="003B5F75" w:rsidRDefault="0001674A" w:rsidP="00D63349">
                      <w:pPr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 w:rsidRPr="003B5F75">
                        <w:rPr>
                          <w:rFonts w:ascii="Arial" w:hAnsi="Arial" w:cs="Arial"/>
                          <w:b/>
                        </w:rPr>
                        <w:t xml:space="preserve">DECLARACIÓN DE GASTOS DE </w:t>
                      </w:r>
                      <w:r w:rsidRPr="00D63349">
                        <w:rPr>
                          <w:rFonts w:ascii="Arial" w:hAnsi="Arial" w:cs="Arial"/>
                          <w:b/>
                        </w:rPr>
                        <w:t>ILUSTRACIÓN, TRADUCCIÓN Y REVISIÓN ESPECIALIZADA EN IGUALDAD DE GÉNERO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6DF41D1" w14:textId="77777777" w:rsidR="00D63349" w:rsidRPr="00D62247" w:rsidRDefault="00D63349" w:rsidP="00D63349">
      <w:pPr>
        <w:spacing w:line="276" w:lineRule="auto"/>
        <w:ind w:left="142"/>
        <w:jc w:val="both"/>
        <w:rPr>
          <w:rFonts w:ascii="Arial" w:hAnsi="Arial" w:cs="Arial"/>
          <w:sz w:val="20"/>
          <w:szCs w:val="20"/>
        </w:rPr>
      </w:pPr>
    </w:p>
    <w:p w14:paraId="4DECD38E" w14:textId="77777777" w:rsidR="00D63349" w:rsidRPr="00D62247" w:rsidRDefault="00D63349" w:rsidP="00D63349">
      <w:pPr>
        <w:spacing w:line="276" w:lineRule="auto"/>
        <w:ind w:left="142"/>
        <w:jc w:val="both"/>
        <w:rPr>
          <w:rFonts w:ascii="Arial" w:hAnsi="Arial" w:cs="Arial"/>
          <w:sz w:val="20"/>
          <w:szCs w:val="20"/>
        </w:rPr>
      </w:pPr>
    </w:p>
    <w:p w14:paraId="117CC641" w14:textId="09C1989B" w:rsidR="00D63349" w:rsidRPr="00D62247" w:rsidRDefault="00D63349" w:rsidP="00D63349">
      <w:pPr>
        <w:spacing w:after="120" w:line="276" w:lineRule="auto"/>
        <w:ind w:left="142"/>
        <w:jc w:val="both"/>
        <w:rPr>
          <w:rFonts w:ascii="Arial" w:hAnsi="Arial" w:cs="Arial"/>
          <w:sz w:val="20"/>
          <w:szCs w:val="20"/>
        </w:rPr>
      </w:pPr>
      <w:r w:rsidRPr="00D62247">
        <w:rPr>
          <w:rFonts w:ascii="Arial" w:hAnsi="Arial" w:cs="Arial"/>
          <w:sz w:val="20"/>
          <w:szCs w:val="20"/>
        </w:rPr>
        <w:t xml:space="preserve">El presente documento tiene por objeto indicar la relación clasificada de los gastos de </w:t>
      </w:r>
      <w:r>
        <w:rPr>
          <w:rFonts w:ascii="Arial" w:hAnsi="Arial" w:cs="Arial"/>
          <w:sz w:val="20"/>
          <w:szCs w:val="20"/>
        </w:rPr>
        <w:t>i</w:t>
      </w:r>
      <w:r w:rsidRPr="00D63349">
        <w:rPr>
          <w:rFonts w:ascii="Arial" w:hAnsi="Arial" w:cs="Arial"/>
          <w:sz w:val="20"/>
          <w:szCs w:val="20"/>
        </w:rPr>
        <w:t>lustración, traducción y revisión especializada en igualdad de género.</w:t>
      </w:r>
    </w:p>
    <w:tbl>
      <w:tblPr>
        <w:tblStyle w:val="Tablaconcuadrcula"/>
        <w:tblW w:w="14175" w:type="dxa"/>
        <w:tblInd w:w="142" w:type="dxa"/>
        <w:tblLook w:val="04A0" w:firstRow="1" w:lastRow="0" w:firstColumn="1" w:lastColumn="0" w:noHBand="0" w:noVBand="1"/>
      </w:tblPr>
      <w:tblGrid>
        <w:gridCol w:w="992"/>
        <w:gridCol w:w="2835"/>
        <w:gridCol w:w="993"/>
        <w:gridCol w:w="2229"/>
        <w:gridCol w:w="3003"/>
        <w:gridCol w:w="4123"/>
      </w:tblGrid>
      <w:tr w:rsidR="00D63349" w:rsidRPr="00D62247" w14:paraId="75BFAA93" w14:textId="77777777" w:rsidTr="0001674A">
        <w:trPr>
          <w:trHeight w:val="397"/>
        </w:trPr>
        <w:tc>
          <w:tcPr>
            <w:tcW w:w="992" w:type="dxa"/>
            <w:tcBorders>
              <w:top w:val="nil"/>
              <w:left w:val="nil"/>
              <w:bottom w:val="nil"/>
            </w:tcBorders>
          </w:tcPr>
          <w:p w14:paraId="7ACE7304" w14:textId="77777777" w:rsidR="00D63349" w:rsidRPr="00D62247" w:rsidRDefault="00D63349" w:rsidP="0001674A">
            <w:pPr>
              <w:spacing w:line="276" w:lineRule="auto"/>
              <w:ind w:left="-255" w:firstLine="14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t>D./Dña.</w:t>
            </w:r>
          </w:p>
        </w:tc>
        <w:tc>
          <w:tcPr>
            <w:tcW w:w="2835" w:type="dxa"/>
          </w:tcPr>
          <w:p w14:paraId="5D1F64A0" w14:textId="77777777" w:rsidR="00D63349" w:rsidRPr="00D62247" w:rsidRDefault="00D63349" w:rsidP="0001674A">
            <w:pPr>
              <w:spacing w:line="276" w:lineRule="auto"/>
              <w:ind w:left="-206" w:firstLine="14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84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186437DA" w14:textId="77777777" w:rsidR="00D63349" w:rsidRPr="00D62247" w:rsidRDefault="00D63349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t>NIF</w:t>
            </w:r>
          </w:p>
        </w:tc>
        <w:tc>
          <w:tcPr>
            <w:tcW w:w="2229" w:type="dxa"/>
          </w:tcPr>
          <w:p w14:paraId="57BF64FC" w14:textId="77777777" w:rsidR="00D63349" w:rsidRPr="00D62247" w:rsidRDefault="00D63349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85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003" w:type="dxa"/>
            <w:tcBorders>
              <w:top w:val="nil"/>
              <w:bottom w:val="nil"/>
            </w:tcBorders>
          </w:tcPr>
          <w:p w14:paraId="6491F9A0" w14:textId="77777777" w:rsidR="00D63349" w:rsidRPr="00D62247" w:rsidRDefault="00D63349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t>como representante legal de</w:t>
            </w:r>
          </w:p>
        </w:tc>
        <w:tc>
          <w:tcPr>
            <w:tcW w:w="4123" w:type="dxa"/>
          </w:tcPr>
          <w:p w14:paraId="4F226669" w14:textId="77777777" w:rsidR="00D63349" w:rsidRPr="00D62247" w:rsidRDefault="00D63349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86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14:paraId="54FFC0D6" w14:textId="77777777" w:rsidR="00D63349" w:rsidRPr="00D62247" w:rsidRDefault="00D63349" w:rsidP="00D63349">
      <w:pPr>
        <w:tabs>
          <w:tab w:val="left" w:pos="9172"/>
        </w:tabs>
        <w:spacing w:before="240" w:after="240" w:line="276" w:lineRule="auto"/>
        <w:ind w:left="142"/>
        <w:jc w:val="both"/>
        <w:rPr>
          <w:rFonts w:ascii="Arial" w:hAnsi="Arial" w:cs="Arial"/>
          <w:sz w:val="20"/>
          <w:szCs w:val="20"/>
        </w:rPr>
      </w:pPr>
      <w:r w:rsidRPr="00D62247">
        <w:rPr>
          <w:rFonts w:ascii="Arial" w:hAnsi="Arial" w:cs="Arial"/>
          <w:sz w:val="20"/>
          <w:szCs w:val="20"/>
        </w:rPr>
        <w:t>Declaro que los datos aportados en la presente cuenta justificativa simplificada son ciertos y veraces.</w:t>
      </w:r>
      <w:r w:rsidRPr="00D62247">
        <w:rPr>
          <w:rFonts w:ascii="Arial" w:hAnsi="Arial" w:cs="Arial"/>
          <w:sz w:val="20"/>
          <w:szCs w:val="20"/>
        </w:rPr>
        <w:tab/>
      </w:r>
    </w:p>
    <w:tbl>
      <w:tblPr>
        <w:tblStyle w:val="Tablaconcuadrcula"/>
        <w:tblW w:w="14175" w:type="dxa"/>
        <w:tblInd w:w="142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tblLook w:val="04A0" w:firstRow="1" w:lastRow="0" w:firstColumn="1" w:lastColumn="0" w:noHBand="0" w:noVBand="1"/>
      </w:tblPr>
      <w:tblGrid>
        <w:gridCol w:w="1410"/>
        <w:gridCol w:w="1196"/>
        <w:gridCol w:w="1762"/>
        <w:gridCol w:w="1849"/>
        <w:gridCol w:w="80"/>
        <w:gridCol w:w="1999"/>
        <w:gridCol w:w="1504"/>
        <w:gridCol w:w="1020"/>
        <w:gridCol w:w="1287"/>
        <w:gridCol w:w="1020"/>
        <w:gridCol w:w="1048"/>
      </w:tblGrid>
      <w:tr w:rsidR="00D63349" w:rsidRPr="00D62247" w14:paraId="214F0DFB" w14:textId="77777777" w:rsidTr="0001674A">
        <w:trPr>
          <w:trHeight w:val="340"/>
        </w:trPr>
        <w:tc>
          <w:tcPr>
            <w:tcW w:w="1410" w:type="dxa"/>
          </w:tcPr>
          <w:p w14:paraId="7295C042" w14:textId="77777777" w:rsidR="00D63349" w:rsidRPr="00D62247" w:rsidRDefault="00D63349" w:rsidP="0001674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D62247">
              <w:rPr>
                <w:rFonts w:ascii="Arial" w:hAnsi="Arial" w:cs="Arial"/>
                <w:sz w:val="20"/>
                <w:szCs w:val="20"/>
              </w:rPr>
              <w:t>Nº</w:t>
            </w:r>
            <w:proofErr w:type="spellEnd"/>
            <w:r w:rsidRPr="00D62247">
              <w:rPr>
                <w:rFonts w:ascii="Arial" w:hAnsi="Arial" w:cs="Arial"/>
                <w:sz w:val="20"/>
                <w:szCs w:val="20"/>
              </w:rPr>
              <w:t xml:space="preserve"> Factura</w:t>
            </w:r>
          </w:p>
        </w:tc>
        <w:tc>
          <w:tcPr>
            <w:tcW w:w="1196" w:type="dxa"/>
          </w:tcPr>
          <w:p w14:paraId="75FDA11B" w14:textId="77777777" w:rsidR="00D63349" w:rsidRPr="00D62247" w:rsidRDefault="00D63349" w:rsidP="0001674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t>Fecha de emisión</w:t>
            </w:r>
          </w:p>
        </w:tc>
        <w:tc>
          <w:tcPr>
            <w:tcW w:w="1762" w:type="dxa"/>
          </w:tcPr>
          <w:p w14:paraId="1E1A6FD6" w14:textId="77777777" w:rsidR="00D63349" w:rsidRPr="00D62247" w:rsidRDefault="00D63349" w:rsidP="0001674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t>Emisor</w:t>
            </w:r>
          </w:p>
        </w:tc>
        <w:tc>
          <w:tcPr>
            <w:tcW w:w="1849" w:type="dxa"/>
          </w:tcPr>
          <w:p w14:paraId="77413549" w14:textId="77777777" w:rsidR="00D63349" w:rsidRPr="00D62247" w:rsidRDefault="00D63349" w:rsidP="0001674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t>NIF</w:t>
            </w:r>
          </w:p>
        </w:tc>
        <w:tc>
          <w:tcPr>
            <w:tcW w:w="2079" w:type="dxa"/>
            <w:gridSpan w:val="2"/>
          </w:tcPr>
          <w:p w14:paraId="1BA63BD7" w14:textId="77777777" w:rsidR="00D63349" w:rsidRPr="00D62247" w:rsidRDefault="00D63349" w:rsidP="0001674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t>Actividad subvencionada</w:t>
            </w:r>
          </w:p>
        </w:tc>
        <w:tc>
          <w:tcPr>
            <w:tcW w:w="1504" w:type="dxa"/>
          </w:tcPr>
          <w:p w14:paraId="53526692" w14:textId="77777777" w:rsidR="00D63349" w:rsidRPr="00D62247" w:rsidRDefault="00D63349" w:rsidP="0001674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t>Importe sin IVA</w:t>
            </w:r>
          </w:p>
        </w:tc>
        <w:tc>
          <w:tcPr>
            <w:tcW w:w="1020" w:type="dxa"/>
          </w:tcPr>
          <w:p w14:paraId="1B35C31C" w14:textId="77777777" w:rsidR="00D63349" w:rsidRPr="00D62247" w:rsidRDefault="00D63349" w:rsidP="0001674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t>*IVA</w:t>
            </w:r>
          </w:p>
        </w:tc>
        <w:tc>
          <w:tcPr>
            <w:tcW w:w="1287" w:type="dxa"/>
          </w:tcPr>
          <w:p w14:paraId="788ADB5D" w14:textId="77777777" w:rsidR="00D63349" w:rsidRPr="00D62247" w:rsidRDefault="00D63349" w:rsidP="0001674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t>Total pagado</w:t>
            </w:r>
          </w:p>
        </w:tc>
        <w:tc>
          <w:tcPr>
            <w:tcW w:w="1020" w:type="dxa"/>
          </w:tcPr>
          <w:p w14:paraId="020E88F5" w14:textId="77777777" w:rsidR="00D63349" w:rsidRPr="00D62247" w:rsidRDefault="00D63349" w:rsidP="0001674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t>Fecha de pago</w:t>
            </w:r>
          </w:p>
        </w:tc>
        <w:tc>
          <w:tcPr>
            <w:tcW w:w="1048" w:type="dxa"/>
          </w:tcPr>
          <w:p w14:paraId="02A8D063" w14:textId="77777777" w:rsidR="00D63349" w:rsidRPr="00D62247" w:rsidRDefault="00D63349" w:rsidP="0001674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t>Forma de pago</w:t>
            </w:r>
          </w:p>
        </w:tc>
      </w:tr>
      <w:tr w:rsidR="00D63349" w:rsidRPr="00D62247" w14:paraId="76EEB370" w14:textId="77777777" w:rsidTr="0001674A">
        <w:trPr>
          <w:trHeight w:val="340"/>
        </w:trPr>
        <w:tc>
          <w:tcPr>
            <w:tcW w:w="1410" w:type="dxa"/>
          </w:tcPr>
          <w:p w14:paraId="70D82081" w14:textId="77777777" w:rsidR="00D63349" w:rsidRPr="00D62247" w:rsidRDefault="00D63349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87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96" w:type="dxa"/>
          </w:tcPr>
          <w:p w14:paraId="2E63F49E" w14:textId="77777777" w:rsidR="00D63349" w:rsidRPr="00D62247" w:rsidRDefault="00D63349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97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762" w:type="dxa"/>
          </w:tcPr>
          <w:p w14:paraId="4BAC1FB3" w14:textId="77777777" w:rsidR="00D63349" w:rsidRPr="00D62247" w:rsidRDefault="00D63349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16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49" w:type="dxa"/>
          </w:tcPr>
          <w:p w14:paraId="2548E8C0" w14:textId="77777777" w:rsidR="00D63349" w:rsidRPr="00D62247" w:rsidRDefault="00D63349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17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079" w:type="dxa"/>
            <w:gridSpan w:val="2"/>
          </w:tcPr>
          <w:p w14:paraId="7915D59A" w14:textId="77777777" w:rsidR="00D63349" w:rsidRPr="00D62247" w:rsidRDefault="00D63349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36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504" w:type="dxa"/>
          </w:tcPr>
          <w:p w14:paraId="55B07C91" w14:textId="77777777" w:rsidR="00D63349" w:rsidRPr="00D62247" w:rsidRDefault="00D63349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20" w:type="dxa"/>
          </w:tcPr>
          <w:p w14:paraId="6EA797D2" w14:textId="77777777" w:rsidR="00D63349" w:rsidRPr="00D62247" w:rsidRDefault="00D63349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56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87" w:type="dxa"/>
          </w:tcPr>
          <w:p w14:paraId="2E7848A1" w14:textId="77777777" w:rsidR="00D63349" w:rsidRPr="00D62247" w:rsidRDefault="00D63349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57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20" w:type="dxa"/>
          </w:tcPr>
          <w:p w14:paraId="57870D59" w14:textId="77777777" w:rsidR="00D63349" w:rsidRPr="00D62247" w:rsidRDefault="00D63349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48" w:type="dxa"/>
          </w:tcPr>
          <w:p w14:paraId="7317E665" w14:textId="77777777" w:rsidR="00D63349" w:rsidRPr="00D62247" w:rsidRDefault="00D63349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D63349" w:rsidRPr="00D62247" w14:paraId="59C385B7" w14:textId="77777777" w:rsidTr="0001674A">
        <w:trPr>
          <w:trHeight w:val="340"/>
        </w:trPr>
        <w:tc>
          <w:tcPr>
            <w:tcW w:w="1410" w:type="dxa"/>
          </w:tcPr>
          <w:p w14:paraId="3E66CE8B" w14:textId="77777777" w:rsidR="00D63349" w:rsidRPr="00D62247" w:rsidRDefault="00D63349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88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96" w:type="dxa"/>
          </w:tcPr>
          <w:p w14:paraId="090E71E8" w14:textId="77777777" w:rsidR="00D63349" w:rsidRPr="00D62247" w:rsidRDefault="00D63349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98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762" w:type="dxa"/>
          </w:tcPr>
          <w:p w14:paraId="0A3488BB" w14:textId="77777777" w:rsidR="00D63349" w:rsidRPr="00D62247" w:rsidRDefault="00D63349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15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49" w:type="dxa"/>
          </w:tcPr>
          <w:p w14:paraId="1C6E314C" w14:textId="77777777" w:rsidR="00D63349" w:rsidRPr="00D62247" w:rsidRDefault="00D63349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18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079" w:type="dxa"/>
            <w:gridSpan w:val="2"/>
          </w:tcPr>
          <w:p w14:paraId="4A65EF66" w14:textId="77777777" w:rsidR="00D63349" w:rsidRPr="00D62247" w:rsidRDefault="00D63349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35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504" w:type="dxa"/>
          </w:tcPr>
          <w:p w14:paraId="439DFE23" w14:textId="77777777" w:rsidR="00D63349" w:rsidRPr="00D62247" w:rsidRDefault="00D63349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38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20" w:type="dxa"/>
          </w:tcPr>
          <w:p w14:paraId="1F2B55A4" w14:textId="77777777" w:rsidR="00D63349" w:rsidRPr="00D62247" w:rsidRDefault="00D63349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55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87" w:type="dxa"/>
          </w:tcPr>
          <w:p w14:paraId="5C812EA5" w14:textId="77777777" w:rsidR="00D63349" w:rsidRPr="00D62247" w:rsidRDefault="00D63349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58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20" w:type="dxa"/>
          </w:tcPr>
          <w:p w14:paraId="62E76760" w14:textId="77777777" w:rsidR="00D63349" w:rsidRPr="00D62247" w:rsidRDefault="00D63349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75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48" w:type="dxa"/>
          </w:tcPr>
          <w:p w14:paraId="6275BC3E" w14:textId="77777777" w:rsidR="00D63349" w:rsidRPr="00D62247" w:rsidRDefault="00D63349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78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D63349" w:rsidRPr="00D62247" w14:paraId="545FEF36" w14:textId="77777777" w:rsidTr="0001674A">
        <w:trPr>
          <w:trHeight w:val="340"/>
        </w:trPr>
        <w:tc>
          <w:tcPr>
            <w:tcW w:w="1410" w:type="dxa"/>
          </w:tcPr>
          <w:p w14:paraId="3CEDAC9A" w14:textId="77777777" w:rsidR="00D63349" w:rsidRPr="00D62247" w:rsidRDefault="00D63349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89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96" w:type="dxa"/>
          </w:tcPr>
          <w:p w14:paraId="050351BC" w14:textId="77777777" w:rsidR="00D63349" w:rsidRPr="00D62247" w:rsidRDefault="00D63349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99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762" w:type="dxa"/>
          </w:tcPr>
          <w:p w14:paraId="6B635F34" w14:textId="77777777" w:rsidR="00D63349" w:rsidRPr="00D62247" w:rsidRDefault="00D63349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14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49" w:type="dxa"/>
          </w:tcPr>
          <w:p w14:paraId="5E4839C9" w14:textId="77777777" w:rsidR="00D63349" w:rsidRPr="00D62247" w:rsidRDefault="00D63349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19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079" w:type="dxa"/>
            <w:gridSpan w:val="2"/>
          </w:tcPr>
          <w:p w14:paraId="13DDC371" w14:textId="77777777" w:rsidR="00D63349" w:rsidRPr="00D62247" w:rsidRDefault="00D63349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34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504" w:type="dxa"/>
          </w:tcPr>
          <w:p w14:paraId="3D9F7D59" w14:textId="77777777" w:rsidR="00D63349" w:rsidRPr="00D62247" w:rsidRDefault="00D63349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39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20" w:type="dxa"/>
          </w:tcPr>
          <w:p w14:paraId="2A989B1F" w14:textId="77777777" w:rsidR="00D63349" w:rsidRPr="00D62247" w:rsidRDefault="00D63349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54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87" w:type="dxa"/>
          </w:tcPr>
          <w:p w14:paraId="3B83BB4B" w14:textId="77777777" w:rsidR="00D63349" w:rsidRPr="00D62247" w:rsidRDefault="00D63349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59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20" w:type="dxa"/>
          </w:tcPr>
          <w:p w14:paraId="47B50D94" w14:textId="77777777" w:rsidR="00D63349" w:rsidRPr="00D62247" w:rsidRDefault="00D63349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74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48" w:type="dxa"/>
          </w:tcPr>
          <w:p w14:paraId="07D6BEBC" w14:textId="77777777" w:rsidR="00D63349" w:rsidRPr="00D62247" w:rsidRDefault="00D63349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79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D63349" w:rsidRPr="00D62247" w14:paraId="55D090B7" w14:textId="77777777" w:rsidTr="0001674A">
        <w:trPr>
          <w:trHeight w:val="340"/>
        </w:trPr>
        <w:tc>
          <w:tcPr>
            <w:tcW w:w="1410" w:type="dxa"/>
          </w:tcPr>
          <w:p w14:paraId="7F68DE4E" w14:textId="77777777" w:rsidR="00D63349" w:rsidRPr="00D62247" w:rsidRDefault="00D63349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90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96" w:type="dxa"/>
          </w:tcPr>
          <w:p w14:paraId="7525418E" w14:textId="77777777" w:rsidR="00D63349" w:rsidRPr="00D62247" w:rsidRDefault="00D63349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00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762" w:type="dxa"/>
          </w:tcPr>
          <w:p w14:paraId="3150E218" w14:textId="77777777" w:rsidR="00D63349" w:rsidRPr="00D62247" w:rsidRDefault="00D63349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13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49" w:type="dxa"/>
          </w:tcPr>
          <w:p w14:paraId="06FE6FCA" w14:textId="77777777" w:rsidR="00D63349" w:rsidRPr="00D62247" w:rsidRDefault="00D63349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20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079" w:type="dxa"/>
            <w:gridSpan w:val="2"/>
          </w:tcPr>
          <w:p w14:paraId="6A134D48" w14:textId="77777777" w:rsidR="00D63349" w:rsidRPr="00D62247" w:rsidRDefault="00D63349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33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504" w:type="dxa"/>
          </w:tcPr>
          <w:p w14:paraId="0188A624" w14:textId="77777777" w:rsidR="00D63349" w:rsidRPr="00D62247" w:rsidRDefault="00D63349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40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20" w:type="dxa"/>
          </w:tcPr>
          <w:p w14:paraId="725A6487" w14:textId="77777777" w:rsidR="00D63349" w:rsidRPr="00D62247" w:rsidRDefault="00D63349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53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87" w:type="dxa"/>
          </w:tcPr>
          <w:p w14:paraId="10CF8AC1" w14:textId="77777777" w:rsidR="00D63349" w:rsidRPr="00D62247" w:rsidRDefault="00D63349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60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20" w:type="dxa"/>
          </w:tcPr>
          <w:p w14:paraId="050AC8F0" w14:textId="77777777" w:rsidR="00D63349" w:rsidRPr="00D62247" w:rsidRDefault="00D63349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73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48" w:type="dxa"/>
          </w:tcPr>
          <w:p w14:paraId="09CB42DB" w14:textId="77777777" w:rsidR="00D63349" w:rsidRPr="00D62247" w:rsidRDefault="00D63349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80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D63349" w:rsidRPr="00D62247" w14:paraId="6F6AC756" w14:textId="77777777" w:rsidTr="0001674A">
        <w:trPr>
          <w:trHeight w:val="340"/>
        </w:trPr>
        <w:tc>
          <w:tcPr>
            <w:tcW w:w="1410" w:type="dxa"/>
          </w:tcPr>
          <w:p w14:paraId="3D4CAF6C" w14:textId="77777777" w:rsidR="00D63349" w:rsidRPr="00D62247" w:rsidRDefault="00D63349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91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96" w:type="dxa"/>
          </w:tcPr>
          <w:p w14:paraId="41F28E23" w14:textId="77777777" w:rsidR="00D63349" w:rsidRPr="00D62247" w:rsidRDefault="00D63349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01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762" w:type="dxa"/>
          </w:tcPr>
          <w:p w14:paraId="1143AEA2" w14:textId="77777777" w:rsidR="00D63349" w:rsidRPr="00D62247" w:rsidRDefault="00D63349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12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49" w:type="dxa"/>
          </w:tcPr>
          <w:p w14:paraId="6C8F2F20" w14:textId="77777777" w:rsidR="00D63349" w:rsidRPr="00D62247" w:rsidRDefault="00D63349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21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079" w:type="dxa"/>
            <w:gridSpan w:val="2"/>
          </w:tcPr>
          <w:p w14:paraId="4C0FDA42" w14:textId="77777777" w:rsidR="00D63349" w:rsidRPr="00D62247" w:rsidRDefault="00D63349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32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504" w:type="dxa"/>
          </w:tcPr>
          <w:p w14:paraId="1734E4BB" w14:textId="77777777" w:rsidR="00D63349" w:rsidRPr="00D62247" w:rsidRDefault="00D63349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41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20" w:type="dxa"/>
          </w:tcPr>
          <w:p w14:paraId="633789BC" w14:textId="77777777" w:rsidR="00D63349" w:rsidRPr="00D62247" w:rsidRDefault="00D63349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52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87" w:type="dxa"/>
          </w:tcPr>
          <w:p w14:paraId="64ABED27" w14:textId="77777777" w:rsidR="00D63349" w:rsidRPr="00D62247" w:rsidRDefault="00D63349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61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20" w:type="dxa"/>
          </w:tcPr>
          <w:p w14:paraId="32B5D4AD" w14:textId="77777777" w:rsidR="00D63349" w:rsidRPr="00D62247" w:rsidRDefault="00D63349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72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48" w:type="dxa"/>
          </w:tcPr>
          <w:p w14:paraId="04ACACB8" w14:textId="77777777" w:rsidR="00D63349" w:rsidRPr="00D62247" w:rsidRDefault="00D63349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81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D63349" w:rsidRPr="00D62247" w14:paraId="2D6999E2" w14:textId="77777777" w:rsidTr="0001674A">
        <w:trPr>
          <w:trHeight w:val="340"/>
        </w:trPr>
        <w:tc>
          <w:tcPr>
            <w:tcW w:w="1410" w:type="dxa"/>
          </w:tcPr>
          <w:p w14:paraId="6E6E2CCB" w14:textId="77777777" w:rsidR="00D63349" w:rsidRPr="00D62247" w:rsidRDefault="00D63349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92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96" w:type="dxa"/>
          </w:tcPr>
          <w:p w14:paraId="13B96002" w14:textId="77777777" w:rsidR="00D63349" w:rsidRPr="00D62247" w:rsidRDefault="00D63349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02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762" w:type="dxa"/>
          </w:tcPr>
          <w:p w14:paraId="49A4F4BB" w14:textId="77777777" w:rsidR="00D63349" w:rsidRPr="00D62247" w:rsidRDefault="00D63349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11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49" w:type="dxa"/>
          </w:tcPr>
          <w:p w14:paraId="584D9920" w14:textId="77777777" w:rsidR="00D63349" w:rsidRPr="00D62247" w:rsidRDefault="00D63349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22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079" w:type="dxa"/>
            <w:gridSpan w:val="2"/>
          </w:tcPr>
          <w:p w14:paraId="33F84FBF" w14:textId="77777777" w:rsidR="00D63349" w:rsidRPr="00D62247" w:rsidRDefault="00D63349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31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504" w:type="dxa"/>
          </w:tcPr>
          <w:p w14:paraId="5818142C" w14:textId="77777777" w:rsidR="00D63349" w:rsidRPr="00D62247" w:rsidRDefault="00D63349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42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20" w:type="dxa"/>
          </w:tcPr>
          <w:p w14:paraId="2ECAC842" w14:textId="77777777" w:rsidR="00D63349" w:rsidRPr="00D62247" w:rsidRDefault="00D63349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51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87" w:type="dxa"/>
          </w:tcPr>
          <w:p w14:paraId="34715183" w14:textId="77777777" w:rsidR="00D63349" w:rsidRPr="00D62247" w:rsidRDefault="00D63349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62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20" w:type="dxa"/>
          </w:tcPr>
          <w:p w14:paraId="7A50D7A4" w14:textId="77777777" w:rsidR="00D63349" w:rsidRPr="00D62247" w:rsidRDefault="00D63349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71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48" w:type="dxa"/>
          </w:tcPr>
          <w:p w14:paraId="0A6DB29B" w14:textId="77777777" w:rsidR="00D63349" w:rsidRPr="00D62247" w:rsidRDefault="00D63349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82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D63349" w:rsidRPr="00D62247" w14:paraId="02C96D2E" w14:textId="77777777" w:rsidTr="0001674A">
        <w:trPr>
          <w:trHeight w:val="340"/>
        </w:trPr>
        <w:tc>
          <w:tcPr>
            <w:tcW w:w="1410" w:type="dxa"/>
          </w:tcPr>
          <w:p w14:paraId="47414812" w14:textId="77777777" w:rsidR="00D63349" w:rsidRPr="00D62247" w:rsidRDefault="00D63349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93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96" w:type="dxa"/>
          </w:tcPr>
          <w:p w14:paraId="2E76B3A1" w14:textId="77777777" w:rsidR="00D63349" w:rsidRPr="00D62247" w:rsidRDefault="00D63349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03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762" w:type="dxa"/>
          </w:tcPr>
          <w:p w14:paraId="1AD60035" w14:textId="77777777" w:rsidR="00D63349" w:rsidRPr="00D62247" w:rsidRDefault="00D63349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10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49" w:type="dxa"/>
          </w:tcPr>
          <w:p w14:paraId="1ED2A721" w14:textId="77777777" w:rsidR="00D63349" w:rsidRPr="00D62247" w:rsidRDefault="00D63349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23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079" w:type="dxa"/>
            <w:gridSpan w:val="2"/>
          </w:tcPr>
          <w:p w14:paraId="12626778" w14:textId="77777777" w:rsidR="00D63349" w:rsidRPr="00D62247" w:rsidRDefault="00D63349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30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504" w:type="dxa"/>
          </w:tcPr>
          <w:p w14:paraId="64282F33" w14:textId="77777777" w:rsidR="00D63349" w:rsidRPr="00D62247" w:rsidRDefault="00D63349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43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20" w:type="dxa"/>
          </w:tcPr>
          <w:p w14:paraId="74A791BD" w14:textId="77777777" w:rsidR="00D63349" w:rsidRPr="00D62247" w:rsidRDefault="00D63349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50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87" w:type="dxa"/>
          </w:tcPr>
          <w:p w14:paraId="5B8EF42C" w14:textId="77777777" w:rsidR="00D63349" w:rsidRPr="00D62247" w:rsidRDefault="00D63349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63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20" w:type="dxa"/>
          </w:tcPr>
          <w:p w14:paraId="163A2736" w14:textId="77777777" w:rsidR="00D63349" w:rsidRPr="00D62247" w:rsidRDefault="00D63349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70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48" w:type="dxa"/>
          </w:tcPr>
          <w:p w14:paraId="4FFEF352" w14:textId="77777777" w:rsidR="00D63349" w:rsidRPr="00D62247" w:rsidRDefault="00D63349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83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D63349" w:rsidRPr="00D62247" w14:paraId="2E511101" w14:textId="77777777" w:rsidTr="0001674A">
        <w:trPr>
          <w:trHeight w:val="340"/>
        </w:trPr>
        <w:tc>
          <w:tcPr>
            <w:tcW w:w="1410" w:type="dxa"/>
          </w:tcPr>
          <w:p w14:paraId="046E2FC4" w14:textId="77777777" w:rsidR="00D63349" w:rsidRPr="00D62247" w:rsidRDefault="00D63349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94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96" w:type="dxa"/>
          </w:tcPr>
          <w:p w14:paraId="122B3292" w14:textId="77777777" w:rsidR="00D63349" w:rsidRPr="00D62247" w:rsidRDefault="00D63349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04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762" w:type="dxa"/>
          </w:tcPr>
          <w:p w14:paraId="1E3FD6A2" w14:textId="77777777" w:rsidR="00D63349" w:rsidRPr="00D62247" w:rsidRDefault="00D63349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09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49" w:type="dxa"/>
          </w:tcPr>
          <w:p w14:paraId="1219DA03" w14:textId="77777777" w:rsidR="00D63349" w:rsidRPr="00D62247" w:rsidRDefault="00D63349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24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079" w:type="dxa"/>
            <w:gridSpan w:val="2"/>
          </w:tcPr>
          <w:p w14:paraId="04CD560F" w14:textId="77777777" w:rsidR="00D63349" w:rsidRPr="00D62247" w:rsidRDefault="00D63349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29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504" w:type="dxa"/>
          </w:tcPr>
          <w:p w14:paraId="546B38AE" w14:textId="77777777" w:rsidR="00D63349" w:rsidRPr="00D62247" w:rsidRDefault="00D63349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44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20" w:type="dxa"/>
          </w:tcPr>
          <w:p w14:paraId="306A4863" w14:textId="77777777" w:rsidR="00D63349" w:rsidRPr="00D62247" w:rsidRDefault="00D63349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49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87" w:type="dxa"/>
          </w:tcPr>
          <w:p w14:paraId="7867BF99" w14:textId="77777777" w:rsidR="00D63349" w:rsidRPr="00D62247" w:rsidRDefault="00D63349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64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20" w:type="dxa"/>
          </w:tcPr>
          <w:p w14:paraId="3F2E5548" w14:textId="77777777" w:rsidR="00D63349" w:rsidRPr="00D62247" w:rsidRDefault="00D63349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69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48" w:type="dxa"/>
          </w:tcPr>
          <w:p w14:paraId="6F8A7901" w14:textId="77777777" w:rsidR="00D63349" w:rsidRPr="00D62247" w:rsidRDefault="00D63349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84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D63349" w:rsidRPr="00D62247" w14:paraId="6E6FF62E" w14:textId="77777777" w:rsidTr="0001674A">
        <w:trPr>
          <w:trHeight w:val="340"/>
        </w:trPr>
        <w:tc>
          <w:tcPr>
            <w:tcW w:w="1410" w:type="dxa"/>
          </w:tcPr>
          <w:p w14:paraId="77060DBB" w14:textId="77777777" w:rsidR="00D63349" w:rsidRPr="00D62247" w:rsidRDefault="00D63349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95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96" w:type="dxa"/>
          </w:tcPr>
          <w:p w14:paraId="3E49ABE1" w14:textId="77777777" w:rsidR="00D63349" w:rsidRPr="00D62247" w:rsidRDefault="00D63349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05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762" w:type="dxa"/>
          </w:tcPr>
          <w:p w14:paraId="2B53B4C6" w14:textId="77777777" w:rsidR="00D63349" w:rsidRPr="00D62247" w:rsidRDefault="00D63349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08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49" w:type="dxa"/>
          </w:tcPr>
          <w:p w14:paraId="454AE832" w14:textId="77777777" w:rsidR="00D63349" w:rsidRPr="00D62247" w:rsidRDefault="00D63349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25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079" w:type="dxa"/>
            <w:gridSpan w:val="2"/>
          </w:tcPr>
          <w:p w14:paraId="65BA9EF4" w14:textId="77777777" w:rsidR="00D63349" w:rsidRPr="00D62247" w:rsidRDefault="00D63349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28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504" w:type="dxa"/>
          </w:tcPr>
          <w:p w14:paraId="4370D9D9" w14:textId="77777777" w:rsidR="00D63349" w:rsidRPr="00D62247" w:rsidRDefault="00D63349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45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20" w:type="dxa"/>
          </w:tcPr>
          <w:p w14:paraId="5B622030" w14:textId="77777777" w:rsidR="00D63349" w:rsidRPr="00D62247" w:rsidRDefault="00D63349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48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87" w:type="dxa"/>
          </w:tcPr>
          <w:p w14:paraId="5E79C0C8" w14:textId="77777777" w:rsidR="00D63349" w:rsidRPr="00D62247" w:rsidRDefault="00D63349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65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20" w:type="dxa"/>
          </w:tcPr>
          <w:p w14:paraId="7FE58F58" w14:textId="77777777" w:rsidR="00D63349" w:rsidRPr="00D62247" w:rsidRDefault="00D63349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68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48" w:type="dxa"/>
          </w:tcPr>
          <w:p w14:paraId="24B9293E" w14:textId="77777777" w:rsidR="00D63349" w:rsidRPr="00D62247" w:rsidRDefault="00D63349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85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D63349" w:rsidRPr="00D62247" w14:paraId="4A85B418" w14:textId="77777777" w:rsidTr="0001674A">
        <w:trPr>
          <w:trHeight w:val="340"/>
        </w:trPr>
        <w:tc>
          <w:tcPr>
            <w:tcW w:w="1410" w:type="dxa"/>
          </w:tcPr>
          <w:p w14:paraId="58442790" w14:textId="77777777" w:rsidR="00D63349" w:rsidRPr="00D62247" w:rsidRDefault="00D63349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96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96" w:type="dxa"/>
          </w:tcPr>
          <w:p w14:paraId="49AEAC08" w14:textId="77777777" w:rsidR="00D63349" w:rsidRPr="00D62247" w:rsidRDefault="00D63349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06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762" w:type="dxa"/>
          </w:tcPr>
          <w:p w14:paraId="4D0A9E40" w14:textId="77777777" w:rsidR="00D63349" w:rsidRPr="00D62247" w:rsidRDefault="00D63349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07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49" w:type="dxa"/>
          </w:tcPr>
          <w:p w14:paraId="2B65D3F2" w14:textId="77777777" w:rsidR="00D63349" w:rsidRPr="00D62247" w:rsidRDefault="00D63349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26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079" w:type="dxa"/>
            <w:gridSpan w:val="2"/>
          </w:tcPr>
          <w:p w14:paraId="7C80A475" w14:textId="77777777" w:rsidR="00D63349" w:rsidRPr="00D62247" w:rsidRDefault="00D63349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27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504" w:type="dxa"/>
          </w:tcPr>
          <w:p w14:paraId="6E320986" w14:textId="77777777" w:rsidR="00D63349" w:rsidRPr="00D62247" w:rsidRDefault="00D63349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46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20" w:type="dxa"/>
          </w:tcPr>
          <w:p w14:paraId="10A43E9C" w14:textId="77777777" w:rsidR="00D63349" w:rsidRPr="00D62247" w:rsidRDefault="00D63349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47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87" w:type="dxa"/>
            <w:tcBorders>
              <w:bottom w:val="double" w:sz="6" w:space="0" w:color="auto"/>
            </w:tcBorders>
          </w:tcPr>
          <w:p w14:paraId="0802B3ED" w14:textId="77777777" w:rsidR="00D63349" w:rsidRPr="00D62247" w:rsidRDefault="00D63349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66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20" w:type="dxa"/>
          </w:tcPr>
          <w:p w14:paraId="6ABD48FC" w14:textId="77777777" w:rsidR="00D63349" w:rsidRPr="00D62247" w:rsidRDefault="00D63349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67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48" w:type="dxa"/>
          </w:tcPr>
          <w:p w14:paraId="7AA5ED18" w14:textId="77777777" w:rsidR="00D63349" w:rsidRPr="00D62247" w:rsidRDefault="00D63349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86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D63349" w:rsidRPr="00D62247" w14:paraId="17C890C7" w14:textId="77777777" w:rsidTr="000167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5"/>
          <w:gridAfter w:val="2"/>
          <w:wBefore w:w="6297" w:type="dxa"/>
          <w:wAfter w:w="2068" w:type="dxa"/>
          <w:trHeight w:val="340"/>
        </w:trPr>
        <w:tc>
          <w:tcPr>
            <w:tcW w:w="1999" w:type="dxa"/>
            <w:tcBorders>
              <w:top w:val="nil"/>
              <w:left w:val="nil"/>
              <w:bottom w:val="nil"/>
              <w:right w:val="double" w:sz="6" w:space="0" w:color="auto"/>
            </w:tcBorders>
            <w:vAlign w:val="center"/>
          </w:tcPr>
          <w:p w14:paraId="065AD8A9" w14:textId="77777777" w:rsidR="00D63349" w:rsidRPr="00D62247" w:rsidRDefault="00D63349" w:rsidP="0001674A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D62247">
              <w:rPr>
                <w:rFonts w:ascii="Arial" w:hAnsi="Arial" w:cs="Arial"/>
                <w:b/>
                <w:sz w:val="20"/>
                <w:szCs w:val="20"/>
              </w:rPr>
              <w:t>TOTAL</w:t>
            </w:r>
          </w:p>
        </w:tc>
        <w:tc>
          <w:tcPr>
            <w:tcW w:w="150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14:paraId="663679FF" w14:textId="77777777" w:rsidR="00D63349" w:rsidRPr="00D62247" w:rsidRDefault="00D63349" w:rsidP="0001674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201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2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14:paraId="52F32B17" w14:textId="77777777" w:rsidR="00D63349" w:rsidRPr="00D62247" w:rsidRDefault="00D63349" w:rsidP="0001674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202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8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55C8EA12" w14:textId="77777777" w:rsidR="00D63349" w:rsidRPr="00D62247" w:rsidRDefault="00D63349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57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14:paraId="0466ECC7" w14:textId="77777777" w:rsidR="00D63349" w:rsidRPr="00C4730D" w:rsidRDefault="00D63349" w:rsidP="00D63349">
      <w:pPr>
        <w:rPr>
          <w:rFonts w:ascii="Arial" w:hAnsi="Arial" w:cs="Arial"/>
          <w:sz w:val="18"/>
          <w:szCs w:val="18"/>
        </w:rPr>
      </w:pPr>
      <w:r w:rsidRPr="00C4730D">
        <w:rPr>
          <w:rFonts w:ascii="Arial" w:hAnsi="Arial" w:cs="Arial"/>
          <w:sz w:val="18"/>
          <w:szCs w:val="18"/>
        </w:rPr>
        <w:t>*IVA: indicar si la entidad se deduce el IVA</w:t>
      </w:r>
    </w:p>
    <w:p w14:paraId="7B963088" w14:textId="77777777" w:rsidR="00D63349" w:rsidRPr="00C4730D" w:rsidRDefault="00D63349" w:rsidP="00D63349">
      <w:pPr>
        <w:tabs>
          <w:tab w:val="left" w:pos="10204"/>
        </w:tabs>
        <w:autoSpaceDE w:val="0"/>
        <w:autoSpaceDN w:val="0"/>
        <w:adjustRightInd w:val="0"/>
        <w:ind w:right="-56"/>
        <w:jc w:val="both"/>
        <w:rPr>
          <w:rFonts w:ascii="Arial" w:hAnsi="Arial" w:cs="Arial"/>
          <w:sz w:val="18"/>
          <w:szCs w:val="18"/>
        </w:rPr>
      </w:pPr>
      <w:r w:rsidRPr="00C4730D">
        <w:rPr>
          <w:rFonts w:ascii="Arial" w:hAnsi="Arial" w:cs="Arial"/>
          <w:b/>
          <w:bCs/>
          <w:sz w:val="18"/>
          <w:szCs w:val="18"/>
        </w:rPr>
        <w:fldChar w:fldCharType="begin">
          <w:ffData>
            <w:name w:val="Casilla57"/>
            <w:enabled/>
            <w:calcOnExit w:val="0"/>
            <w:checkBox>
              <w:sizeAuto/>
              <w:default w:val="0"/>
            </w:checkBox>
          </w:ffData>
        </w:fldChar>
      </w:r>
      <w:r w:rsidRPr="00C4730D">
        <w:rPr>
          <w:rFonts w:ascii="Arial" w:hAnsi="Arial" w:cs="Arial"/>
          <w:b/>
          <w:bCs/>
          <w:sz w:val="18"/>
          <w:szCs w:val="18"/>
        </w:rPr>
        <w:instrText xml:space="preserve"> FORMCHECKBOX </w:instrText>
      </w:r>
      <w:r w:rsidR="00113F4D">
        <w:rPr>
          <w:rFonts w:ascii="Arial" w:hAnsi="Arial" w:cs="Arial"/>
          <w:b/>
          <w:bCs/>
          <w:sz w:val="18"/>
          <w:szCs w:val="18"/>
        </w:rPr>
      </w:r>
      <w:r w:rsidR="00113F4D">
        <w:rPr>
          <w:rFonts w:ascii="Arial" w:hAnsi="Arial" w:cs="Arial"/>
          <w:b/>
          <w:bCs/>
          <w:sz w:val="18"/>
          <w:szCs w:val="18"/>
        </w:rPr>
        <w:fldChar w:fldCharType="separate"/>
      </w:r>
      <w:r w:rsidRPr="00C4730D">
        <w:rPr>
          <w:rFonts w:ascii="Arial" w:hAnsi="Arial" w:cs="Arial"/>
          <w:b/>
          <w:bCs/>
          <w:sz w:val="18"/>
          <w:szCs w:val="18"/>
        </w:rPr>
        <w:fldChar w:fldCharType="end"/>
      </w:r>
      <w:r w:rsidRPr="00C4730D">
        <w:rPr>
          <w:rFonts w:ascii="Arial" w:hAnsi="Arial" w:cs="Arial"/>
          <w:b/>
          <w:bCs/>
          <w:sz w:val="18"/>
          <w:szCs w:val="18"/>
        </w:rPr>
        <w:t>NO</w:t>
      </w:r>
    </w:p>
    <w:p w14:paraId="4BD0D1FC" w14:textId="77777777" w:rsidR="00D63349" w:rsidRPr="00C4730D" w:rsidRDefault="00D63349" w:rsidP="00D63349">
      <w:pPr>
        <w:rPr>
          <w:rFonts w:ascii="Arial" w:hAnsi="Arial" w:cs="Arial"/>
          <w:sz w:val="18"/>
          <w:szCs w:val="18"/>
        </w:rPr>
      </w:pPr>
      <w:r w:rsidRPr="00C4730D">
        <w:rPr>
          <w:rFonts w:ascii="Arial" w:hAnsi="Arial" w:cs="Arial"/>
          <w:b/>
          <w:bCs/>
          <w:sz w:val="18"/>
          <w:szCs w:val="18"/>
        </w:rPr>
        <w:fldChar w:fldCharType="begin">
          <w:ffData>
            <w:name w:val="Casilla60"/>
            <w:enabled/>
            <w:calcOnExit w:val="0"/>
            <w:checkBox>
              <w:sizeAuto/>
              <w:default w:val="0"/>
            </w:checkBox>
          </w:ffData>
        </w:fldChar>
      </w:r>
      <w:r w:rsidRPr="00C4730D">
        <w:rPr>
          <w:rFonts w:ascii="Arial" w:hAnsi="Arial" w:cs="Arial"/>
          <w:b/>
          <w:bCs/>
          <w:sz w:val="18"/>
          <w:szCs w:val="18"/>
        </w:rPr>
        <w:instrText xml:space="preserve"> FORMCHECKBOX </w:instrText>
      </w:r>
      <w:r w:rsidR="00113F4D">
        <w:rPr>
          <w:rFonts w:ascii="Arial" w:hAnsi="Arial" w:cs="Arial"/>
          <w:b/>
          <w:bCs/>
          <w:sz w:val="18"/>
          <w:szCs w:val="18"/>
        </w:rPr>
      </w:r>
      <w:r w:rsidR="00113F4D">
        <w:rPr>
          <w:rFonts w:ascii="Arial" w:hAnsi="Arial" w:cs="Arial"/>
          <w:b/>
          <w:bCs/>
          <w:sz w:val="18"/>
          <w:szCs w:val="18"/>
        </w:rPr>
        <w:fldChar w:fldCharType="separate"/>
      </w:r>
      <w:r w:rsidRPr="00C4730D">
        <w:rPr>
          <w:rFonts w:ascii="Arial" w:hAnsi="Arial" w:cs="Arial"/>
          <w:b/>
          <w:bCs/>
          <w:sz w:val="18"/>
          <w:szCs w:val="18"/>
        </w:rPr>
        <w:fldChar w:fldCharType="end"/>
      </w:r>
      <w:r w:rsidRPr="00C4730D">
        <w:rPr>
          <w:rFonts w:ascii="Arial" w:hAnsi="Arial" w:cs="Arial"/>
          <w:b/>
          <w:bCs/>
          <w:sz w:val="18"/>
          <w:szCs w:val="18"/>
        </w:rPr>
        <w:t>SI</w:t>
      </w:r>
    </w:p>
    <w:p w14:paraId="25147EB3" w14:textId="77777777" w:rsidR="00D63349" w:rsidRPr="00C4730D" w:rsidRDefault="00D63349" w:rsidP="00D63349">
      <w:pPr>
        <w:jc w:val="center"/>
        <w:rPr>
          <w:rFonts w:ascii="Arial" w:hAnsi="Arial" w:cs="Arial"/>
          <w:b/>
          <w:sz w:val="18"/>
          <w:szCs w:val="18"/>
        </w:rPr>
      </w:pPr>
      <w:r w:rsidRPr="00C4730D">
        <w:rPr>
          <w:rFonts w:ascii="Arial" w:hAnsi="Arial" w:cs="Arial"/>
          <w:b/>
          <w:sz w:val="18"/>
          <w:szCs w:val="18"/>
        </w:rPr>
        <w:t xml:space="preserve">FIRMADO POR LA PERSONA </w:t>
      </w:r>
      <w:r>
        <w:rPr>
          <w:rFonts w:ascii="Arial" w:hAnsi="Arial" w:cs="Arial"/>
          <w:b/>
          <w:sz w:val="18"/>
          <w:szCs w:val="18"/>
        </w:rPr>
        <w:t>RESPONSABLE</w:t>
      </w:r>
    </w:p>
    <w:p w14:paraId="1E4D5DD0" w14:textId="77777777" w:rsidR="00D63349" w:rsidRPr="00C4730D" w:rsidRDefault="00D63349" w:rsidP="00D63349">
      <w:pPr>
        <w:jc w:val="center"/>
        <w:rPr>
          <w:rFonts w:ascii="Arial" w:hAnsi="Arial" w:cs="Arial"/>
          <w:b/>
          <w:sz w:val="18"/>
          <w:szCs w:val="18"/>
        </w:rPr>
      </w:pPr>
      <w:r w:rsidRPr="00C4730D">
        <w:rPr>
          <w:rFonts w:ascii="Arial" w:hAnsi="Arial" w:cs="Arial"/>
          <w:b/>
          <w:sz w:val="18"/>
          <w:szCs w:val="18"/>
        </w:rPr>
        <w:t>(Firma con certificado electrónico válido)</w:t>
      </w:r>
    </w:p>
    <w:p w14:paraId="1914C4AA" w14:textId="77777777" w:rsidR="00D63349" w:rsidRPr="00C4730D" w:rsidRDefault="00D63349" w:rsidP="00D63349">
      <w:pPr>
        <w:rPr>
          <w:rFonts w:ascii="Arial" w:hAnsi="Arial" w:cs="Arial"/>
          <w:b/>
          <w:sz w:val="20"/>
          <w:szCs w:val="20"/>
        </w:rPr>
      </w:pPr>
    </w:p>
    <w:p w14:paraId="4CC967E7" w14:textId="77777777" w:rsidR="00D63349" w:rsidRDefault="00D63349" w:rsidP="00D63349">
      <w:pPr>
        <w:rPr>
          <w:rFonts w:ascii="Arial" w:hAnsi="Arial" w:cs="Arial"/>
          <w:b/>
          <w:sz w:val="20"/>
          <w:szCs w:val="20"/>
        </w:rPr>
      </w:pPr>
      <w:r w:rsidRPr="00C4730D">
        <w:rPr>
          <w:rFonts w:ascii="Arial" w:hAnsi="Arial" w:cs="Arial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A46B487" wp14:editId="55884C39">
                <wp:simplePos x="0" y="0"/>
                <wp:positionH relativeFrom="margin">
                  <wp:posOffset>2990850</wp:posOffset>
                </wp:positionH>
                <wp:positionV relativeFrom="paragraph">
                  <wp:posOffset>6985</wp:posOffset>
                </wp:positionV>
                <wp:extent cx="3019425" cy="533400"/>
                <wp:effectExtent l="0" t="0" r="28575" b="19050"/>
                <wp:wrapNone/>
                <wp:docPr id="693305266" name="Rectángulo 6933052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19425" cy="53340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>
                              <a:lumMod val="85000"/>
                              <a:lumOff val="15000"/>
                            </a:sys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0C1F4AAC" id="Rectángulo 693305266" o:spid="_x0000_s1026" style="position:absolute;margin-left:235.5pt;margin-top:.55pt;width:237.75pt;height:42pt;z-index:251679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" filled="f" strokecolor="#262626" strokeweight="2pt">
                <w10:wrap anchorx="margin"/>
              </v:rect>
            </w:pict>
          </mc:Fallback>
        </mc:AlternateContent>
      </w:r>
    </w:p>
    <w:p w14:paraId="65A3E0F5" w14:textId="77777777" w:rsidR="00D63349" w:rsidRPr="00D62247" w:rsidRDefault="00D63349" w:rsidP="00D63349">
      <w:pPr>
        <w:tabs>
          <w:tab w:val="left" w:pos="9870"/>
        </w:tabs>
        <w:spacing w:before="120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p w14:paraId="062C9AC6" w14:textId="77777777" w:rsidR="00D63349" w:rsidRDefault="00D63349" w:rsidP="00BC769B">
      <w:pPr>
        <w:tabs>
          <w:tab w:val="left" w:pos="9870"/>
        </w:tabs>
        <w:spacing w:before="120"/>
        <w:ind w:firstLine="709"/>
        <w:jc w:val="both"/>
        <w:rPr>
          <w:rFonts w:ascii="Arial" w:hAnsi="Arial" w:cs="Arial"/>
          <w:sz w:val="20"/>
          <w:szCs w:val="20"/>
        </w:rPr>
      </w:pPr>
    </w:p>
    <w:p w14:paraId="3BEF8CE4" w14:textId="77777777" w:rsidR="00D63349" w:rsidRPr="00D62247" w:rsidRDefault="00D63349" w:rsidP="00D6334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Pr="00D62247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D8662D6" wp14:editId="578A92C4">
                <wp:simplePos x="0" y="0"/>
                <wp:positionH relativeFrom="margin">
                  <wp:posOffset>13335</wp:posOffset>
                </wp:positionH>
                <wp:positionV relativeFrom="paragraph">
                  <wp:posOffset>92075</wp:posOffset>
                </wp:positionV>
                <wp:extent cx="9048750" cy="304800"/>
                <wp:effectExtent l="0" t="0" r="19050" b="19050"/>
                <wp:wrapNone/>
                <wp:docPr id="72670477" name="Cuadro de texto 726704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4875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81982B" w14:textId="2B340585" w:rsidR="0001674A" w:rsidRPr="003B5F75" w:rsidRDefault="0001674A" w:rsidP="00D63349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3B5F75">
                              <w:rPr>
                                <w:rFonts w:ascii="Arial" w:hAnsi="Arial" w:cs="Arial"/>
                                <w:b/>
                              </w:rPr>
                              <w:t xml:space="preserve">DECLARACIÓN DE GASTOS DE </w:t>
                            </w:r>
                            <w:r w:rsidRPr="00D63349">
                              <w:rPr>
                                <w:rFonts w:ascii="Arial" w:hAnsi="Arial" w:cs="Arial"/>
                                <w:b/>
                              </w:rPr>
                              <w:t>IMPRESIÓN, ENCUADERNACIÓN Y EDICIÓN DIGITAL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8662D6" id="Cuadro de texto 72670477" o:spid="_x0000_s1031" type="#_x0000_t202" style="position:absolute;margin-left:1.05pt;margin-top:7.25pt;width:712.5pt;height:24pt;z-index:251681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">
                <v:textbox>
                  <w:txbxContent>
                    <w:p w14:paraId="7E81982B" w14:textId="2B340585" w:rsidR="0001674A" w:rsidRPr="003B5F75" w:rsidRDefault="0001674A" w:rsidP="00D63349">
                      <w:pPr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 w:rsidRPr="003B5F75">
                        <w:rPr>
                          <w:rFonts w:ascii="Arial" w:hAnsi="Arial" w:cs="Arial"/>
                          <w:b/>
                        </w:rPr>
                        <w:t xml:space="preserve">DECLARACIÓN DE GASTOS DE </w:t>
                      </w:r>
                      <w:r w:rsidRPr="00D63349">
                        <w:rPr>
                          <w:rFonts w:ascii="Arial" w:hAnsi="Arial" w:cs="Arial"/>
                          <w:b/>
                        </w:rPr>
                        <w:t>IMPRESIÓN, ENCUADERNACIÓN Y EDICIÓN DIGITAL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FFCDECB" w14:textId="77777777" w:rsidR="00D63349" w:rsidRPr="00D62247" w:rsidRDefault="00D63349" w:rsidP="00D63349">
      <w:pPr>
        <w:spacing w:line="276" w:lineRule="auto"/>
        <w:ind w:left="142"/>
        <w:jc w:val="both"/>
        <w:rPr>
          <w:rFonts w:ascii="Arial" w:hAnsi="Arial" w:cs="Arial"/>
          <w:sz w:val="20"/>
          <w:szCs w:val="20"/>
        </w:rPr>
      </w:pPr>
    </w:p>
    <w:p w14:paraId="52FBF506" w14:textId="77777777" w:rsidR="00D63349" w:rsidRPr="00D62247" w:rsidRDefault="00D63349" w:rsidP="00D63349">
      <w:pPr>
        <w:spacing w:line="276" w:lineRule="auto"/>
        <w:ind w:left="142"/>
        <w:jc w:val="both"/>
        <w:rPr>
          <w:rFonts w:ascii="Arial" w:hAnsi="Arial" w:cs="Arial"/>
          <w:sz w:val="20"/>
          <w:szCs w:val="20"/>
        </w:rPr>
      </w:pPr>
    </w:p>
    <w:p w14:paraId="26F3DAF2" w14:textId="030CC1E5" w:rsidR="00D63349" w:rsidRPr="00D62247" w:rsidRDefault="00D63349" w:rsidP="00D63349">
      <w:pPr>
        <w:spacing w:after="120" w:line="276" w:lineRule="auto"/>
        <w:ind w:left="142"/>
        <w:jc w:val="both"/>
        <w:rPr>
          <w:rFonts w:ascii="Arial" w:hAnsi="Arial" w:cs="Arial"/>
          <w:sz w:val="20"/>
          <w:szCs w:val="20"/>
        </w:rPr>
      </w:pPr>
      <w:r w:rsidRPr="00D62247">
        <w:rPr>
          <w:rFonts w:ascii="Arial" w:hAnsi="Arial" w:cs="Arial"/>
          <w:sz w:val="20"/>
          <w:szCs w:val="20"/>
        </w:rPr>
        <w:t xml:space="preserve">El presente documento tiene por objeto indicar la relación clasificada de los gastos de </w:t>
      </w:r>
      <w:r w:rsidR="003E3D3F">
        <w:rPr>
          <w:rFonts w:ascii="Arial" w:hAnsi="Arial" w:cs="Arial"/>
          <w:sz w:val="20"/>
          <w:szCs w:val="20"/>
        </w:rPr>
        <w:t>i</w:t>
      </w:r>
      <w:r w:rsidR="003E3D3F" w:rsidRPr="003E3D3F">
        <w:rPr>
          <w:rFonts w:ascii="Arial" w:hAnsi="Arial" w:cs="Arial"/>
          <w:sz w:val="20"/>
          <w:szCs w:val="20"/>
        </w:rPr>
        <w:t>mpresión, encuadernación y edición digital.</w:t>
      </w:r>
    </w:p>
    <w:tbl>
      <w:tblPr>
        <w:tblStyle w:val="Tablaconcuadrcula"/>
        <w:tblW w:w="14175" w:type="dxa"/>
        <w:tblInd w:w="142" w:type="dxa"/>
        <w:tblLook w:val="04A0" w:firstRow="1" w:lastRow="0" w:firstColumn="1" w:lastColumn="0" w:noHBand="0" w:noVBand="1"/>
      </w:tblPr>
      <w:tblGrid>
        <w:gridCol w:w="992"/>
        <w:gridCol w:w="2835"/>
        <w:gridCol w:w="993"/>
        <w:gridCol w:w="2229"/>
        <w:gridCol w:w="3003"/>
        <w:gridCol w:w="4123"/>
      </w:tblGrid>
      <w:tr w:rsidR="00D63349" w:rsidRPr="00D62247" w14:paraId="0DD01C95" w14:textId="77777777" w:rsidTr="0001674A">
        <w:trPr>
          <w:trHeight w:val="397"/>
        </w:trPr>
        <w:tc>
          <w:tcPr>
            <w:tcW w:w="992" w:type="dxa"/>
            <w:tcBorders>
              <w:top w:val="nil"/>
              <w:left w:val="nil"/>
              <w:bottom w:val="nil"/>
            </w:tcBorders>
          </w:tcPr>
          <w:p w14:paraId="742341BD" w14:textId="77777777" w:rsidR="00D63349" w:rsidRPr="00D62247" w:rsidRDefault="00D63349" w:rsidP="0001674A">
            <w:pPr>
              <w:spacing w:line="276" w:lineRule="auto"/>
              <w:ind w:left="-255" w:firstLine="14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t>D./Dña.</w:t>
            </w:r>
          </w:p>
        </w:tc>
        <w:tc>
          <w:tcPr>
            <w:tcW w:w="2835" w:type="dxa"/>
          </w:tcPr>
          <w:p w14:paraId="079DE8F9" w14:textId="77777777" w:rsidR="00D63349" w:rsidRPr="00D62247" w:rsidRDefault="00D63349" w:rsidP="0001674A">
            <w:pPr>
              <w:spacing w:line="276" w:lineRule="auto"/>
              <w:ind w:left="-206" w:firstLine="14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84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4FFF4EEE" w14:textId="77777777" w:rsidR="00D63349" w:rsidRPr="00D62247" w:rsidRDefault="00D63349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t>NIF</w:t>
            </w:r>
          </w:p>
        </w:tc>
        <w:tc>
          <w:tcPr>
            <w:tcW w:w="2229" w:type="dxa"/>
          </w:tcPr>
          <w:p w14:paraId="1083DC54" w14:textId="77777777" w:rsidR="00D63349" w:rsidRPr="00D62247" w:rsidRDefault="00D63349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85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003" w:type="dxa"/>
            <w:tcBorders>
              <w:top w:val="nil"/>
              <w:bottom w:val="nil"/>
            </w:tcBorders>
          </w:tcPr>
          <w:p w14:paraId="2DA82A27" w14:textId="77777777" w:rsidR="00D63349" w:rsidRPr="00D62247" w:rsidRDefault="00D63349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t>como representante legal de</w:t>
            </w:r>
          </w:p>
        </w:tc>
        <w:tc>
          <w:tcPr>
            <w:tcW w:w="4123" w:type="dxa"/>
          </w:tcPr>
          <w:p w14:paraId="2765F761" w14:textId="77777777" w:rsidR="00D63349" w:rsidRPr="00D62247" w:rsidRDefault="00D63349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86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14:paraId="03E53987" w14:textId="77777777" w:rsidR="00D63349" w:rsidRPr="00D62247" w:rsidRDefault="00D63349" w:rsidP="00D63349">
      <w:pPr>
        <w:tabs>
          <w:tab w:val="left" w:pos="9172"/>
        </w:tabs>
        <w:spacing w:before="240" w:after="240" w:line="276" w:lineRule="auto"/>
        <w:ind w:left="142"/>
        <w:jc w:val="both"/>
        <w:rPr>
          <w:rFonts w:ascii="Arial" w:hAnsi="Arial" w:cs="Arial"/>
          <w:sz w:val="20"/>
          <w:szCs w:val="20"/>
        </w:rPr>
      </w:pPr>
      <w:r w:rsidRPr="00D62247">
        <w:rPr>
          <w:rFonts w:ascii="Arial" w:hAnsi="Arial" w:cs="Arial"/>
          <w:sz w:val="20"/>
          <w:szCs w:val="20"/>
        </w:rPr>
        <w:t>Declaro que los datos aportados en la presente cuenta justificativa simplificada son ciertos y veraces.</w:t>
      </w:r>
      <w:r w:rsidRPr="00D62247">
        <w:rPr>
          <w:rFonts w:ascii="Arial" w:hAnsi="Arial" w:cs="Arial"/>
          <w:sz w:val="20"/>
          <w:szCs w:val="20"/>
        </w:rPr>
        <w:tab/>
      </w:r>
    </w:p>
    <w:tbl>
      <w:tblPr>
        <w:tblStyle w:val="Tablaconcuadrcula"/>
        <w:tblW w:w="14175" w:type="dxa"/>
        <w:tblInd w:w="142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tblLook w:val="04A0" w:firstRow="1" w:lastRow="0" w:firstColumn="1" w:lastColumn="0" w:noHBand="0" w:noVBand="1"/>
      </w:tblPr>
      <w:tblGrid>
        <w:gridCol w:w="1410"/>
        <w:gridCol w:w="1196"/>
        <w:gridCol w:w="1762"/>
        <w:gridCol w:w="1849"/>
        <w:gridCol w:w="80"/>
        <w:gridCol w:w="1999"/>
        <w:gridCol w:w="1504"/>
        <w:gridCol w:w="1020"/>
        <w:gridCol w:w="1287"/>
        <w:gridCol w:w="1020"/>
        <w:gridCol w:w="1048"/>
      </w:tblGrid>
      <w:tr w:rsidR="00D63349" w:rsidRPr="00D62247" w14:paraId="0B5ED1B1" w14:textId="77777777" w:rsidTr="0001674A">
        <w:trPr>
          <w:trHeight w:val="340"/>
        </w:trPr>
        <w:tc>
          <w:tcPr>
            <w:tcW w:w="1410" w:type="dxa"/>
          </w:tcPr>
          <w:p w14:paraId="0BDCA8C4" w14:textId="77777777" w:rsidR="00D63349" w:rsidRPr="00D62247" w:rsidRDefault="00D63349" w:rsidP="0001674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D62247">
              <w:rPr>
                <w:rFonts w:ascii="Arial" w:hAnsi="Arial" w:cs="Arial"/>
                <w:sz w:val="20"/>
                <w:szCs w:val="20"/>
              </w:rPr>
              <w:t>Nº</w:t>
            </w:r>
            <w:proofErr w:type="spellEnd"/>
            <w:r w:rsidRPr="00D62247">
              <w:rPr>
                <w:rFonts w:ascii="Arial" w:hAnsi="Arial" w:cs="Arial"/>
                <w:sz w:val="20"/>
                <w:szCs w:val="20"/>
              </w:rPr>
              <w:t xml:space="preserve"> Factura</w:t>
            </w:r>
          </w:p>
        </w:tc>
        <w:tc>
          <w:tcPr>
            <w:tcW w:w="1196" w:type="dxa"/>
          </w:tcPr>
          <w:p w14:paraId="2B432DF0" w14:textId="77777777" w:rsidR="00D63349" w:rsidRPr="00D62247" w:rsidRDefault="00D63349" w:rsidP="0001674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t>Fecha de emisión</w:t>
            </w:r>
          </w:p>
        </w:tc>
        <w:tc>
          <w:tcPr>
            <w:tcW w:w="1762" w:type="dxa"/>
          </w:tcPr>
          <w:p w14:paraId="4B4615A5" w14:textId="77777777" w:rsidR="00D63349" w:rsidRPr="00D62247" w:rsidRDefault="00D63349" w:rsidP="0001674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t>Emisor</w:t>
            </w:r>
          </w:p>
        </w:tc>
        <w:tc>
          <w:tcPr>
            <w:tcW w:w="1849" w:type="dxa"/>
          </w:tcPr>
          <w:p w14:paraId="5AB94364" w14:textId="77777777" w:rsidR="00D63349" w:rsidRPr="00D62247" w:rsidRDefault="00D63349" w:rsidP="0001674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t>NIF</w:t>
            </w:r>
          </w:p>
        </w:tc>
        <w:tc>
          <w:tcPr>
            <w:tcW w:w="2079" w:type="dxa"/>
            <w:gridSpan w:val="2"/>
          </w:tcPr>
          <w:p w14:paraId="105B351D" w14:textId="77777777" w:rsidR="00D63349" w:rsidRPr="00D62247" w:rsidRDefault="00D63349" w:rsidP="0001674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t>Actividad subvencionada</w:t>
            </w:r>
          </w:p>
        </w:tc>
        <w:tc>
          <w:tcPr>
            <w:tcW w:w="1504" w:type="dxa"/>
          </w:tcPr>
          <w:p w14:paraId="16114E96" w14:textId="77777777" w:rsidR="00D63349" w:rsidRPr="00D62247" w:rsidRDefault="00D63349" w:rsidP="0001674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t>Importe sin IVA</w:t>
            </w:r>
          </w:p>
        </w:tc>
        <w:tc>
          <w:tcPr>
            <w:tcW w:w="1020" w:type="dxa"/>
          </w:tcPr>
          <w:p w14:paraId="31009B0C" w14:textId="77777777" w:rsidR="00D63349" w:rsidRPr="00D62247" w:rsidRDefault="00D63349" w:rsidP="0001674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t>*IVA</w:t>
            </w:r>
          </w:p>
        </w:tc>
        <w:tc>
          <w:tcPr>
            <w:tcW w:w="1287" w:type="dxa"/>
          </w:tcPr>
          <w:p w14:paraId="7F48EAEE" w14:textId="77777777" w:rsidR="00D63349" w:rsidRPr="00D62247" w:rsidRDefault="00D63349" w:rsidP="0001674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t>Total pagado</w:t>
            </w:r>
          </w:p>
        </w:tc>
        <w:tc>
          <w:tcPr>
            <w:tcW w:w="1020" w:type="dxa"/>
          </w:tcPr>
          <w:p w14:paraId="2B69A8EB" w14:textId="77777777" w:rsidR="00D63349" w:rsidRPr="00D62247" w:rsidRDefault="00D63349" w:rsidP="0001674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t>Fecha de pago</w:t>
            </w:r>
          </w:p>
        </w:tc>
        <w:tc>
          <w:tcPr>
            <w:tcW w:w="1048" w:type="dxa"/>
          </w:tcPr>
          <w:p w14:paraId="0F820DF9" w14:textId="77777777" w:rsidR="00D63349" w:rsidRPr="00D62247" w:rsidRDefault="00D63349" w:rsidP="0001674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t>Forma de pago</w:t>
            </w:r>
          </w:p>
        </w:tc>
      </w:tr>
      <w:tr w:rsidR="00D63349" w:rsidRPr="00D62247" w14:paraId="544F373D" w14:textId="77777777" w:rsidTr="0001674A">
        <w:trPr>
          <w:trHeight w:val="340"/>
        </w:trPr>
        <w:tc>
          <w:tcPr>
            <w:tcW w:w="1410" w:type="dxa"/>
          </w:tcPr>
          <w:p w14:paraId="4F9F2AAC" w14:textId="77777777" w:rsidR="00D63349" w:rsidRPr="00D62247" w:rsidRDefault="00D63349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87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96" w:type="dxa"/>
          </w:tcPr>
          <w:p w14:paraId="2834EB3E" w14:textId="77777777" w:rsidR="00D63349" w:rsidRPr="00D62247" w:rsidRDefault="00D63349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97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762" w:type="dxa"/>
          </w:tcPr>
          <w:p w14:paraId="11316C70" w14:textId="77777777" w:rsidR="00D63349" w:rsidRPr="00D62247" w:rsidRDefault="00D63349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16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49" w:type="dxa"/>
          </w:tcPr>
          <w:p w14:paraId="3019C008" w14:textId="77777777" w:rsidR="00D63349" w:rsidRPr="00D62247" w:rsidRDefault="00D63349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17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079" w:type="dxa"/>
            <w:gridSpan w:val="2"/>
          </w:tcPr>
          <w:p w14:paraId="66E8C759" w14:textId="77777777" w:rsidR="00D63349" w:rsidRPr="00D62247" w:rsidRDefault="00D63349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36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504" w:type="dxa"/>
          </w:tcPr>
          <w:p w14:paraId="0B349660" w14:textId="77777777" w:rsidR="00D63349" w:rsidRPr="00D62247" w:rsidRDefault="00D63349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20" w:type="dxa"/>
          </w:tcPr>
          <w:p w14:paraId="7B7989B5" w14:textId="77777777" w:rsidR="00D63349" w:rsidRPr="00D62247" w:rsidRDefault="00D63349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56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87" w:type="dxa"/>
          </w:tcPr>
          <w:p w14:paraId="00A4E4BC" w14:textId="77777777" w:rsidR="00D63349" w:rsidRPr="00D62247" w:rsidRDefault="00D63349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57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20" w:type="dxa"/>
          </w:tcPr>
          <w:p w14:paraId="50E7BD10" w14:textId="77777777" w:rsidR="00D63349" w:rsidRPr="00D62247" w:rsidRDefault="00D63349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48" w:type="dxa"/>
          </w:tcPr>
          <w:p w14:paraId="654CF490" w14:textId="77777777" w:rsidR="00D63349" w:rsidRPr="00D62247" w:rsidRDefault="00D63349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D63349" w:rsidRPr="00D62247" w14:paraId="1BCD511E" w14:textId="77777777" w:rsidTr="0001674A">
        <w:trPr>
          <w:trHeight w:val="340"/>
        </w:trPr>
        <w:tc>
          <w:tcPr>
            <w:tcW w:w="1410" w:type="dxa"/>
          </w:tcPr>
          <w:p w14:paraId="7E0713D2" w14:textId="77777777" w:rsidR="00D63349" w:rsidRPr="00D62247" w:rsidRDefault="00D63349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88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96" w:type="dxa"/>
          </w:tcPr>
          <w:p w14:paraId="7090585F" w14:textId="77777777" w:rsidR="00D63349" w:rsidRPr="00D62247" w:rsidRDefault="00D63349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98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762" w:type="dxa"/>
          </w:tcPr>
          <w:p w14:paraId="6C9B22BB" w14:textId="77777777" w:rsidR="00D63349" w:rsidRPr="00D62247" w:rsidRDefault="00D63349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15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49" w:type="dxa"/>
          </w:tcPr>
          <w:p w14:paraId="16904145" w14:textId="77777777" w:rsidR="00D63349" w:rsidRPr="00D62247" w:rsidRDefault="00D63349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18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079" w:type="dxa"/>
            <w:gridSpan w:val="2"/>
          </w:tcPr>
          <w:p w14:paraId="3724A5BF" w14:textId="77777777" w:rsidR="00D63349" w:rsidRPr="00D62247" w:rsidRDefault="00D63349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35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504" w:type="dxa"/>
          </w:tcPr>
          <w:p w14:paraId="13F75446" w14:textId="77777777" w:rsidR="00D63349" w:rsidRPr="00D62247" w:rsidRDefault="00D63349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38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20" w:type="dxa"/>
          </w:tcPr>
          <w:p w14:paraId="1268CAA3" w14:textId="77777777" w:rsidR="00D63349" w:rsidRPr="00D62247" w:rsidRDefault="00D63349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55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87" w:type="dxa"/>
          </w:tcPr>
          <w:p w14:paraId="59329473" w14:textId="77777777" w:rsidR="00D63349" w:rsidRPr="00D62247" w:rsidRDefault="00D63349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58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20" w:type="dxa"/>
          </w:tcPr>
          <w:p w14:paraId="0475D354" w14:textId="77777777" w:rsidR="00D63349" w:rsidRPr="00D62247" w:rsidRDefault="00D63349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75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48" w:type="dxa"/>
          </w:tcPr>
          <w:p w14:paraId="3738DEEF" w14:textId="77777777" w:rsidR="00D63349" w:rsidRPr="00D62247" w:rsidRDefault="00D63349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78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D63349" w:rsidRPr="00D62247" w14:paraId="7217823A" w14:textId="77777777" w:rsidTr="0001674A">
        <w:trPr>
          <w:trHeight w:val="340"/>
        </w:trPr>
        <w:tc>
          <w:tcPr>
            <w:tcW w:w="1410" w:type="dxa"/>
          </w:tcPr>
          <w:p w14:paraId="2EAD9AA8" w14:textId="77777777" w:rsidR="00D63349" w:rsidRPr="00D62247" w:rsidRDefault="00D63349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89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96" w:type="dxa"/>
          </w:tcPr>
          <w:p w14:paraId="5512DFB2" w14:textId="77777777" w:rsidR="00D63349" w:rsidRPr="00D62247" w:rsidRDefault="00D63349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99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762" w:type="dxa"/>
          </w:tcPr>
          <w:p w14:paraId="501C8023" w14:textId="77777777" w:rsidR="00D63349" w:rsidRPr="00D62247" w:rsidRDefault="00D63349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14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49" w:type="dxa"/>
          </w:tcPr>
          <w:p w14:paraId="706C9BB3" w14:textId="77777777" w:rsidR="00D63349" w:rsidRPr="00D62247" w:rsidRDefault="00D63349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19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079" w:type="dxa"/>
            <w:gridSpan w:val="2"/>
          </w:tcPr>
          <w:p w14:paraId="119E0BD4" w14:textId="77777777" w:rsidR="00D63349" w:rsidRPr="00D62247" w:rsidRDefault="00D63349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34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504" w:type="dxa"/>
          </w:tcPr>
          <w:p w14:paraId="773889C5" w14:textId="77777777" w:rsidR="00D63349" w:rsidRPr="00D62247" w:rsidRDefault="00D63349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39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20" w:type="dxa"/>
          </w:tcPr>
          <w:p w14:paraId="4F0A4EE4" w14:textId="77777777" w:rsidR="00D63349" w:rsidRPr="00D62247" w:rsidRDefault="00D63349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54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87" w:type="dxa"/>
          </w:tcPr>
          <w:p w14:paraId="59815246" w14:textId="77777777" w:rsidR="00D63349" w:rsidRPr="00D62247" w:rsidRDefault="00D63349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59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20" w:type="dxa"/>
          </w:tcPr>
          <w:p w14:paraId="513E3247" w14:textId="77777777" w:rsidR="00D63349" w:rsidRPr="00D62247" w:rsidRDefault="00D63349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74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48" w:type="dxa"/>
          </w:tcPr>
          <w:p w14:paraId="5A1BA861" w14:textId="77777777" w:rsidR="00D63349" w:rsidRPr="00D62247" w:rsidRDefault="00D63349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79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D63349" w:rsidRPr="00D62247" w14:paraId="7445A410" w14:textId="77777777" w:rsidTr="0001674A">
        <w:trPr>
          <w:trHeight w:val="340"/>
        </w:trPr>
        <w:tc>
          <w:tcPr>
            <w:tcW w:w="1410" w:type="dxa"/>
          </w:tcPr>
          <w:p w14:paraId="0AEBE7FB" w14:textId="77777777" w:rsidR="00D63349" w:rsidRPr="00D62247" w:rsidRDefault="00D63349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90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96" w:type="dxa"/>
          </w:tcPr>
          <w:p w14:paraId="172F33DF" w14:textId="77777777" w:rsidR="00D63349" w:rsidRPr="00D62247" w:rsidRDefault="00D63349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00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762" w:type="dxa"/>
          </w:tcPr>
          <w:p w14:paraId="08E5A185" w14:textId="77777777" w:rsidR="00D63349" w:rsidRPr="00D62247" w:rsidRDefault="00D63349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13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49" w:type="dxa"/>
          </w:tcPr>
          <w:p w14:paraId="6C7224EF" w14:textId="77777777" w:rsidR="00D63349" w:rsidRPr="00D62247" w:rsidRDefault="00D63349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20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079" w:type="dxa"/>
            <w:gridSpan w:val="2"/>
          </w:tcPr>
          <w:p w14:paraId="71FFD8CF" w14:textId="77777777" w:rsidR="00D63349" w:rsidRPr="00D62247" w:rsidRDefault="00D63349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33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504" w:type="dxa"/>
          </w:tcPr>
          <w:p w14:paraId="7F2D844B" w14:textId="77777777" w:rsidR="00D63349" w:rsidRPr="00D62247" w:rsidRDefault="00D63349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40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20" w:type="dxa"/>
          </w:tcPr>
          <w:p w14:paraId="10391E45" w14:textId="77777777" w:rsidR="00D63349" w:rsidRPr="00D62247" w:rsidRDefault="00D63349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53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87" w:type="dxa"/>
          </w:tcPr>
          <w:p w14:paraId="7A4AFBA1" w14:textId="77777777" w:rsidR="00D63349" w:rsidRPr="00D62247" w:rsidRDefault="00D63349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60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20" w:type="dxa"/>
          </w:tcPr>
          <w:p w14:paraId="29A44308" w14:textId="77777777" w:rsidR="00D63349" w:rsidRPr="00D62247" w:rsidRDefault="00D63349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73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48" w:type="dxa"/>
          </w:tcPr>
          <w:p w14:paraId="1DAC40FB" w14:textId="77777777" w:rsidR="00D63349" w:rsidRPr="00D62247" w:rsidRDefault="00D63349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80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D63349" w:rsidRPr="00D62247" w14:paraId="6BD62BE3" w14:textId="77777777" w:rsidTr="0001674A">
        <w:trPr>
          <w:trHeight w:val="340"/>
        </w:trPr>
        <w:tc>
          <w:tcPr>
            <w:tcW w:w="1410" w:type="dxa"/>
          </w:tcPr>
          <w:p w14:paraId="2EB3F393" w14:textId="77777777" w:rsidR="00D63349" w:rsidRPr="00D62247" w:rsidRDefault="00D63349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91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96" w:type="dxa"/>
          </w:tcPr>
          <w:p w14:paraId="48940852" w14:textId="77777777" w:rsidR="00D63349" w:rsidRPr="00D62247" w:rsidRDefault="00D63349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01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762" w:type="dxa"/>
          </w:tcPr>
          <w:p w14:paraId="72101B49" w14:textId="77777777" w:rsidR="00D63349" w:rsidRPr="00D62247" w:rsidRDefault="00D63349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12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49" w:type="dxa"/>
          </w:tcPr>
          <w:p w14:paraId="6EF3B621" w14:textId="77777777" w:rsidR="00D63349" w:rsidRPr="00D62247" w:rsidRDefault="00D63349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21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079" w:type="dxa"/>
            <w:gridSpan w:val="2"/>
          </w:tcPr>
          <w:p w14:paraId="169EFE83" w14:textId="77777777" w:rsidR="00D63349" w:rsidRPr="00D62247" w:rsidRDefault="00D63349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32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504" w:type="dxa"/>
          </w:tcPr>
          <w:p w14:paraId="6C969811" w14:textId="77777777" w:rsidR="00D63349" w:rsidRPr="00D62247" w:rsidRDefault="00D63349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41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20" w:type="dxa"/>
          </w:tcPr>
          <w:p w14:paraId="6854B205" w14:textId="77777777" w:rsidR="00D63349" w:rsidRPr="00D62247" w:rsidRDefault="00D63349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52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87" w:type="dxa"/>
          </w:tcPr>
          <w:p w14:paraId="143E4EBF" w14:textId="77777777" w:rsidR="00D63349" w:rsidRPr="00D62247" w:rsidRDefault="00D63349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61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20" w:type="dxa"/>
          </w:tcPr>
          <w:p w14:paraId="355FC290" w14:textId="77777777" w:rsidR="00D63349" w:rsidRPr="00D62247" w:rsidRDefault="00D63349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72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48" w:type="dxa"/>
          </w:tcPr>
          <w:p w14:paraId="35B7EB99" w14:textId="77777777" w:rsidR="00D63349" w:rsidRPr="00D62247" w:rsidRDefault="00D63349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81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D63349" w:rsidRPr="00D62247" w14:paraId="7118A1BF" w14:textId="77777777" w:rsidTr="0001674A">
        <w:trPr>
          <w:trHeight w:val="340"/>
        </w:trPr>
        <w:tc>
          <w:tcPr>
            <w:tcW w:w="1410" w:type="dxa"/>
          </w:tcPr>
          <w:p w14:paraId="125EA578" w14:textId="77777777" w:rsidR="00D63349" w:rsidRPr="00D62247" w:rsidRDefault="00D63349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92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96" w:type="dxa"/>
          </w:tcPr>
          <w:p w14:paraId="53FEA5C3" w14:textId="77777777" w:rsidR="00D63349" w:rsidRPr="00D62247" w:rsidRDefault="00D63349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02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762" w:type="dxa"/>
          </w:tcPr>
          <w:p w14:paraId="6B2A1A61" w14:textId="77777777" w:rsidR="00D63349" w:rsidRPr="00D62247" w:rsidRDefault="00D63349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11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49" w:type="dxa"/>
          </w:tcPr>
          <w:p w14:paraId="4942F4B2" w14:textId="77777777" w:rsidR="00D63349" w:rsidRPr="00D62247" w:rsidRDefault="00D63349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22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079" w:type="dxa"/>
            <w:gridSpan w:val="2"/>
          </w:tcPr>
          <w:p w14:paraId="28B23B70" w14:textId="77777777" w:rsidR="00D63349" w:rsidRPr="00D62247" w:rsidRDefault="00D63349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31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504" w:type="dxa"/>
          </w:tcPr>
          <w:p w14:paraId="589F0B4E" w14:textId="77777777" w:rsidR="00D63349" w:rsidRPr="00D62247" w:rsidRDefault="00D63349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42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20" w:type="dxa"/>
          </w:tcPr>
          <w:p w14:paraId="6881A472" w14:textId="77777777" w:rsidR="00D63349" w:rsidRPr="00D62247" w:rsidRDefault="00D63349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51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87" w:type="dxa"/>
          </w:tcPr>
          <w:p w14:paraId="508EA5F2" w14:textId="77777777" w:rsidR="00D63349" w:rsidRPr="00D62247" w:rsidRDefault="00D63349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62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20" w:type="dxa"/>
          </w:tcPr>
          <w:p w14:paraId="0B810A69" w14:textId="77777777" w:rsidR="00D63349" w:rsidRPr="00D62247" w:rsidRDefault="00D63349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71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48" w:type="dxa"/>
          </w:tcPr>
          <w:p w14:paraId="70791B49" w14:textId="77777777" w:rsidR="00D63349" w:rsidRPr="00D62247" w:rsidRDefault="00D63349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82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D63349" w:rsidRPr="00D62247" w14:paraId="5E6CA208" w14:textId="77777777" w:rsidTr="0001674A">
        <w:trPr>
          <w:trHeight w:val="340"/>
        </w:trPr>
        <w:tc>
          <w:tcPr>
            <w:tcW w:w="1410" w:type="dxa"/>
          </w:tcPr>
          <w:p w14:paraId="590221AF" w14:textId="77777777" w:rsidR="00D63349" w:rsidRPr="00D62247" w:rsidRDefault="00D63349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93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96" w:type="dxa"/>
          </w:tcPr>
          <w:p w14:paraId="41D315CF" w14:textId="77777777" w:rsidR="00D63349" w:rsidRPr="00D62247" w:rsidRDefault="00D63349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03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762" w:type="dxa"/>
          </w:tcPr>
          <w:p w14:paraId="59F87ADE" w14:textId="77777777" w:rsidR="00D63349" w:rsidRPr="00D62247" w:rsidRDefault="00D63349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10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49" w:type="dxa"/>
          </w:tcPr>
          <w:p w14:paraId="2C8E7A3B" w14:textId="77777777" w:rsidR="00D63349" w:rsidRPr="00D62247" w:rsidRDefault="00D63349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23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079" w:type="dxa"/>
            <w:gridSpan w:val="2"/>
          </w:tcPr>
          <w:p w14:paraId="70F3EC44" w14:textId="77777777" w:rsidR="00D63349" w:rsidRPr="00D62247" w:rsidRDefault="00D63349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30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504" w:type="dxa"/>
          </w:tcPr>
          <w:p w14:paraId="58BBEDCE" w14:textId="77777777" w:rsidR="00D63349" w:rsidRPr="00D62247" w:rsidRDefault="00D63349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43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20" w:type="dxa"/>
          </w:tcPr>
          <w:p w14:paraId="3C9ED07A" w14:textId="77777777" w:rsidR="00D63349" w:rsidRPr="00D62247" w:rsidRDefault="00D63349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50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87" w:type="dxa"/>
          </w:tcPr>
          <w:p w14:paraId="33B0AD97" w14:textId="77777777" w:rsidR="00D63349" w:rsidRPr="00D62247" w:rsidRDefault="00D63349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63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20" w:type="dxa"/>
          </w:tcPr>
          <w:p w14:paraId="1C004875" w14:textId="77777777" w:rsidR="00D63349" w:rsidRPr="00D62247" w:rsidRDefault="00D63349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70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48" w:type="dxa"/>
          </w:tcPr>
          <w:p w14:paraId="51E878BC" w14:textId="77777777" w:rsidR="00D63349" w:rsidRPr="00D62247" w:rsidRDefault="00D63349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83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D63349" w:rsidRPr="00D62247" w14:paraId="2E5F9BE9" w14:textId="77777777" w:rsidTr="0001674A">
        <w:trPr>
          <w:trHeight w:val="340"/>
        </w:trPr>
        <w:tc>
          <w:tcPr>
            <w:tcW w:w="1410" w:type="dxa"/>
          </w:tcPr>
          <w:p w14:paraId="0890EFAA" w14:textId="77777777" w:rsidR="00D63349" w:rsidRPr="00D62247" w:rsidRDefault="00D63349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94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96" w:type="dxa"/>
          </w:tcPr>
          <w:p w14:paraId="3B470FAB" w14:textId="77777777" w:rsidR="00D63349" w:rsidRPr="00D62247" w:rsidRDefault="00D63349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04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762" w:type="dxa"/>
          </w:tcPr>
          <w:p w14:paraId="3030F4D4" w14:textId="77777777" w:rsidR="00D63349" w:rsidRPr="00D62247" w:rsidRDefault="00D63349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09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49" w:type="dxa"/>
          </w:tcPr>
          <w:p w14:paraId="612D3D75" w14:textId="77777777" w:rsidR="00D63349" w:rsidRPr="00D62247" w:rsidRDefault="00D63349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24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079" w:type="dxa"/>
            <w:gridSpan w:val="2"/>
          </w:tcPr>
          <w:p w14:paraId="1F9BA68B" w14:textId="77777777" w:rsidR="00D63349" w:rsidRPr="00D62247" w:rsidRDefault="00D63349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29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504" w:type="dxa"/>
          </w:tcPr>
          <w:p w14:paraId="3150F1B2" w14:textId="77777777" w:rsidR="00D63349" w:rsidRPr="00D62247" w:rsidRDefault="00D63349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44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20" w:type="dxa"/>
          </w:tcPr>
          <w:p w14:paraId="09551348" w14:textId="77777777" w:rsidR="00D63349" w:rsidRPr="00D62247" w:rsidRDefault="00D63349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49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87" w:type="dxa"/>
          </w:tcPr>
          <w:p w14:paraId="1FD16DED" w14:textId="77777777" w:rsidR="00D63349" w:rsidRPr="00D62247" w:rsidRDefault="00D63349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64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20" w:type="dxa"/>
          </w:tcPr>
          <w:p w14:paraId="4072DC7D" w14:textId="77777777" w:rsidR="00D63349" w:rsidRPr="00D62247" w:rsidRDefault="00D63349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69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48" w:type="dxa"/>
          </w:tcPr>
          <w:p w14:paraId="11817484" w14:textId="77777777" w:rsidR="00D63349" w:rsidRPr="00D62247" w:rsidRDefault="00D63349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84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D63349" w:rsidRPr="00D62247" w14:paraId="73F97A7C" w14:textId="77777777" w:rsidTr="0001674A">
        <w:trPr>
          <w:trHeight w:val="340"/>
        </w:trPr>
        <w:tc>
          <w:tcPr>
            <w:tcW w:w="1410" w:type="dxa"/>
          </w:tcPr>
          <w:p w14:paraId="24ECF6B7" w14:textId="77777777" w:rsidR="00D63349" w:rsidRPr="00D62247" w:rsidRDefault="00D63349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95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96" w:type="dxa"/>
          </w:tcPr>
          <w:p w14:paraId="31C17F62" w14:textId="77777777" w:rsidR="00D63349" w:rsidRPr="00D62247" w:rsidRDefault="00D63349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05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762" w:type="dxa"/>
          </w:tcPr>
          <w:p w14:paraId="67408F37" w14:textId="77777777" w:rsidR="00D63349" w:rsidRPr="00D62247" w:rsidRDefault="00D63349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08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49" w:type="dxa"/>
          </w:tcPr>
          <w:p w14:paraId="32C32F29" w14:textId="77777777" w:rsidR="00D63349" w:rsidRPr="00D62247" w:rsidRDefault="00D63349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25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079" w:type="dxa"/>
            <w:gridSpan w:val="2"/>
          </w:tcPr>
          <w:p w14:paraId="04F50D3E" w14:textId="77777777" w:rsidR="00D63349" w:rsidRPr="00D62247" w:rsidRDefault="00D63349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28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504" w:type="dxa"/>
          </w:tcPr>
          <w:p w14:paraId="4809B2BA" w14:textId="77777777" w:rsidR="00D63349" w:rsidRPr="00D62247" w:rsidRDefault="00D63349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45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20" w:type="dxa"/>
          </w:tcPr>
          <w:p w14:paraId="371A740B" w14:textId="77777777" w:rsidR="00D63349" w:rsidRPr="00D62247" w:rsidRDefault="00D63349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48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87" w:type="dxa"/>
          </w:tcPr>
          <w:p w14:paraId="0CE2A81C" w14:textId="77777777" w:rsidR="00D63349" w:rsidRPr="00D62247" w:rsidRDefault="00D63349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65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20" w:type="dxa"/>
          </w:tcPr>
          <w:p w14:paraId="6E57F30A" w14:textId="77777777" w:rsidR="00D63349" w:rsidRPr="00D62247" w:rsidRDefault="00D63349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68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48" w:type="dxa"/>
          </w:tcPr>
          <w:p w14:paraId="3F13C1AA" w14:textId="77777777" w:rsidR="00D63349" w:rsidRPr="00D62247" w:rsidRDefault="00D63349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85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D63349" w:rsidRPr="00D62247" w14:paraId="19326B4C" w14:textId="77777777" w:rsidTr="0001674A">
        <w:trPr>
          <w:trHeight w:val="340"/>
        </w:trPr>
        <w:tc>
          <w:tcPr>
            <w:tcW w:w="1410" w:type="dxa"/>
          </w:tcPr>
          <w:p w14:paraId="44DCDE2F" w14:textId="77777777" w:rsidR="00D63349" w:rsidRPr="00D62247" w:rsidRDefault="00D63349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96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96" w:type="dxa"/>
          </w:tcPr>
          <w:p w14:paraId="684483B8" w14:textId="77777777" w:rsidR="00D63349" w:rsidRPr="00D62247" w:rsidRDefault="00D63349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06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762" w:type="dxa"/>
          </w:tcPr>
          <w:p w14:paraId="277E1119" w14:textId="77777777" w:rsidR="00D63349" w:rsidRPr="00D62247" w:rsidRDefault="00D63349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07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49" w:type="dxa"/>
          </w:tcPr>
          <w:p w14:paraId="2A62AB19" w14:textId="77777777" w:rsidR="00D63349" w:rsidRPr="00D62247" w:rsidRDefault="00D63349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26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079" w:type="dxa"/>
            <w:gridSpan w:val="2"/>
          </w:tcPr>
          <w:p w14:paraId="264AAEB5" w14:textId="77777777" w:rsidR="00D63349" w:rsidRPr="00D62247" w:rsidRDefault="00D63349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27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504" w:type="dxa"/>
          </w:tcPr>
          <w:p w14:paraId="1A1D1A51" w14:textId="77777777" w:rsidR="00D63349" w:rsidRPr="00D62247" w:rsidRDefault="00D63349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46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20" w:type="dxa"/>
          </w:tcPr>
          <w:p w14:paraId="6987509E" w14:textId="77777777" w:rsidR="00D63349" w:rsidRPr="00D62247" w:rsidRDefault="00D63349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47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87" w:type="dxa"/>
            <w:tcBorders>
              <w:bottom w:val="double" w:sz="6" w:space="0" w:color="auto"/>
            </w:tcBorders>
          </w:tcPr>
          <w:p w14:paraId="072CAA46" w14:textId="77777777" w:rsidR="00D63349" w:rsidRPr="00D62247" w:rsidRDefault="00D63349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66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20" w:type="dxa"/>
          </w:tcPr>
          <w:p w14:paraId="578CEFFB" w14:textId="77777777" w:rsidR="00D63349" w:rsidRPr="00D62247" w:rsidRDefault="00D63349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67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48" w:type="dxa"/>
          </w:tcPr>
          <w:p w14:paraId="54DF64FF" w14:textId="77777777" w:rsidR="00D63349" w:rsidRPr="00D62247" w:rsidRDefault="00D63349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86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D63349" w:rsidRPr="00D62247" w14:paraId="34125A70" w14:textId="77777777" w:rsidTr="000167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5"/>
          <w:gridAfter w:val="2"/>
          <w:wBefore w:w="6297" w:type="dxa"/>
          <w:wAfter w:w="2068" w:type="dxa"/>
          <w:trHeight w:val="340"/>
        </w:trPr>
        <w:tc>
          <w:tcPr>
            <w:tcW w:w="1999" w:type="dxa"/>
            <w:tcBorders>
              <w:top w:val="nil"/>
              <w:left w:val="nil"/>
              <w:bottom w:val="nil"/>
              <w:right w:val="double" w:sz="6" w:space="0" w:color="auto"/>
            </w:tcBorders>
            <w:vAlign w:val="center"/>
          </w:tcPr>
          <w:p w14:paraId="3E4B0239" w14:textId="77777777" w:rsidR="00D63349" w:rsidRPr="00D62247" w:rsidRDefault="00D63349" w:rsidP="0001674A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D62247">
              <w:rPr>
                <w:rFonts w:ascii="Arial" w:hAnsi="Arial" w:cs="Arial"/>
                <w:b/>
                <w:sz w:val="20"/>
                <w:szCs w:val="20"/>
              </w:rPr>
              <w:t>TOTAL</w:t>
            </w:r>
          </w:p>
        </w:tc>
        <w:tc>
          <w:tcPr>
            <w:tcW w:w="150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14:paraId="5EA126B6" w14:textId="77777777" w:rsidR="00D63349" w:rsidRPr="00D62247" w:rsidRDefault="00D63349" w:rsidP="0001674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201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2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14:paraId="6757046F" w14:textId="77777777" w:rsidR="00D63349" w:rsidRPr="00D62247" w:rsidRDefault="00D63349" w:rsidP="0001674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202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8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1051FAE2" w14:textId="77777777" w:rsidR="00D63349" w:rsidRPr="00D62247" w:rsidRDefault="00D63349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57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14:paraId="3F244637" w14:textId="77777777" w:rsidR="00D63349" w:rsidRPr="00C4730D" w:rsidRDefault="00D63349" w:rsidP="00D63349">
      <w:pPr>
        <w:rPr>
          <w:rFonts w:ascii="Arial" w:hAnsi="Arial" w:cs="Arial"/>
          <w:sz w:val="18"/>
          <w:szCs w:val="18"/>
        </w:rPr>
      </w:pPr>
      <w:r w:rsidRPr="00C4730D">
        <w:rPr>
          <w:rFonts w:ascii="Arial" w:hAnsi="Arial" w:cs="Arial"/>
          <w:sz w:val="18"/>
          <w:szCs w:val="18"/>
        </w:rPr>
        <w:t>*IVA: indicar si la entidad se deduce el IVA</w:t>
      </w:r>
    </w:p>
    <w:p w14:paraId="6DA6896A" w14:textId="77777777" w:rsidR="00D63349" w:rsidRPr="00C4730D" w:rsidRDefault="00D63349" w:rsidP="00D63349">
      <w:pPr>
        <w:tabs>
          <w:tab w:val="left" w:pos="10204"/>
        </w:tabs>
        <w:autoSpaceDE w:val="0"/>
        <w:autoSpaceDN w:val="0"/>
        <w:adjustRightInd w:val="0"/>
        <w:ind w:right="-56"/>
        <w:jc w:val="both"/>
        <w:rPr>
          <w:rFonts w:ascii="Arial" w:hAnsi="Arial" w:cs="Arial"/>
          <w:sz w:val="18"/>
          <w:szCs w:val="18"/>
        </w:rPr>
      </w:pPr>
      <w:r w:rsidRPr="00C4730D">
        <w:rPr>
          <w:rFonts w:ascii="Arial" w:hAnsi="Arial" w:cs="Arial"/>
          <w:b/>
          <w:bCs/>
          <w:sz w:val="18"/>
          <w:szCs w:val="18"/>
        </w:rPr>
        <w:fldChar w:fldCharType="begin">
          <w:ffData>
            <w:name w:val="Casilla57"/>
            <w:enabled/>
            <w:calcOnExit w:val="0"/>
            <w:checkBox>
              <w:sizeAuto/>
              <w:default w:val="0"/>
            </w:checkBox>
          </w:ffData>
        </w:fldChar>
      </w:r>
      <w:r w:rsidRPr="00C4730D">
        <w:rPr>
          <w:rFonts w:ascii="Arial" w:hAnsi="Arial" w:cs="Arial"/>
          <w:b/>
          <w:bCs/>
          <w:sz w:val="18"/>
          <w:szCs w:val="18"/>
        </w:rPr>
        <w:instrText xml:space="preserve"> FORMCHECKBOX </w:instrText>
      </w:r>
      <w:r w:rsidR="00113F4D">
        <w:rPr>
          <w:rFonts w:ascii="Arial" w:hAnsi="Arial" w:cs="Arial"/>
          <w:b/>
          <w:bCs/>
          <w:sz w:val="18"/>
          <w:szCs w:val="18"/>
        </w:rPr>
      </w:r>
      <w:r w:rsidR="00113F4D">
        <w:rPr>
          <w:rFonts w:ascii="Arial" w:hAnsi="Arial" w:cs="Arial"/>
          <w:b/>
          <w:bCs/>
          <w:sz w:val="18"/>
          <w:szCs w:val="18"/>
        </w:rPr>
        <w:fldChar w:fldCharType="separate"/>
      </w:r>
      <w:r w:rsidRPr="00C4730D">
        <w:rPr>
          <w:rFonts w:ascii="Arial" w:hAnsi="Arial" w:cs="Arial"/>
          <w:b/>
          <w:bCs/>
          <w:sz w:val="18"/>
          <w:szCs w:val="18"/>
        </w:rPr>
        <w:fldChar w:fldCharType="end"/>
      </w:r>
      <w:r w:rsidRPr="00C4730D">
        <w:rPr>
          <w:rFonts w:ascii="Arial" w:hAnsi="Arial" w:cs="Arial"/>
          <w:b/>
          <w:bCs/>
          <w:sz w:val="18"/>
          <w:szCs w:val="18"/>
        </w:rPr>
        <w:t>NO</w:t>
      </w:r>
    </w:p>
    <w:p w14:paraId="28F294C1" w14:textId="77777777" w:rsidR="00D63349" w:rsidRPr="00C4730D" w:rsidRDefault="00D63349" w:rsidP="00D63349">
      <w:pPr>
        <w:rPr>
          <w:rFonts w:ascii="Arial" w:hAnsi="Arial" w:cs="Arial"/>
          <w:sz w:val="18"/>
          <w:szCs w:val="18"/>
        </w:rPr>
      </w:pPr>
      <w:r w:rsidRPr="00C4730D">
        <w:rPr>
          <w:rFonts w:ascii="Arial" w:hAnsi="Arial" w:cs="Arial"/>
          <w:b/>
          <w:bCs/>
          <w:sz w:val="18"/>
          <w:szCs w:val="18"/>
        </w:rPr>
        <w:fldChar w:fldCharType="begin">
          <w:ffData>
            <w:name w:val="Casilla60"/>
            <w:enabled/>
            <w:calcOnExit w:val="0"/>
            <w:checkBox>
              <w:sizeAuto/>
              <w:default w:val="0"/>
            </w:checkBox>
          </w:ffData>
        </w:fldChar>
      </w:r>
      <w:r w:rsidRPr="00C4730D">
        <w:rPr>
          <w:rFonts w:ascii="Arial" w:hAnsi="Arial" w:cs="Arial"/>
          <w:b/>
          <w:bCs/>
          <w:sz w:val="18"/>
          <w:szCs w:val="18"/>
        </w:rPr>
        <w:instrText xml:space="preserve"> FORMCHECKBOX </w:instrText>
      </w:r>
      <w:r w:rsidR="00113F4D">
        <w:rPr>
          <w:rFonts w:ascii="Arial" w:hAnsi="Arial" w:cs="Arial"/>
          <w:b/>
          <w:bCs/>
          <w:sz w:val="18"/>
          <w:szCs w:val="18"/>
        </w:rPr>
      </w:r>
      <w:r w:rsidR="00113F4D">
        <w:rPr>
          <w:rFonts w:ascii="Arial" w:hAnsi="Arial" w:cs="Arial"/>
          <w:b/>
          <w:bCs/>
          <w:sz w:val="18"/>
          <w:szCs w:val="18"/>
        </w:rPr>
        <w:fldChar w:fldCharType="separate"/>
      </w:r>
      <w:r w:rsidRPr="00C4730D">
        <w:rPr>
          <w:rFonts w:ascii="Arial" w:hAnsi="Arial" w:cs="Arial"/>
          <w:b/>
          <w:bCs/>
          <w:sz w:val="18"/>
          <w:szCs w:val="18"/>
        </w:rPr>
        <w:fldChar w:fldCharType="end"/>
      </w:r>
      <w:r w:rsidRPr="00C4730D">
        <w:rPr>
          <w:rFonts w:ascii="Arial" w:hAnsi="Arial" w:cs="Arial"/>
          <w:b/>
          <w:bCs/>
          <w:sz w:val="18"/>
          <w:szCs w:val="18"/>
        </w:rPr>
        <w:t>SI</w:t>
      </w:r>
    </w:p>
    <w:p w14:paraId="7D4183A8" w14:textId="77777777" w:rsidR="00D63349" w:rsidRPr="00C4730D" w:rsidRDefault="00D63349" w:rsidP="00D63349">
      <w:pPr>
        <w:jc w:val="center"/>
        <w:rPr>
          <w:rFonts w:ascii="Arial" w:hAnsi="Arial" w:cs="Arial"/>
          <w:b/>
          <w:sz w:val="18"/>
          <w:szCs w:val="18"/>
        </w:rPr>
      </w:pPr>
      <w:r w:rsidRPr="00C4730D">
        <w:rPr>
          <w:rFonts w:ascii="Arial" w:hAnsi="Arial" w:cs="Arial"/>
          <w:b/>
          <w:sz w:val="18"/>
          <w:szCs w:val="18"/>
        </w:rPr>
        <w:t xml:space="preserve">FIRMADO POR LA PERSONA </w:t>
      </w:r>
      <w:r>
        <w:rPr>
          <w:rFonts w:ascii="Arial" w:hAnsi="Arial" w:cs="Arial"/>
          <w:b/>
          <w:sz w:val="18"/>
          <w:szCs w:val="18"/>
        </w:rPr>
        <w:t>RESPONSABLE</w:t>
      </w:r>
    </w:p>
    <w:p w14:paraId="5564B22D" w14:textId="77777777" w:rsidR="00D63349" w:rsidRPr="00C4730D" w:rsidRDefault="00D63349" w:rsidP="00D63349">
      <w:pPr>
        <w:jc w:val="center"/>
        <w:rPr>
          <w:rFonts w:ascii="Arial" w:hAnsi="Arial" w:cs="Arial"/>
          <w:b/>
          <w:sz w:val="18"/>
          <w:szCs w:val="18"/>
        </w:rPr>
      </w:pPr>
      <w:r w:rsidRPr="00C4730D">
        <w:rPr>
          <w:rFonts w:ascii="Arial" w:hAnsi="Arial" w:cs="Arial"/>
          <w:b/>
          <w:sz w:val="18"/>
          <w:szCs w:val="18"/>
        </w:rPr>
        <w:t>(Firma con certificado electrónico válido)</w:t>
      </w:r>
    </w:p>
    <w:p w14:paraId="131442CA" w14:textId="77777777" w:rsidR="00D63349" w:rsidRPr="00C4730D" w:rsidRDefault="00D63349" w:rsidP="00D63349">
      <w:pPr>
        <w:rPr>
          <w:rFonts w:ascii="Arial" w:hAnsi="Arial" w:cs="Arial"/>
          <w:b/>
          <w:sz w:val="20"/>
          <w:szCs w:val="20"/>
        </w:rPr>
      </w:pPr>
    </w:p>
    <w:p w14:paraId="0B52FC14" w14:textId="77777777" w:rsidR="00D63349" w:rsidRDefault="00D63349" w:rsidP="00D63349">
      <w:pPr>
        <w:rPr>
          <w:rFonts w:ascii="Arial" w:hAnsi="Arial" w:cs="Arial"/>
          <w:b/>
          <w:sz w:val="20"/>
          <w:szCs w:val="20"/>
        </w:rPr>
      </w:pPr>
      <w:r w:rsidRPr="00C4730D">
        <w:rPr>
          <w:rFonts w:ascii="Arial" w:hAnsi="Arial" w:cs="Arial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A2D601C" wp14:editId="39CD1C7D">
                <wp:simplePos x="0" y="0"/>
                <wp:positionH relativeFrom="margin">
                  <wp:posOffset>2990850</wp:posOffset>
                </wp:positionH>
                <wp:positionV relativeFrom="paragraph">
                  <wp:posOffset>6985</wp:posOffset>
                </wp:positionV>
                <wp:extent cx="3019425" cy="533400"/>
                <wp:effectExtent l="0" t="0" r="28575" b="19050"/>
                <wp:wrapNone/>
                <wp:docPr id="1211916410" name="Rectángulo 12119164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19425" cy="53340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>
                              <a:lumMod val="85000"/>
                              <a:lumOff val="15000"/>
                            </a:sys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6C32A968" id="Rectángulo 1211916410" o:spid="_x0000_s1026" style="position:absolute;margin-left:235.5pt;margin-top:.55pt;width:237.75pt;height:42pt;z-index:2516828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" filled="f" strokecolor="#262626" strokeweight="2pt">
                <w10:wrap anchorx="margin"/>
              </v:rect>
            </w:pict>
          </mc:Fallback>
        </mc:AlternateContent>
      </w:r>
    </w:p>
    <w:p w14:paraId="6BB0AEC3" w14:textId="77777777" w:rsidR="003E3D3F" w:rsidRPr="00D62247" w:rsidRDefault="003E3D3F" w:rsidP="003E3D3F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ab/>
      </w:r>
      <w:r w:rsidRPr="00D62247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09F5FE8E" wp14:editId="3D33481B">
                <wp:simplePos x="0" y="0"/>
                <wp:positionH relativeFrom="margin">
                  <wp:posOffset>13335</wp:posOffset>
                </wp:positionH>
                <wp:positionV relativeFrom="paragraph">
                  <wp:posOffset>92075</wp:posOffset>
                </wp:positionV>
                <wp:extent cx="9048750" cy="304800"/>
                <wp:effectExtent l="0" t="0" r="19050" b="19050"/>
                <wp:wrapNone/>
                <wp:docPr id="784374333" name="Cuadro de texto 7843743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4875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780E9F" w14:textId="5ECB922B" w:rsidR="0001674A" w:rsidRPr="003B5F75" w:rsidRDefault="0001674A" w:rsidP="003E3D3F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3B5F75">
                              <w:rPr>
                                <w:rFonts w:ascii="Arial" w:hAnsi="Arial" w:cs="Arial"/>
                                <w:b/>
                              </w:rPr>
                              <w:t xml:space="preserve">DECLARACIÓN DE GASTOS DE </w:t>
                            </w:r>
                            <w:r w:rsidRPr="003E3D3F">
                              <w:rPr>
                                <w:rFonts w:ascii="Arial" w:hAnsi="Arial" w:cs="Arial"/>
                                <w:b/>
                              </w:rPr>
                              <w:t>ACCIONES DE DISTRIBUCIÓN, DIFUSIÓN Y PROMOCIÓN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F5FE8E" id="Cuadro de texto 784374333" o:spid="_x0000_s1032" type="#_x0000_t202" style="position:absolute;margin-left:1.05pt;margin-top:7.25pt;width:712.5pt;height:24pt;z-index:2516848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">
                <v:textbox>
                  <w:txbxContent>
                    <w:p w14:paraId="48780E9F" w14:textId="5ECB922B" w:rsidR="0001674A" w:rsidRPr="003B5F75" w:rsidRDefault="0001674A" w:rsidP="003E3D3F">
                      <w:pPr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 w:rsidRPr="003B5F75">
                        <w:rPr>
                          <w:rFonts w:ascii="Arial" w:hAnsi="Arial" w:cs="Arial"/>
                          <w:b/>
                        </w:rPr>
                        <w:t xml:space="preserve">DECLARACIÓN DE GASTOS DE </w:t>
                      </w:r>
                      <w:r w:rsidRPr="003E3D3F">
                        <w:rPr>
                          <w:rFonts w:ascii="Arial" w:hAnsi="Arial" w:cs="Arial"/>
                          <w:b/>
                        </w:rPr>
                        <w:t>ACCIONES DE DISTRIBUCIÓN, DIFUSIÓN Y PROMOCIÓN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42D64D9" w14:textId="77777777" w:rsidR="003E3D3F" w:rsidRPr="00D62247" w:rsidRDefault="003E3D3F" w:rsidP="003E3D3F">
      <w:pPr>
        <w:spacing w:line="276" w:lineRule="auto"/>
        <w:ind w:left="142"/>
        <w:jc w:val="both"/>
        <w:rPr>
          <w:rFonts w:ascii="Arial" w:hAnsi="Arial" w:cs="Arial"/>
          <w:sz w:val="20"/>
          <w:szCs w:val="20"/>
        </w:rPr>
      </w:pPr>
    </w:p>
    <w:p w14:paraId="0C82DC56" w14:textId="77777777" w:rsidR="003E3D3F" w:rsidRPr="00D62247" w:rsidRDefault="003E3D3F" w:rsidP="003E3D3F">
      <w:pPr>
        <w:spacing w:line="276" w:lineRule="auto"/>
        <w:ind w:left="142"/>
        <w:jc w:val="both"/>
        <w:rPr>
          <w:rFonts w:ascii="Arial" w:hAnsi="Arial" w:cs="Arial"/>
          <w:sz w:val="20"/>
          <w:szCs w:val="20"/>
        </w:rPr>
      </w:pPr>
    </w:p>
    <w:p w14:paraId="27E72C83" w14:textId="3DFF1799" w:rsidR="003E3D3F" w:rsidRPr="003E3D3F" w:rsidRDefault="003E3D3F" w:rsidP="003E3D3F">
      <w:pPr>
        <w:rPr>
          <w:rFonts w:ascii="Arial" w:hAnsi="Arial" w:cs="Arial"/>
          <w:sz w:val="20"/>
          <w:szCs w:val="20"/>
        </w:rPr>
      </w:pPr>
      <w:r w:rsidRPr="00D62247">
        <w:rPr>
          <w:rFonts w:ascii="Arial" w:hAnsi="Arial" w:cs="Arial"/>
          <w:sz w:val="20"/>
          <w:szCs w:val="20"/>
        </w:rPr>
        <w:t xml:space="preserve">El presente documento tiene por objeto indicar la relación clasificada de los gastos de </w:t>
      </w:r>
      <w:r>
        <w:rPr>
          <w:rFonts w:ascii="Arial" w:hAnsi="Arial" w:cs="Arial"/>
          <w:sz w:val="20"/>
          <w:szCs w:val="20"/>
        </w:rPr>
        <w:t>a</w:t>
      </w:r>
      <w:r w:rsidRPr="003E3D3F">
        <w:rPr>
          <w:rFonts w:ascii="Arial" w:hAnsi="Arial" w:cs="Arial"/>
          <w:sz w:val="20"/>
          <w:szCs w:val="20"/>
        </w:rPr>
        <w:t>cciones de distribución, difusión y promoción, especialmente aquellas dirigidas a públicos educativos y comunitarios.</w:t>
      </w:r>
    </w:p>
    <w:p w14:paraId="134B7A54" w14:textId="7E392F88" w:rsidR="003E3D3F" w:rsidRPr="00D62247" w:rsidRDefault="003E3D3F" w:rsidP="003E3D3F">
      <w:pPr>
        <w:spacing w:after="120" w:line="276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Tablaconcuadrcula"/>
        <w:tblW w:w="14175" w:type="dxa"/>
        <w:tblInd w:w="142" w:type="dxa"/>
        <w:tblLook w:val="04A0" w:firstRow="1" w:lastRow="0" w:firstColumn="1" w:lastColumn="0" w:noHBand="0" w:noVBand="1"/>
      </w:tblPr>
      <w:tblGrid>
        <w:gridCol w:w="992"/>
        <w:gridCol w:w="2835"/>
        <w:gridCol w:w="993"/>
        <w:gridCol w:w="2229"/>
        <w:gridCol w:w="3003"/>
        <w:gridCol w:w="4123"/>
      </w:tblGrid>
      <w:tr w:rsidR="003E3D3F" w:rsidRPr="00D62247" w14:paraId="399D071D" w14:textId="77777777" w:rsidTr="0001674A">
        <w:trPr>
          <w:trHeight w:val="397"/>
        </w:trPr>
        <w:tc>
          <w:tcPr>
            <w:tcW w:w="992" w:type="dxa"/>
            <w:tcBorders>
              <w:top w:val="nil"/>
              <w:left w:val="nil"/>
              <w:bottom w:val="nil"/>
            </w:tcBorders>
          </w:tcPr>
          <w:p w14:paraId="51A0AD00" w14:textId="77777777" w:rsidR="003E3D3F" w:rsidRPr="00D62247" w:rsidRDefault="003E3D3F" w:rsidP="0001674A">
            <w:pPr>
              <w:spacing w:line="276" w:lineRule="auto"/>
              <w:ind w:left="-255" w:firstLine="14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t>D./Dña.</w:t>
            </w:r>
          </w:p>
        </w:tc>
        <w:tc>
          <w:tcPr>
            <w:tcW w:w="2835" w:type="dxa"/>
          </w:tcPr>
          <w:p w14:paraId="1C19B397" w14:textId="77777777" w:rsidR="003E3D3F" w:rsidRPr="00D62247" w:rsidRDefault="003E3D3F" w:rsidP="0001674A">
            <w:pPr>
              <w:spacing w:line="276" w:lineRule="auto"/>
              <w:ind w:left="-206" w:firstLine="14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84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210B727C" w14:textId="77777777" w:rsidR="003E3D3F" w:rsidRPr="00D62247" w:rsidRDefault="003E3D3F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t>NIF</w:t>
            </w:r>
          </w:p>
        </w:tc>
        <w:tc>
          <w:tcPr>
            <w:tcW w:w="2229" w:type="dxa"/>
          </w:tcPr>
          <w:p w14:paraId="4F33D597" w14:textId="77777777" w:rsidR="003E3D3F" w:rsidRPr="00D62247" w:rsidRDefault="003E3D3F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85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003" w:type="dxa"/>
            <w:tcBorders>
              <w:top w:val="nil"/>
              <w:bottom w:val="nil"/>
            </w:tcBorders>
          </w:tcPr>
          <w:p w14:paraId="1295D3D5" w14:textId="77777777" w:rsidR="003E3D3F" w:rsidRPr="00D62247" w:rsidRDefault="003E3D3F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t>como representante legal de</w:t>
            </w:r>
          </w:p>
        </w:tc>
        <w:tc>
          <w:tcPr>
            <w:tcW w:w="4123" w:type="dxa"/>
          </w:tcPr>
          <w:p w14:paraId="18EC3AEB" w14:textId="77777777" w:rsidR="003E3D3F" w:rsidRPr="00D62247" w:rsidRDefault="003E3D3F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86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14:paraId="5826B0C9" w14:textId="77777777" w:rsidR="003E3D3F" w:rsidRPr="00D62247" w:rsidRDefault="003E3D3F" w:rsidP="003E3D3F">
      <w:pPr>
        <w:tabs>
          <w:tab w:val="left" w:pos="9172"/>
        </w:tabs>
        <w:spacing w:before="240" w:after="240" w:line="276" w:lineRule="auto"/>
        <w:ind w:left="142"/>
        <w:jc w:val="both"/>
        <w:rPr>
          <w:rFonts w:ascii="Arial" w:hAnsi="Arial" w:cs="Arial"/>
          <w:sz w:val="20"/>
          <w:szCs w:val="20"/>
        </w:rPr>
      </w:pPr>
      <w:r w:rsidRPr="00D62247">
        <w:rPr>
          <w:rFonts w:ascii="Arial" w:hAnsi="Arial" w:cs="Arial"/>
          <w:sz w:val="20"/>
          <w:szCs w:val="20"/>
        </w:rPr>
        <w:t>Declaro que los datos aportados en la presente cuenta justificativa simplificada son ciertos y veraces.</w:t>
      </w:r>
      <w:r w:rsidRPr="00D62247">
        <w:rPr>
          <w:rFonts w:ascii="Arial" w:hAnsi="Arial" w:cs="Arial"/>
          <w:sz w:val="20"/>
          <w:szCs w:val="20"/>
        </w:rPr>
        <w:tab/>
      </w:r>
    </w:p>
    <w:tbl>
      <w:tblPr>
        <w:tblStyle w:val="Tablaconcuadrcula"/>
        <w:tblW w:w="14175" w:type="dxa"/>
        <w:tblInd w:w="142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tblLook w:val="04A0" w:firstRow="1" w:lastRow="0" w:firstColumn="1" w:lastColumn="0" w:noHBand="0" w:noVBand="1"/>
      </w:tblPr>
      <w:tblGrid>
        <w:gridCol w:w="1410"/>
        <w:gridCol w:w="1196"/>
        <w:gridCol w:w="1762"/>
        <w:gridCol w:w="1849"/>
        <w:gridCol w:w="80"/>
        <w:gridCol w:w="1999"/>
        <w:gridCol w:w="1504"/>
        <w:gridCol w:w="1020"/>
        <w:gridCol w:w="1287"/>
        <w:gridCol w:w="1020"/>
        <w:gridCol w:w="1048"/>
      </w:tblGrid>
      <w:tr w:rsidR="003E3D3F" w:rsidRPr="00D62247" w14:paraId="2540E3F3" w14:textId="77777777" w:rsidTr="0001674A">
        <w:trPr>
          <w:trHeight w:val="340"/>
        </w:trPr>
        <w:tc>
          <w:tcPr>
            <w:tcW w:w="1410" w:type="dxa"/>
          </w:tcPr>
          <w:p w14:paraId="5F58F346" w14:textId="77777777" w:rsidR="003E3D3F" w:rsidRPr="00D62247" w:rsidRDefault="003E3D3F" w:rsidP="0001674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D62247">
              <w:rPr>
                <w:rFonts w:ascii="Arial" w:hAnsi="Arial" w:cs="Arial"/>
                <w:sz w:val="20"/>
                <w:szCs w:val="20"/>
              </w:rPr>
              <w:t>Nº</w:t>
            </w:r>
            <w:proofErr w:type="spellEnd"/>
            <w:r w:rsidRPr="00D62247">
              <w:rPr>
                <w:rFonts w:ascii="Arial" w:hAnsi="Arial" w:cs="Arial"/>
                <w:sz w:val="20"/>
                <w:szCs w:val="20"/>
              </w:rPr>
              <w:t xml:space="preserve"> Factura</w:t>
            </w:r>
          </w:p>
        </w:tc>
        <w:tc>
          <w:tcPr>
            <w:tcW w:w="1196" w:type="dxa"/>
          </w:tcPr>
          <w:p w14:paraId="72799F9D" w14:textId="77777777" w:rsidR="003E3D3F" w:rsidRPr="00D62247" w:rsidRDefault="003E3D3F" w:rsidP="0001674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t>Fecha de emisión</w:t>
            </w:r>
          </w:p>
        </w:tc>
        <w:tc>
          <w:tcPr>
            <w:tcW w:w="1762" w:type="dxa"/>
          </w:tcPr>
          <w:p w14:paraId="3EED4C69" w14:textId="77777777" w:rsidR="003E3D3F" w:rsidRPr="00D62247" w:rsidRDefault="003E3D3F" w:rsidP="0001674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t>Emisor</w:t>
            </w:r>
          </w:p>
        </w:tc>
        <w:tc>
          <w:tcPr>
            <w:tcW w:w="1849" w:type="dxa"/>
          </w:tcPr>
          <w:p w14:paraId="30993415" w14:textId="77777777" w:rsidR="003E3D3F" w:rsidRPr="00D62247" w:rsidRDefault="003E3D3F" w:rsidP="0001674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t>NIF</w:t>
            </w:r>
          </w:p>
        </w:tc>
        <w:tc>
          <w:tcPr>
            <w:tcW w:w="2079" w:type="dxa"/>
            <w:gridSpan w:val="2"/>
          </w:tcPr>
          <w:p w14:paraId="006FDE9A" w14:textId="77777777" w:rsidR="003E3D3F" w:rsidRPr="00D62247" w:rsidRDefault="003E3D3F" w:rsidP="0001674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t>Actividad subvencionada</w:t>
            </w:r>
          </w:p>
        </w:tc>
        <w:tc>
          <w:tcPr>
            <w:tcW w:w="1504" w:type="dxa"/>
          </w:tcPr>
          <w:p w14:paraId="5EBB6CAC" w14:textId="77777777" w:rsidR="003E3D3F" w:rsidRPr="00D62247" w:rsidRDefault="003E3D3F" w:rsidP="0001674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t>Importe sin IVA</w:t>
            </w:r>
          </w:p>
        </w:tc>
        <w:tc>
          <w:tcPr>
            <w:tcW w:w="1020" w:type="dxa"/>
          </w:tcPr>
          <w:p w14:paraId="5744DB33" w14:textId="77777777" w:rsidR="003E3D3F" w:rsidRPr="00D62247" w:rsidRDefault="003E3D3F" w:rsidP="0001674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t>*IVA</w:t>
            </w:r>
          </w:p>
        </w:tc>
        <w:tc>
          <w:tcPr>
            <w:tcW w:w="1287" w:type="dxa"/>
          </w:tcPr>
          <w:p w14:paraId="079A1B3B" w14:textId="77777777" w:rsidR="003E3D3F" w:rsidRPr="00D62247" w:rsidRDefault="003E3D3F" w:rsidP="0001674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t>Total pagado</w:t>
            </w:r>
          </w:p>
        </w:tc>
        <w:tc>
          <w:tcPr>
            <w:tcW w:w="1020" w:type="dxa"/>
          </w:tcPr>
          <w:p w14:paraId="3E1368E5" w14:textId="77777777" w:rsidR="003E3D3F" w:rsidRPr="00D62247" w:rsidRDefault="003E3D3F" w:rsidP="0001674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t>Fecha de pago</w:t>
            </w:r>
          </w:p>
        </w:tc>
        <w:tc>
          <w:tcPr>
            <w:tcW w:w="1048" w:type="dxa"/>
          </w:tcPr>
          <w:p w14:paraId="09ABF774" w14:textId="77777777" w:rsidR="003E3D3F" w:rsidRPr="00D62247" w:rsidRDefault="003E3D3F" w:rsidP="0001674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t>Forma de pago</w:t>
            </w:r>
          </w:p>
        </w:tc>
      </w:tr>
      <w:tr w:rsidR="003E3D3F" w:rsidRPr="00D62247" w14:paraId="3D73480B" w14:textId="77777777" w:rsidTr="0001674A">
        <w:trPr>
          <w:trHeight w:val="340"/>
        </w:trPr>
        <w:tc>
          <w:tcPr>
            <w:tcW w:w="1410" w:type="dxa"/>
          </w:tcPr>
          <w:p w14:paraId="4575ADB4" w14:textId="77777777" w:rsidR="003E3D3F" w:rsidRPr="00D62247" w:rsidRDefault="003E3D3F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87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96" w:type="dxa"/>
          </w:tcPr>
          <w:p w14:paraId="4E95B6B8" w14:textId="77777777" w:rsidR="003E3D3F" w:rsidRPr="00D62247" w:rsidRDefault="003E3D3F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97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762" w:type="dxa"/>
          </w:tcPr>
          <w:p w14:paraId="608F9300" w14:textId="77777777" w:rsidR="003E3D3F" w:rsidRPr="00D62247" w:rsidRDefault="003E3D3F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16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49" w:type="dxa"/>
          </w:tcPr>
          <w:p w14:paraId="7F073EE3" w14:textId="77777777" w:rsidR="003E3D3F" w:rsidRPr="00D62247" w:rsidRDefault="003E3D3F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17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079" w:type="dxa"/>
            <w:gridSpan w:val="2"/>
          </w:tcPr>
          <w:p w14:paraId="54048D24" w14:textId="77777777" w:rsidR="003E3D3F" w:rsidRPr="00D62247" w:rsidRDefault="003E3D3F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36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504" w:type="dxa"/>
          </w:tcPr>
          <w:p w14:paraId="4DA76F86" w14:textId="77777777" w:rsidR="003E3D3F" w:rsidRPr="00D62247" w:rsidRDefault="003E3D3F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20" w:type="dxa"/>
          </w:tcPr>
          <w:p w14:paraId="2B6E5287" w14:textId="77777777" w:rsidR="003E3D3F" w:rsidRPr="00D62247" w:rsidRDefault="003E3D3F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56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87" w:type="dxa"/>
          </w:tcPr>
          <w:p w14:paraId="4260DFA2" w14:textId="77777777" w:rsidR="003E3D3F" w:rsidRPr="00D62247" w:rsidRDefault="003E3D3F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57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20" w:type="dxa"/>
          </w:tcPr>
          <w:p w14:paraId="1970147C" w14:textId="77777777" w:rsidR="003E3D3F" w:rsidRPr="00D62247" w:rsidRDefault="003E3D3F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48" w:type="dxa"/>
          </w:tcPr>
          <w:p w14:paraId="7BCE8939" w14:textId="77777777" w:rsidR="003E3D3F" w:rsidRPr="00D62247" w:rsidRDefault="003E3D3F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3E3D3F" w:rsidRPr="00D62247" w14:paraId="58A01298" w14:textId="77777777" w:rsidTr="0001674A">
        <w:trPr>
          <w:trHeight w:val="340"/>
        </w:trPr>
        <w:tc>
          <w:tcPr>
            <w:tcW w:w="1410" w:type="dxa"/>
          </w:tcPr>
          <w:p w14:paraId="0A9F9D0D" w14:textId="77777777" w:rsidR="003E3D3F" w:rsidRPr="00D62247" w:rsidRDefault="003E3D3F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88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96" w:type="dxa"/>
          </w:tcPr>
          <w:p w14:paraId="2858A10A" w14:textId="77777777" w:rsidR="003E3D3F" w:rsidRPr="00D62247" w:rsidRDefault="003E3D3F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98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762" w:type="dxa"/>
          </w:tcPr>
          <w:p w14:paraId="6B26C1A4" w14:textId="77777777" w:rsidR="003E3D3F" w:rsidRPr="00D62247" w:rsidRDefault="003E3D3F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15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49" w:type="dxa"/>
          </w:tcPr>
          <w:p w14:paraId="48DF9595" w14:textId="77777777" w:rsidR="003E3D3F" w:rsidRPr="00D62247" w:rsidRDefault="003E3D3F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18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079" w:type="dxa"/>
            <w:gridSpan w:val="2"/>
          </w:tcPr>
          <w:p w14:paraId="447A4946" w14:textId="77777777" w:rsidR="003E3D3F" w:rsidRPr="00D62247" w:rsidRDefault="003E3D3F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35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504" w:type="dxa"/>
          </w:tcPr>
          <w:p w14:paraId="2259DB99" w14:textId="77777777" w:rsidR="003E3D3F" w:rsidRPr="00D62247" w:rsidRDefault="003E3D3F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38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20" w:type="dxa"/>
          </w:tcPr>
          <w:p w14:paraId="6C4A35E6" w14:textId="77777777" w:rsidR="003E3D3F" w:rsidRPr="00D62247" w:rsidRDefault="003E3D3F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55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87" w:type="dxa"/>
          </w:tcPr>
          <w:p w14:paraId="7602B708" w14:textId="77777777" w:rsidR="003E3D3F" w:rsidRPr="00D62247" w:rsidRDefault="003E3D3F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58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20" w:type="dxa"/>
          </w:tcPr>
          <w:p w14:paraId="61349F1F" w14:textId="77777777" w:rsidR="003E3D3F" w:rsidRPr="00D62247" w:rsidRDefault="003E3D3F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75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48" w:type="dxa"/>
          </w:tcPr>
          <w:p w14:paraId="3AC953C9" w14:textId="77777777" w:rsidR="003E3D3F" w:rsidRPr="00D62247" w:rsidRDefault="003E3D3F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78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3E3D3F" w:rsidRPr="00D62247" w14:paraId="1C2BA4CF" w14:textId="77777777" w:rsidTr="0001674A">
        <w:trPr>
          <w:trHeight w:val="340"/>
        </w:trPr>
        <w:tc>
          <w:tcPr>
            <w:tcW w:w="1410" w:type="dxa"/>
          </w:tcPr>
          <w:p w14:paraId="0FF6437D" w14:textId="77777777" w:rsidR="003E3D3F" w:rsidRPr="00D62247" w:rsidRDefault="003E3D3F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89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96" w:type="dxa"/>
          </w:tcPr>
          <w:p w14:paraId="7587C5F5" w14:textId="77777777" w:rsidR="003E3D3F" w:rsidRPr="00D62247" w:rsidRDefault="003E3D3F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99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762" w:type="dxa"/>
          </w:tcPr>
          <w:p w14:paraId="74C24701" w14:textId="77777777" w:rsidR="003E3D3F" w:rsidRPr="00D62247" w:rsidRDefault="003E3D3F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14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49" w:type="dxa"/>
          </w:tcPr>
          <w:p w14:paraId="5C2AED12" w14:textId="77777777" w:rsidR="003E3D3F" w:rsidRPr="00D62247" w:rsidRDefault="003E3D3F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19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079" w:type="dxa"/>
            <w:gridSpan w:val="2"/>
          </w:tcPr>
          <w:p w14:paraId="75D5A12E" w14:textId="77777777" w:rsidR="003E3D3F" w:rsidRPr="00D62247" w:rsidRDefault="003E3D3F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34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504" w:type="dxa"/>
          </w:tcPr>
          <w:p w14:paraId="1F955328" w14:textId="77777777" w:rsidR="003E3D3F" w:rsidRPr="00D62247" w:rsidRDefault="003E3D3F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39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20" w:type="dxa"/>
          </w:tcPr>
          <w:p w14:paraId="3EA3D94F" w14:textId="77777777" w:rsidR="003E3D3F" w:rsidRPr="00D62247" w:rsidRDefault="003E3D3F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54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87" w:type="dxa"/>
          </w:tcPr>
          <w:p w14:paraId="2ED472E2" w14:textId="77777777" w:rsidR="003E3D3F" w:rsidRPr="00D62247" w:rsidRDefault="003E3D3F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59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20" w:type="dxa"/>
          </w:tcPr>
          <w:p w14:paraId="27481102" w14:textId="77777777" w:rsidR="003E3D3F" w:rsidRPr="00D62247" w:rsidRDefault="003E3D3F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74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48" w:type="dxa"/>
          </w:tcPr>
          <w:p w14:paraId="12C14974" w14:textId="77777777" w:rsidR="003E3D3F" w:rsidRPr="00D62247" w:rsidRDefault="003E3D3F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79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3E3D3F" w:rsidRPr="00D62247" w14:paraId="60293955" w14:textId="77777777" w:rsidTr="0001674A">
        <w:trPr>
          <w:trHeight w:val="340"/>
        </w:trPr>
        <w:tc>
          <w:tcPr>
            <w:tcW w:w="1410" w:type="dxa"/>
          </w:tcPr>
          <w:p w14:paraId="515E5F7B" w14:textId="77777777" w:rsidR="003E3D3F" w:rsidRPr="00D62247" w:rsidRDefault="003E3D3F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90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96" w:type="dxa"/>
          </w:tcPr>
          <w:p w14:paraId="2C81DA0F" w14:textId="77777777" w:rsidR="003E3D3F" w:rsidRPr="00D62247" w:rsidRDefault="003E3D3F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00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762" w:type="dxa"/>
          </w:tcPr>
          <w:p w14:paraId="0C974C44" w14:textId="77777777" w:rsidR="003E3D3F" w:rsidRPr="00D62247" w:rsidRDefault="003E3D3F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13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49" w:type="dxa"/>
          </w:tcPr>
          <w:p w14:paraId="235585E0" w14:textId="77777777" w:rsidR="003E3D3F" w:rsidRPr="00D62247" w:rsidRDefault="003E3D3F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20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079" w:type="dxa"/>
            <w:gridSpan w:val="2"/>
          </w:tcPr>
          <w:p w14:paraId="22FDAC8E" w14:textId="77777777" w:rsidR="003E3D3F" w:rsidRPr="00D62247" w:rsidRDefault="003E3D3F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33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504" w:type="dxa"/>
          </w:tcPr>
          <w:p w14:paraId="78D196AE" w14:textId="77777777" w:rsidR="003E3D3F" w:rsidRPr="00D62247" w:rsidRDefault="003E3D3F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40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20" w:type="dxa"/>
          </w:tcPr>
          <w:p w14:paraId="1B8E7BE9" w14:textId="77777777" w:rsidR="003E3D3F" w:rsidRPr="00D62247" w:rsidRDefault="003E3D3F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53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87" w:type="dxa"/>
          </w:tcPr>
          <w:p w14:paraId="4434664C" w14:textId="77777777" w:rsidR="003E3D3F" w:rsidRPr="00D62247" w:rsidRDefault="003E3D3F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60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20" w:type="dxa"/>
          </w:tcPr>
          <w:p w14:paraId="2945447B" w14:textId="77777777" w:rsidR="003E3D3F" w:rsidRPr="00D62247" w:rsidRDefault="003E3D3F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73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48" w:type="dxa"/>
          </w:tcPr>
          <w:p w14:paraId="6160F87A" w14:textId="77777777" w:rsidR="003E3D3F" w:rsidRPr="00D62247" w:rsidRDefault="003E3D3F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80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3E3D3F" w:rsidRPr="00D62247" w14:paraId="375D2686" w14:textId="77777777" w:rsidTr="0001674A">
        <w:trPr>
          <w:trHeight w:val="340"/>
        </w:trPr>
        <w:tc>
          <w:tcPr>
            <w:tcW w:w="1410" w:type="dxa"/>
          </w:tcPr>
          <w:p w14:paraId="288969FE" w14:textId="77777777" w:rsidR="003E3D3F" w:rsidRPr="00D62247" w:rsidRDefault="003E3D3F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91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96" w:type="dxa"/>
          </w:tcPr>
          <w:p w14:paraId="3AB3EF45" w14:textId="77777777" w:rsidR="003E3D3F" w:rsidRPr="00D62247" w:rsidRDefault="003E3D3F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01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762" w:type="dxa"/>
          </w:tcPr>
          <w:p w14:paraId="23EEF42C" w14:textId="77777777" w:rsidR="003E3D3F" w:rsidRPr="00D62247" w:rsidRDefault="003E3D3F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12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49" w:type="dxa"/>
          </w:tcPr>
          <w:p w14:paraId="211A081D" w14:textId="77777777" w:rsidR="003E3D3F" w:rsidRPr="00D62247" w:rsidRDefault="003E3D3F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21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079" w:type="dxa"/>
            <w:gridSpan w:val="2"/>
          </w:tcPr>
          <w:p w14:paraId="7EB608FD" w14:textId="77777777" w:rsidR="003E3D3F" w:rsidRPr="00D62247" w:rsidRDefault="003E3D3F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32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504" w:type="dxa"/>
          </w:tcPr>
          <w:p w14:paraId="2883C48D" w14:textId="77777777" w:rsidR="003E3D3F" w:rsidRPr="00D62247" w:rsidRDefault="003E3D3F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41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20" w:type="dxa"/>
          </w:tcPr>
          <w:p w14:paraId="62182BC3" w14:textId="77777777" w:rsidR="003E3D3F" w:rsidRPr="00D62247" w:rsidRDefault="003E3D3F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52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87" w:type="dxa"/>
          </w:tcPr>
          <w:p w14:paraId="5453D02C" w14:textId="77777777" w:rsidR="003E3D3F" w:rsidRPr="00D62247" w:rsidRDefault="003E3D3F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61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20" w:type="dxa"/>
          </w:tcPr>
          <w:p w14:paraId="2E661D40" w14:textId="77777777" w:rsidR="003E3D3F" w:rsidRPr="00D62247" w:rsidRDefault="003E3D3F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72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48" w:type="dxa"/>
          </w:tcPr>
          <w:p w14:paraId="1E7CDDFE" w14:textId="77777777" w:rsidR="003E3D3F" w:rsidRPr="00D62247" w:rsidRDefault="003E3D3F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81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3E3D3F" w:rsidRPr="00D62247" w14:paraId="3E4F303E" w14:textId="77777777" w:rsidTr="0001674A">
        <w:trPr>
          <w:trHeight w:val="340"/>
        </w:trPr>
        <w:tc>
          <w:tcPr>
            <w:tcW w:w="1410" w:type="dxa"/>
          </w:tcPr>
          <w:p w14:paraId="0B9BC6F0" w14:textId="77777777" w:rsidR="003E3D3F" w:rsidRPr="00D62247" w:rsidRDefault="003E3D3F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92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96" w:type="dxa"/>
          </w:tcPr>
          <w:p w14:paraId="722B9A02" w14:textId="77777777" w:rsidR="003E3D3F" w:rsidRPr="00D62247" w:rsidRDefault="003E3D3F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02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762" w:type="dxa"/>
          </w:tcPr>
          <w:p w14:paraId="0DC0411B" w14:textId="77777777" w:rsidR="003E3D3F" w:rsidRPr="00D62247" w:rsidRDefault="003E3D3F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11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49" w:type="dxa"/>
          </w:tcPr>
          <w:p w14:paraId="238E5E62" w14:textId="77777777" w:rsidR="003E3D3F" w:rsidRPr="00D62247" w:rsidRDefault="003E3D3F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22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079" w:type="dxa"/>
            <w:gridSpan w:val="2"/>
          </w:tcPr>
          <w:p w14:paraId="27C7AA92" w14:textId="77777777" w:rsidR="003E3D3F" w:rsidRPr="00D62247" w:rsidRDefault="003E3D3F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31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504" w:type="dxa"/>
          </w:tcPr>
          <w:p w14:paraId="31E77C21" w14:textId="77777777" w:rsidR="003E3D3F" w:rsidRPr="00D62247" w:rsidRDefault="003E3D3F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42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20" w:type="dxa"/>
          </w:tcPr>
          <w:p w14:paraId="1891D6B5" w14:textId="77777777" w:rsidR="003E3D3F" w:rsidRPr="00D62247" w:rsidRDefault="003E3D3F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51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87" w:type="dxa"/>
          </w:tcPr>
          <w:p w14:paraId="2DE693A1" w14:textId="77777777" w:rsidR="003E3D3F" w:rsidRPr="00D62247" w:rsidRDefault="003E3D3F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62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20" w:type="dxa"/>
          </w:tcPr>
          <w:p w14:paraId="01BA51F9" w14:textId="77777777" w:rsidR="003E3D3F" w:rsidRPr="00D62247" w:rsidRDefault="003E3D3F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71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48" w:type="dxa"/>
          </w:tcPr>
          <w:p w14:paraId="63E75FB3" w14:textId="77777777" w:rsidR="003E3D3F" w:rsidRPr="00D62247" w:rsidRDefault="003E3D3F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82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3E3D3F" w:rsidRPr="00D62247" w14:paraId="4F72E885" w14:textId="77777777" w:rsidTr="0001674A">
        <w:trPr>
          <w:trHeight w:val="340"/>
        </w:trPr>
        <w:tc>
          <w:tcPr>
            <w:tcW w:w="1410" w:type="dxa"/>
          </w:tcPr>
          <w:p w14:paraId="7EFA9FAC" w14:textId="77777777" w:rsidR="003E3D3F" w:rsidRPr="00D62247" w:rsidRDefault="003E3D3F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93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96" w:type="dxa"/>
          </w:tcPr>
          <w:p w14:paraId="6FCC91ED" w14:textId="77777777" w:rsidR="003E3D3F" w:rsidRPr="00D62247" w:rsidRDefault="003E3D3F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03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762" w:type="dxa"/>
          </w:tcPr>
          <w:p w14:paraId="16072876" w14:textId="77777777" w:rsidR="003E3D3F" w:rsidRPr="00D62247" w:rsidRDefault="003E3D3F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10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49" w:type="dxa"/>
          </w:tcPr>
          <w:p w14:paraId="2BA7F7FB" w14:textId="77777777" w:rsidR="003E3D3F" w:rsidRPr="00D62247" w:rsidRDefault="003E3D3F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23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079" w:type="dxa"/>
            <w:gridSpan w:val="2"/>
          </w:tcPr>
          <w:p w14:paraId="65E12C1A" w14:textId="77777777" w:rsidR="003E3D3F" w:rsidRPr="00D62247" w:rsidRDefault="003E3D3F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30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504" w:type="dxa"/>
          </w:tcPr>
          <w:p w14:paraId="0A65CC12" w14:textId="77777777" w:rsidR="003E3D3F" w:rsidRPr="00D62247" w:rsidRDefault="003E3D3F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43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20" w:type="dxa"/>
          </w:tcPr>
          <w:p w14:paraId="7E529438" w14:textId="77777777" w:rsidR="003E3D3F" w:rsidRPr="00D62247" w:rsidRDefault="003E3D3F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50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87" w:type="dxa"/>
          </w:tcPr>
          <w:p w14:paraId="410D25B3" w14:textId="77777777" w:rsidR="003E3D3F" w:rsidRPr="00D62247" w:rsidRDefault="003E3D3F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63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20" w:type="dxa"/>
          </w:tcPr>
          <w:p w14:paraId="306C1986" w14:textId="77777777" w:rsidR="003E3D3F" w:rsidRPr="00D62247" w:rsidRDefault="003E3D3F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70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48" w:type="dxa"/>
          </w:tcPr>
          <w:p w14:paraId="3E1BE6D2" w14:textId="77777777" w:rsidR="003E3D3F" w:rsidRPr="00D62247" w:rsidRDefault="003E3D3F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83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3E3D3F" w:rsidRPr="00D62247" w14:paraId="7509A6F3" w14:textId="77777777" w:rsidTr="0001674A">
        <w:trPr>
          <w:trHeight w:val="340"/>
        </w:trPr>
        <w:tc>
          <w:tcPr>
            <w:tcW w:w="1410" w:type="dxa"/>
          </w:tcPr>
          <w:p w14:paraId="064F152E" w14:textId="77777777" w:rsidR="003E3D3F" w:rsidRPr="00D62247" w:rsidRDefault="003E3D3F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94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96" w:type="dxa"/>
          </w:tcPr>
          <w:p w14:paraId="22EC378A" w14:textId="77777777" w:rsidR="003E3D3F" w:rsidRPr="00D62247" w:rsidRDefault="003E3D3F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04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762" w:type="dxa"/>
          </w:tcPr>
          <w:p w14:paraId="5B1B7AF4" w14:textId="77777777" w:rsidR="003E3D3F" w:rsidRPr="00D62247" w:rsidRDefault="003E3D3F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09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49" w:type="dxa"/>
          </w:tcPr>
          <w:p w14:paraId="4848C9F7" w14:textId="77777777" w:rsidR="003E3D3F" w:rsidRPr="00D62247" w:rsidRDefault="003E3D3F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24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079" w:type="dxa"/>
            <w:gridSpan w:val="2"/>
          </w:tcPr>
          <w:p w14:paraId="2B78F514" w14:textId="77777777" w:rsidR="003E3D3F" w:rsidRPr="00D62247" w:rsidRDefault="003E3D3F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29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504" w:type="dxa"/>
          </w:tcPr>
          <w:p w14:paraId="5A5ECCC4" w14:textId="77777777" w:rsidR="003E3D3F" w:rsidRPr="00D62247" w:rsidRDefault="003E3D3F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44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20" w:type="dxa"/>
          </w:tcPr>
          <w:p w14:paraId="01E26681" w14:textId="77777777" w:rsidR="003E3D3F" w:rsidRPr="00D62247" w:rsidRDefault="003E3D3F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49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87" w:type="dxa"/>
          </w:tcPr>
          <w:p w14:paraId="65831A88" w14:textId="77777777" w:rsidR="003E3D3F" w:rsidRPr="00D62247" w:rsidRDefault="003E3D3F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64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20" w:type="dxa"/>
          </w:tcPr>
          <w:p w14:paraId="719DD209" w14:textId="77777777" w:rsidR="003E3D3F" w:rsidRPr="00D62247" w:rsidRDefault="003E3D3F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69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48" w:type="dxa"/>
          </w:tcPr>
          <w:p w14:paraId="4E8F9310" w14:textId="77777777" w:rsidR="003E3D3F" w:rsidRPr="00D62247" w:rsidRDefault="003E3D3F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84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3E3D3F" w:rsidRPr="00D62247" w14:paraId="2C1FBCB5" w14:textId="77777777" w:rsidTr="0001674A">
        <w:trPr>
          <w:trHeight w:val="340"/>
        </w:trPr>
        <w:tc>
          <w:tcPr>
            <w:tcW w:w="1410" w:type="dxa"/>
          </w:tcPr>
          <w:p w14:paraId="0E56A5D3" w14:textId="77777777" w:rsidR="003E3D3F" w:rsidRPr="00D62247" w:rsidRDefault="003E3D3F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95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96" w:type="dxa"/>
          </w:tcPr>
          <w:p w14:paraId="2D2458B5" w14:textId="77777777" w:rsidR="003E3D3F" w:rsidRPr="00D62247" w:rsidRDefault="003E3D3F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05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762" w:type="dxa"/>
          </w:tcPr>
          <w:p w14:paraId="666BF56A" w14:textId="77777777" w:rsidR="003E3D3F" w:rsidRPr="00D62247" w:rsidRDefault="003E3D3F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08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49" w:type="dxa"/>
          </w:tcPr>
          <w:p w14:paraId="56B2BF4B" w14:textId="77777777" w:rsidR="003E3D3F" w:rsidRPr="00D62247" w:rsidRDefault="003E3D3F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25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079" w:type="dxa"/>
            <w:gridSpan w:val="2"/>
          </w:tcPr>
          <w:p w14:paraId="22618DA5" w14:textId="77777777" w:rsidR="003E3D3F" w:rsidRPr="00D62247" w:rsidRDefault="003E3D3F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28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504" w:type="dxa"/>
          </w:tcPr>
          <w:p w14:paraId="1383ADEA" w14:textId="77777777" w:rsidR="003E3D3F" w:rsidRPr="00D62247" w:rsidRDefault="003E3D3F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45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20" w:type="dxa"/>
          </w:tcPr>
          <w:p w14:paraId="3DB39B9C" w14:textId="77777777" w:rsidR="003E3D3F" w:rsidRPr="00D62247" w:rsidRDefault="003E3D3F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48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87" w:type="dxa"/>
          </w:tcPr>
          <w:p w14:paraId="2E6592F4" w14:textId="77777777" w:rsidR="003E3D3F" w:rsidRPr="00D62247" w:rsidRDefault="003E3D3F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65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20" w:type="dxa"/>
          </w:tcPr>
          <w:p w14:paraId="09C367F8" w14:textId="77777777" w:rsidR="003E3D3F" w:rsidRPr="00D62247" w:rsidRDefault="003E3D3F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68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48" w:type="dxa"/>
          </w:tcPr>
          <w:p w14:paraId="287859F4" w14:textId="77777777" w:rsidR="003E3D3F" w:rsidRPr="00D62247" w:rsidRDefault="003E3D3F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85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3E3D3F" w:rsidRPr="00D62247" w14:paraId="6C3AC1A2" w14:textId="77777777" w:rsidTr="000167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5"/>
          <w:gridAfter w:val="2"/>
          <w:wBefore w:w="6297" w:type="dxa"/>
          <w:wAfter w:w="2068" w:type="dxa"/>
          <w:trHeight w:val="340"/>
        </w:trPr>
        <w:tc>
          <w:tcPr>
            <w:tcW w:w="1999" w:type="dxa"/>
            <w:tcBorders>
              <w:top w:val="nil"/>
              <w:left w:val="nil"/>
              <w:bottom w:val="nil"/>
              <w:right w:val="double" w:sz="6" w:space="0" w:color="auto"/>
            </w:tcBorders>
            <w:vAlign w:val="center"/>
          </w:tcPr>
          <w:p w14:paraId="62E6CE79" w14:textId="77777777" w:rsidR="003E3D3F" w:rsidRPr="00D62247" w:rsidRDefault="003E3D3F" w:rsidP="0001674A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D62247">
              <w:rPr>
                <w:rFonts w:ascii="Arial" w:hAnsi="Arial" w:cs="Arial"/>
                <w:b/>
                <w:sz w:val="20"/>
                <w:szCs w:val="20"/>
              </w:rPr>
              <w:t>TOTAL</w:t>
            </w:r>
          </w:p>
        </w:tc>
        <w:tc>
          <w:tcPr>
            <w:tcW w:w="150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14:paraId="4B8BEE45" w14:textId="77777777" w:rsidR="003E3D3F" w:rsidRPr="00D62247" w:rsidRDefault="003E3D3F" w:rsidP="0001674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201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2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14:paraId="52409FA3" w14:textId="77777777" w:rsidR="003E3D3F" w:rsidRPr="00D62247" w:rsidRDefault="003E3D3F" w:rsidP="0001674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202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8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14391080" w14:textId="77777777" w:rsidR="003E3D3F" w:rsidRPr="00D62247" w:rsidRDefault="003E3D3F" w:rsidP="0001674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2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57"/>
                  <w:enabled/>
                  <w:calcOnExit w:val="0"/>
                  <w:textInput/>
                </w:ffData>
              </w:fldChar>
            </w:r>
            <w:r w:rsidRPr="00D6224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62247">
              <w:rPr>
                <w:rFonts w:ascii="Arial" w:hAnsi="Arial" w:cs="Arial"/>
                <w:sz w:val="20"/>
                <w:szCs w:val="20"/>
              </w:rPr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622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14:paraId="25235A77" w14:textId="77777777" w:rsidR="003E3D3F" w:rsidRPr="00C4730D" w:rsidRDefault="003E3D3F" w:rsidP="003E3D3F">
      <w:pPr>
        <w:rPr>
          <w:rFonts w:ascii="Arial" w:hAnsi="Arial" w:cs="Arial"/>
          <w:sz w:val="18"/>
          <w:szCs w:val="18"/>
        </w:rPr>
      </w:pPr>
      <w:r w:rsidRPr="00C4730D">
        <w:rPr>
          <w:rFonts w:ascii="Arial" w:hAnsi="Arial" w:cs="Arial"/>
          <w:sz w:val="18"/>
          <w:szCs w:val="18"/>
        </w:rPr>
        <w:t>*IVA: indicar si la entidad se deduce el IVA</w:t>
      </w:r>
    </w:p>
    <w:p w14:paraId="58524F63" w14:textId="77777777" w:rsidR="003E3D3F" w:rsidRPr="00C4730D" w:rsidRDefault="003E3D3F" w:rsidP="003E3D3F">
      <w:pPr>
        <w:tabs>
          <w:tab w:val="left" w:pos="10204"/>
        </w:tabs>
        <w:autoSpaceDE w:val="0"/>
        <w:autoSpaceDN w:val="0"/>
        <w:adjustRightInd w:val="0"/>
        <w:ind w:right="-56"/>
        <w:jc w:val="both"/>
        <w:rPr>
          <w:rFonts w:ascii="Arial" w:hAnsi="Arial" w:cs="Arial"/>
          <w:sz w:val="18"/>
          <w:szCs w:val="18"/>
        </w:rPr>
      </w:pPr>
      <w:r w:rsidRPr="00C4730D">
        <w:rPr>
          <w:rFonts w:ascii="Arial" w:hAnsi="Arial" w:cs="Arial"/>
          <w:b/>
          <w:bCs/>
          <w:sz w:val="18"/>
          <w:szCs w:val="18"/>
        </w:rPr>
        <w:fldChar w:fldCharType="begin">
          <w:ffData>
            <w:name w:val="Casilla57"/>
            <w:enabled/>
            <w:calcOnExit w:val="0"/>
            <w:checkBox>
              <w:sizeAuto/>
              <w:default w:val="0"/>
            </w:checkBox>
          </w:ffData>
        </w:fldChar>
      </w:r>
      <w:r w:rsidRPr="00C4730D">
        <w:rPr>
          <w:rFonts w:ascii="Arial" w:hAnsi="Arial" w:cs="Arial"/>
          <w:b/>
          <w:bCs/>
          <w:sz w:val="18"/>
          <w:szCs w:val="18"/>
        </w:rPr>
        <w:instrText xml:space="preserve"> FORMCHECKBOX </w:instrText>
      </w:r>
      <w:r w:rsidR="00113F4D">
        <w:rPr>
          <w:rFonts w:ascii="Arial" w:hAnsi="Arial" w:cs="Arial"/>
          <w:b/>
          <w:bCs/>
          <w:sz w:val="18"/>
          <w:szCs w:val="18"/>
        </w:rPr>
      </w:r>
      <w:r w:rsidR="00113F4D">
        <w:rPr>
          <w:rFonts w:ascii="Arial" w:hAnsi="Arial" w:cs="Arial"/>
          <w:b/>
          <w:bCs/>
          <w:sz w:val="18"/>
          <w:szCs w:val="18"/>
        </w:rPr>
        <w:fldChar w:fldCharType="separate"/>
      </w:r>
      <w:r w:rsidRPr="00C4730D">
        <w:rPr>
          <w:rFonts w:ascii="Arial" w:hAnsi="Arial" w:cs="Arial"/>
          <w:b/>
          <w:bCs/>
          <w:sz w:val="18"/>
          <w:szCs w:val="18"/>
        </w:rPr>
        <w:fldChar w:fldCharType="end"/>
      </w:r>
      <w:r w:rsidRPr="00C4730D">
        <w:rPr>
          <w:rFonts w:ascii="Arial" w:hAnsi="Arial" w:cs="Arial"/>
          <w:b/>
          <w:bCs/>
          <w:sz w:val="18"/>
          <w:szCs w:val="18"/>
        </w:rPr>
        <w:t>NO</w:t>
      </w:r>
    </w:p>
    <w:p w14:paraId="68BC5FBB" w14:textId="77777777" w:rsidR="003E3D3F" w:rsidRPr="00C4730D" w:rsidRDefault="003E3D3F" w:rsidP="003E3D3F">
      <w:pPr>
        <w:rPr>
          <w:rFonts w:ascii="Arial" w:hAnsi="Arial" w:cs="Arial"/>
          <w:sz w:val="18"/>
          <w:szCs w:val="18"/>
        </w:rPr>
      </w:pPr>
      <w:r w:rsidRPr="00C4730D">
        <w:rPr>
          <w:rFonts w:ascii="Arial" w:hAnsi="Arial" w:cs="Arial"/>
          <w:b/>
          <w:bCs/>
          <w:sz w:val="18"/>
          <w:szCs w:val="18"/>
        </w:rPr>
        <w:fldChar w:fldCharType="begin">
          <w:ffData>
            <w:name w:val="Casilla60"/>
            <w:enabled/>
            <w:calcOnExit w:val="0"/>
            <w:checkBox>
              <w:sizeAuto/>
              <w:default w:val="0"/>
            </w:checkBox>
          </w:ffData>
        </w:fldChar>
      </w:r>
      <w:r w:rsidRPr="00C4730D">
        <w:rPr>
          <w:rFonts w:ascii="Arial" w:hAnsi="Arial" w:cs="Arial"/>
          <w:b/>
          <w:bCs/>
          <w:sz w:val="18"/>
          <w:szCs w:val="18"/>
        </w:rPr>
        <w:instrText xml:space="preserve"> FORMCHECKBOX </w:instrText>
      </w:r>
      <w:r w:rsidR="00113F4D">
        <w:rPr>
          <w:rFonts w:ascii="Arial" w:hAnsi="Arial" w:cs="Arial"/>
          <w:b/>
          <w:bCs/>
          <w:sz w:val="18"/>
          <w:szCs w:val="18"/>
        </w:rPr>
      </w:r>
      <w:r w:rsidR="00113F4D">
        <w:rPr>
          <w:rFonts w:ascii="Arial" w:hAnsi="Arial" w:cs="Arial"/>
          <w:b/>
          <w:bCs/>
          <w:sz w:val="18"/>
          <w:szCs w:val="18"/>
        </w:rPr>
        <w:fldChar w:fldCharType="separate"/>
      </w:r>
      <w:r w:rsidRPr="00C4730D">
        <w:rPr>
          <w:rFonts w:ascii="Arial" w:hAnsi="Arial" w:cs="Arial"/>
          <w:b/>
          <w:bCs/>
          <w:sz w:val="18"/>
          <w:szCs w:val="18"/>
        </w:rPr>
        <w:fldChar w:fldCharType="end"/>
      </w:r>
      <w:r w:rsidRPr="00C4730D">
        <w:rPr>
          <w:rFonts w:ascii="Arial" w:hAnsi="Arial" w:cs="Arial"/>
          <w:b/>
          <w:bCs/>
          <w:sz w:val="18"/>
          <w:szCs w:val="18"/>
        </w:rPr>
        <w:t>SI</w:t>
      </w:r>
    </w:p>
    <w:p w14:paraId="1DB16FD0" w14:textId="77777777" w:rsidR="003E3D3F" w:rsidRPr="00C4730D" w:rsidRDefault="003E3D3F" w:rsidP="003E3D3F">
      <w:pPr>
        <w:jc w:val="center"/>
        <w:rPr>
          <w:rFonts w:ascii="Arial" w:hAnsi="Arial" w:cs="Arial"/>
          <w:b/>
          <w:sz w:val="18"/>
          <w:szCs w:val="18"/>
        </w:rPr>
      </w:pPr>
      <w:r w:rsidRPr="00C4730D">
        <w:rPr>
          <w:rFonts w:ascii="Arial" w:hAnsi="Arial" w:cs="Arial"/>
          <w:b/>
          <w:sz w:val="18"/>
          <w:szCs w:val="18"/>
        </w:rPr>
        <w:t xml:space="preserve">FIRMADO POR LA PERSONA </w:t>
      </w:r>
      <w:r>
        <w:rPr>
          <w:rFonts w:ascii="Arial" w:hAnsi="Arial" w:cs="Arial"/>
          <w:b/>
          <w:sz w:val="18"/>
          <w:szCs w:val="18"/>
        </w:rPr>
        <w:t>RESPONSABLE</w:t>
      </w:r>
    </w:p>
    <w:p w14:paraId="1F9D4150" w14:textId="4AA7C908" w:rsidR="003E3D3F" w:rsidRPr="00C4730D" w:rsidRDefault="003E3D3F" w:rsidP="003E3D3F">
      <w:pPr>
        <w:jc w:val="center"/>
        <w:rPr>
          <w:rFonts w:ascii="Arial" w:hAnsi="Arial" w:cs="Arial"/>
          <w:b/>
          <w:sz w:val="20"/>
          <w:szCs w:val="20"/>
        </w:rPr>
      </w:pPr>
      <w:r w:rsidRPr="00C4730D">
        <w:rPr>
          <w:rFonts w:ascii="Arial" w:hAnsi="Arial" w:cs="Arial"/>
          <w:b/>
          <w:sz w:val="18"/>
          <w:szCs w:val="18"/>
        </w:rPr>
        <w:t>(Firma con certificado electrónico válido)</w:t>
      </w:r>
    </w:p>
    <w:p w14:paraId="6EDF5CBF" w14:textId="77777777" w:rsidR="003E3D3F" w:rsidRDefault="003E3D3F" w:rsidP="003E3D3F">
      <w:pPr>
        <w:rPr>
          <w:rFonts w:ascii="Arial" w:hAnsi="Arial" w:cs="Arial"/>
          <w:b/>
          <w:sz w:val="20"/>
          <w:szCs w:val="20"/>
        </w:rPr>
      </w:pPr>
      <w:r w:rsidRPr="00C4730D">
        <w:rPr>
          <w:rFonts w:ascii="Arial" w:hAnsi="Arial" w:cs="Arial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3620853" wp14:editId="12E65429">
                <wp:simplePos x="0" y="0"/>
                <wp:positionH relativeFrom="margin">
                  <wp:posOffset>2990850</wp:posOffset>
                </wp:positionH>
                <wp:positionV relativeFrom="paragraph">
                  <wp:posOffset>6985</wp:posOffset>
                </wp:positionV>
                <wp:extent cx="3019425" cy="533400"/>
                <wp:effectExtent l="0" t="0" r="28575" b="19050"/>
                <wp:wrapNone/>
                <wp:docPr id="1845458300" name="Rectángulo 18454583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19425" cy="53340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>
                              <a:lumMod val="85000"/>
                              <a:lumOff val="15000"/>
                            </a:sys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3358CBF4" id="Rectángulo 1845458300" o:spid="_x0000_s1026" style="position:absolute;margin-left:235.5pt;margin-top:.55pt;width:237.75pt;height:42pt;z-index:2516858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" filled="f" strokecolor="#262626" strokeweight="2pt">
                <w10:wrap anchorx="margin"/>
              </v:rect>
            </w:pict>
          </mc:Fallback>
        </mc:AlternateContent>
      </w:r>
    </w:p>
    <w:p w14:paraId="6208A98E" w14:textId="713A8828" w:rsidR="00D63349" w:rsidRPr="00D63349" w:rsidRDefault="00D63349" w:rsidP="00D63349">
      <w:pPr>
        <w:tabs>
          <w:tab w:val="left" w:pos="1236"/>
        </w:tabs>
        <w:rPr>
          <w:rFonts w:ascii="Arial" w:hAnsi="Arial" w:cs="Arial"/>
          <w:sz w:val="20"/>
          <w:szCs w:val="20"/>
        </w:rPr>
      </w:pPr>
    </w:p>
    <w:sectPr w:rsidR="00D63349" w:rsidRPr="00D63349" w:rsidSect="005B2394">
      <w:headerReference w:type="default" r:id="rId12"/>
      <w:pgSz w:w="16838" w:h="11906" w:orient="landscape" w:code="9"/>
      <w:pgMar w:top="571" w:right="1134" w:bottom="284" w:left="1134" w:header="568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1DAA3B" w14:textId="77777777" w:rsidR="00113F4D" w:rsidRDefault="00113F4D">
      <w:r>
        <w:separator/>
      </w:r>
    </w:p>
  </w:endnote>
  <w:endnote w:type="continuationSeparator" w:id="0">
    <w:p w14:paraId="2C5BE980" w14:textId="77777777" w:rsidR="00113F4D" w:rsidRDefault="00113F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086089" w14:textId="77777777" w:rsidR="0001674A" w:rsidRPr="003664B5" w:rsidRDefault="0001674A" w:rsidP="003664B5">
    <w:pPr>
      <w:pStyle w:val="Piedepgina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488605DC" wp14:editId="589BABE7">
              <wp:simplePos x="0" y="0"/>
              <wp:positionH relativeFrom="column">
                <wp:posOffset>5943600</wp:posOffset>
              </wp:positionH>
              <wp:positionV relativeFrom="paragraph">
                <wp:posOffset>205105</wp:posOffset>
              </wp:positionV>
              <wp:extent cx="1028700" cy="342900"/>
              <wp:effectExtent l="0" t="0" r="0" b="0"/>
              <wp:wrapNone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2870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8B2D976" w14:textId="77777777" w:rsidR="0001674A" w:rsidRPr="003664B5" w:rsidRDefault="0001674A" w:rsidP="003664B5">
                          <w:pPr>
                            <w:pStyle w:val="Piedepgina"/>
                            <w:rPr>
                              <w:sz w:val="20"/>
                              <w:szCs w:val="20"/>
                            </w:rPr>
                          </w:pPr>
                          <w:r w:rsidRPr="003664B5">
                            <w:rPr>
                              <w:sz w:val="20"/>
                              <w:szCs w:val="20"/>
                            </w:rPr>
                            <w:t xml:space="preserve">Página </w:t>
                          </w:r>
                          <w:r w:rsidRPr="003664B5">
                            <w:rPr>
                              <w:rStyle w:val="Nmerodepgina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3664B5">
                            <w:rPr>
                              <w:rStyle w:val="Nmerodepgina"/>
                              <w:sz w:val="20"/>
                              <w:szCs w:val="20"/>
                            </w:rPr>
                            <w:instrText xml:space="preserve"> PAGE </w:instrText>
                          </w:r>
                          <w:r w:rsidRPr="003664B5">
                            <w:rPr>
                              <w:rStyle w:val="Nmerodepgina"/>
                              <w:sz w:val="20"/>
                              <w:szCs w:val="20"/>
                            </w:rPr>
                            <w:fldChar w:fldCharType="separate"/>
                          </w:r>
                          <w:r>
                            <w:rPr>
                              <w:rStyle w:val="Nmerodepgina"/>
                              <w:noProof/>
                              <w:sz w:val="20"/>
                              <w:szCs w:val="20"/>
                            </w:rPr>
                            <w:t>5</w:t>
                          </w:r>
                          <w:r w:rsidRPr="003664B5">
                            <w:rPr>
                              <w:rStyle w:val="Nmerodepgina"/>
                              <w:sz w:val="20"/>
                              <w:szCs w:val="20"/>
                            </w:rPr>
                            <w:fldChar w:fldCharType="end"/>
                          </w:r>
                          <w:r w:rsidRPr="003664B5">
                            <w:rPr>
                              <w:sz w:val="20"/>
                              <w:szCs w:val="20"/>
                            </w:rPr>
                            <w:t xml:space="preserve"> de </w:t>
                          </w:r>
                          <w:r w:rsidRPr="003664B5">
                            <w:rPr>
                              <w:rStyle w:val="Nmerodepgina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3664B5">
                            <w:rPr>
                              <w:rStyle w:val="Nmerodepgina"/>
                              <w:sz w:val="20"/>
                              <w:szCs w:val="20"/>
                            </w:rPr>
                            <w:instrText xml:space="preserve"> NUMPAGES </w:instrText>
                          </w:r>
                          <w:r w:rsidRPr="003664B5">
                            <w:rPr>
                              <w:rStyle w:val="Nmerodepgina"/>
                              <w:sz w:val="20"/>
                              <w:szCs w:val="20"/>
                            </w:rPr>
                            <w:fldChar w:fldCharType="separate"/>
                          </w:r>
                          <w:r>
                            <w:rPr>
                              <w:rStyle w:val="Nmerodepgina"/>
                              <w:noProof/>
                              <w:sz w:val="20"/>
                              <w:szCs w:val="20"/>
                            </w:rPr>
                            <w:t>7</w:t>
                          </w:r>
                          <w:r w:rsidRPr="003664B5">
                            <w:rPr>
                              <w:rStyle w:val="Nmerodepgina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  <w:p w14:paraId="304D7EAD" w14:textId="77777777" w:rsidR="0001674A" w:rsidRDefault="0001674A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88605DC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33" type="#_x0000_t202" style="position:absolute;margin-left:468pt;margin-top:16.15pt;width:81pt;height:27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" filled="f" stroked="f">
              <v:textbox>
                <w:txbxContent>
                  <w:p w14:paraId="68B2D976" w14:textId="77777777" w:rsidR="0001674A" w:rsidRPr="003664B5" w:rsidRDefault="0001674A" w:rsidP="003664B5">
                    <w:pPr>
                      <w:pStyle w:val="Piedepgina"/>
                      <w:rPr>
                        <w:sz w:val="20"/>
                        <w:szCs w:val="20"/>
                      </w:rPr>
                    </w:pPr>
                    <w:r w:rsidRPr="003664B5">
                      <w:rPr>
                        <w:sz w:val="20"/>
                        <w:szCs w:val="20"/>
                      </w:rPr>
                      <w:t xml:space="preserve">Página </w:t>
                    </w:r>
                    <w:r w:rsidRPr="003664B5">
                      <w:rPr>
                        <w:rStyle w:val="Nmerodepgina"/>
                        <w:sz w:val="20"/>
                        <w:szCs w:val="20"/>
                      </w:rPr>
                      <w:fldChar w:fldCharType="begin"/>
                    </w:r>
                    <w:r w:rsidRPr="003664B5">
                      <w:rPr>
                        <w:rStyle w:val="Nmerodepgina"/>
                        <w:sz w:val="20"/>
                        <w:szCs w:val="20"/>
                      </w:rPr>
                      <w:instrText xml:space="preserve"> PAGE </w:instrText>
                    </w:r>
                    <w:r w:rsidRPr="003664B5">
                      <w:rPr>
                        <w:rStyle w:val="Nmerodepgina"/>
                        <w:sz w:val="20"/>
                        <w:szCs w:val="20"/>
                      </w:rPr>
                      <w:fldChar w:fldCharType="separate"/>
                    </w:r>
                    <w:r>
                      <w:rPr>
                        <w:rStyle w:val="Nmerodepgina"/>
                        <w:noProof/>
                        <w:sz w:val="20"/>
                        <w:szCs w:val="20"/>
                      </w:rPr>
                      <w:t>5</w:t>
                    </w:r>
                    <w:r w:rsidRPr="003664B5">
                      <w:rPr>
                        <w:rStyle w:val="Nmerodepgina"/>
                        <w:sz w:val="20"/>
                        <w:szCs w:val="20"/>
                      </w:rPr>
                      <w:fldChar w:fldCharType="end"/>
                    </w:r>
                    <w:r w:rsidRPr="003664B5">
                      <w:rPr>
                        <w:sz w:val="20"/>
                        <w:szCs w:val="20"/>
                      </w:rPr>
                      <w:t xml:space="preserve"> de </w:t>
                    </w:r>
                    <w:r w:rsidRPr="003664B5">
                      <w:rPr>
                        <w:rStyle w:val="Nmerodepgina"/>
                        <w:sz w:val="20"/>
                        <w:szCs w:val="20"/>
                      </w:rPr>
                      <w:fldChar w:fldCharType="begin"/>
                    </w:r>
                    <w:r w:rsidRPr="003664B5">
                      <w:rPr>
                        <w:rStyle w:val="Nmerodepgina"/>
                        <w:sz w:val="20"/>
                        <w:szCs w:val="20"/>
                      </w:rPr>
                      <w:instrText xml:space="preserve"> NUMPAGES </w:instrText>
                    </w:r>
                    <w:r w:rsidRPr="003664B5">
                      <w:rPr>
                        <w:rStyle w:val="Nmerodepgina"/>
                        <w:sz w:val="20"/>
                        <w:szCs w:val="20"/>
                      </w:rPr>
                      <w:fldChar w:fldCharType="separate"/>
                    </w:r>
                    <w:r>
                      <w:rPr>
                        <w:rStyle w:val="Nmerodepgina"/>
                        <w:noProof/>
                        <w:sz w:val="20"/>
                        <w:szCs w:val="20"/>
                      </w:rPr>
                      <w:t>7</w:t>
                    </w:r>
                    <w:r w:rsidRPr="003664B5">
                      <w:rPr>
                        <w:rStyle w:val="Nmerodepgina"/>
                        <w:sz w:val="20"/>
                        <w:szCs w:val="20"/>
                      </w:rPr>
                      <w:fldChar w:fldCharType="end"/>
                    </w:r>
                  </w:p>
                  <w:p w14:paraId="304D7EAD" w14:textId="77777777" w:rsidR="0001674A" w:rsidRDefault="0001674A"/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29C56C" w14:textId="77777777" w:rsidR="00113F4D" w:rsidRDefault="00113F4D">
      <w:r>
        <w:separator/>
      </w:r>
    </w:p>
  </w:footnote>
  <w:footnote w:type="continuationSeparator" w:id="0">
    <w:p w14:paraId="2D6AF9DC" w14:textId="77777777" w:rsidR="00113F4D" w:rsidRDefault="00113F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DBD89A" w14:textId="77777777" w:rsidR="0001674A" w:rsidRDefault="0001674A" w:rsidP="000C498C">
    <w:pPr>
      <w:pStyle w:val="Encabezado"/>
      <w:tabs>
        <w:tab w:val="clear" w:pos="4252"/>
        <w:tab w:val="clear" w:pos="8504"/>
        <w:tab w:val="left" w:pos="1875"/>
      </w:tabs>
    </w:pPr>
    <w:r>
      <w:rPr>
        <w:noProof/>
      </w:rPr>
      <w:drawing>
        <wp:anchor distT="0" distB="0" distL="114300" distR="114300" simplePos="0" relativeHeight="251658752" behindDoc="0" locked="0" layoutInCell="1" allowOverlap="1" wp14:anchorId="79E86012" wp14:editId="62BA900B">
          <wp:simplePos x="0" y="0"/>
          <wp:positionH relativeFrom="column">
            <wp:posOffset>1231265</wp:posOffset>
          </wp:positionH>
          <wp:positionV relativeFrom="paragraph">
            <wp:posOffset>5715</wp:posOffset>
          </wp:positionV>
          <wp:extent cx="1173480" cy="647700"/>
          <wp:effectExtent l="19050" t="0" r="7620" b="0"/>
          <wp:wrapNone/>
          <wp:docPr id="3" name="6 Imagen" descr="logo institut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6 Imagen" descr="logo instituto.JPG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3480" cy="6477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3872" behindDoc="0" locked="0" layoutInCell="1" allowOverlap="1" wp14:anchorId="1DB8E31A" wp14:editId="2A34D96D">
          <wp:simplePos x="0" y="0"/>
          <wp:positionH relativeFrom="margin">
            <wp:align>left</wp:align>
          </wp:positionH>
          <wp:positionV relativeFrom="paragraph">
            <wp:posOffset>-145415</wp:posOffset>
          </wp:positionV>
          <wp:extent cx="1116000" cy="719898"/>
          <wp:effectExtent l="0" t="0" r="8255" b="4445"/>
          <wp:wrapThrough wrapText="bothSides">
            <wp:wrapPolygon edited="0">
              <wp:start x="9589" y="0"/>
              <wp:lineTo x="7745" y="1716"/>
              <wp:lineTo x="7007" y="9151"/>
              <wp:lineTo x="0" y="17730"/>
              <wp:lineTo x="0" y="21162"/>
              <wp:lineTo x="21391" y="21162"/>
              <wp:lineTo x="21391" y="18302"/>
              <wp:lineTo x="14015" y="9151"/>
              <wp:lineTo x="13646" y="2288"/>
              <wp:lineTo x="11802" y="0"/>
              <wp:lineTo x="9589" y="0"/>
            </wp:wrapPolygon>
          </wp:wrapThrough>
          <wp:docPr id="12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nuevoazul.png"/>
                  <pic:cNvPicPr/>
                </pic:nvPicPr>
                <pic:blipFill>
                  <a:blip r:embed="rId2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6000" cy="71989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ab/>
    </w:r>
  </w:p>
  <w:p w14:paraId="1A117680" w14:textId="77777777" w:rsidR="0001674A" w:rsidRDefault="0001674A" w:rsidP="000C498C">
    <w:pPr>
      <w:pStyle w:val="Encabezado"/>
      <w:tabs>
        <w:tab w:val="clear" w:pos="4252"/>
        <w:tab w:val="clear" w:pos="8504"/>
        <w:tab w:val="left" w:pos="1875"/>
      </w:tabs>
    </w:pPr>
  </w:p>
  <w:p w14:paraId="2AFBBBEE" w14:textId="77777777" w:rsidR="0001674A" w:rsidRDefault="0001674A" w:rsidP="000C498C">
    <w:pPr>
      <w:pStyle w:val="Encabezado"/>
      <w:tabs>
        <w:tab w:val="clear" w:pos="4252"/>
        <w:tab w:val="clear" w:pos="8504"/>
        <w:tab w:val="left" w:pos="1875"/>
      </w:tabs>
    </w:pPr>
  </w:p>
  <w:p w14:paraId="1665727B" w14:textId="77777777" w:rsidR="0001674A" w:rsidRPr="007D24FC" w:rsidRDefault="0001674A" w:rsidP="00E82688">
    <w:pPr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 xml:space="preserve">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C22A81" w14:textId="77777777" w:rsidR="0001674A" w:rsidRDefault="0001674A" w:rsidP="000C498C">
    <w:pPr>
      <w:pStyle w:val="Encabezado"/>
      <w:tabs>
        <w:tab w:val="clear" w:pos="4252"/>
        <w:tab w:val="clear" w:pos="8504"/>
        <w:tab w:val="left" w:pos="1875"/>
      </w:tabs>
    </w:pPr>
    <w:r>
      <w:rPr>
        <w:noProof/>
      </w:rPr>
      <w:drawing>
        <wp:anchor distT="0" distB="0" distL="114300" distR="114300" simplePos="0" relativeHeight="251660800" behindDoc="0" locked="0" layoutInCell="1" allowOverlap="1" wp14:anchorId="0D1B013B" wp14:editId="600AFF6F">
          <wp:simplePos x="0" y="0"/>
          <wp:positionH relativeFrom="column">
            <wp:posOffset>1499236</wp:posOffset>
          </wp:positionH>
          <wp:positionV relativeFrom="paragraph">
            <wp:posOffset>15239</wp:posOffset>
          </wp:positionV>
          <wp:extent cx="1294018" cy="714231"/>
          <wp:effectExtent l="0" t="0" r="1905" b="0"/>
          <wp:wrapNone/>
          <wp:docPr id="23" name="6 Imagen" descr="logo institut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6 Imagen" descr="logo instituto.JPG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4018" cy="71423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20F63EB6" wp14:editId="21D0897C">
          <wp:extent cx="1116000" cy="719898"/>
          <wp:effectExtent l="19050" t="0" r="7950" b="0"/>
          <wp:docPr id="24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nuevoazul.png"/>
                  <pic:cNvPicPr/>
                </pic:nvPicPr>
                <pic:blipFill>
                  <a:blip r:embed="rId2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6000" cy="71989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</w:p>
  <w:p w14:paraId="68E55F51" w14:textId="0813C56B" w:rsidR="0001674A" w:rsidRDefault="0001674A" w:rsidP="003E3D3F">
    <w:pPr>
      <w:pStyle w:val="Encabezado"/>
      <w:tabs>
        <w:tab w:val="clear" w:pos="4252"/>
        <w:tab w:val="clear" w:pos="8504"/>
        <w:tab w:val="left" w:pos="3270"/>
        <w:tab w:val="left" w:pos="4788"/>
      </w:tabs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4473C3"/>
    <w:multiLevelType w:val="hybridMultilevel"/>
    <w:tmpl w:val="EE8AE18E"/>
    <w:lvl w:ilvl="0" w:tplc="5D22469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4554E1"/>
    <w:multiLevelType w:val="hybridMultilevel"/>
    <w:tmpl w:val="96385254"/>
    <w:lvl w:ilvl="0" w:tplc="278457A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5C4F85"/>
    <w:multiLevelType w:val="hybridMultilevel"/>
    <w:tmpl w:val="4698CB32"/>
    <w:lvl w:ilvl="0" w:tplc="3910646E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577255"/>
    <w:multiLevelType w:val="hybridMultilevel"/>
    <w:tmpl w:val="F0185E84"/>
    <w:lvl w:ilvl="0" w:tplc="665EB43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354E3F"/>
    <w:multiLevelType w:val="hybridMultilevel"/>
    <w:tmpl w:val="13D8C4F0"/>
    <w:lvl w:ilvl="0" w:tplc="F662A75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DA23FD"/>
    <w:multiLevelType w:val="hybridMultilevel"/>
    <w:tmpl w:val="07E2A798"/>
    <w:lvl w:ilvl="0" w:tplc="F3DCC5D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CE3593"/>
    <w:multiLevelType w:val="hybridMultilevel"/>
    <w:tmpl w:val="0E481D02"/>
    <w:lvl w:ilvl="0" w:tplc="665EB43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A43DDB"/>
    <w:multiLevelType w:val="hybridMultilevel"/>
    <w:tmpl w:val="67D4CB0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A844C9"/>
    <w:multiLevelType w:val="hybridMultilevel"/>
    <w:tmpl w:val="BA1A0782"/>
    <w:lvl w:ilvl="0" w:tplc="6E30BFB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C34FDE"/>
    <w:multiLevelType w:val="hybridMultilevel"/>
    <w:tmpl w:val="7264D966"/>
    <w:lvl w:ilvl="0" w:tplc="3910646E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1441D9D"/>
    <w:multiLevelType w:val="hybridMultilevel"/>
    <w:tmpl w:val="4A5AD638"/>
    <w:lvl w:ilvl="0" w:tplc="BE3CA8D4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A9864D8"/>
    <w:multiLevelType w:val="hybridMultilevel"/>
    <w:tmpl w:val="2384FF38"/>
    <w:lvl w:ilvl="0" w:tplc="665EB436">
      <w:numFmt w:val="bullet"/>
      <w:lvlText w:val="-"/>
      <w:lvlJc w:val="left"/>
      <w:pPr>
        <w:tabs>
          <w:tab w:val="num" w:pos="950"/>
        </w:tabs>
        <w:ind w:left="950" w:hanging="360"/>
      </w:pPr>
      <w:rPr>
        <w:rFonts w:ascii="Times New Roman" w:eastAsia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670"/>
        </w:tabs>
        <w:ind w:left="167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390"/>
        </w:tabs>
        <w:ind w:left="239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110"/>
        </w:tabs>
        <w:ind w:left="311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830"/>
        </w:tabs>
        <w:ind w:left="383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550"/>
        </w:tabs>
        <w:ind w:left="455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270"/>
        </w:tabs>
        <w:ind w:left="527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990"/>
        </w:tabs>
        <w:ind w:left="599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710"/>
        </w:tabs>
        <w:ind w:left="671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5"/>
  </w:num>
  <w:num w:numId="3">
    <w:abstractNumId w:val="0"/>
  </w:num>
  <w:num w:numId="4">
    <w:abstractNumId w:val="10"/>
  </w:num>
  <w:num w:numId="5">
    <w:abstractNumId w:val="1"/>
  </w:num>
  <w:num w:numId="6">
    <w:abstractNumId w:val="4"/>
  </w:num>
  <w:num w:numId="7">
    <w:abstractNumId w:val="2"/>
  </w:num>
  <w:num w:numId="8">
    <w:abstractNumId w:val="3"/>
  </w:num>
  <w:num w:numId="9">
    <w:abstractNumId w:val="6"/>
  </w:num>
  <w:num w:numId="10">
    <w:abstractNumId w:val="9"/>
  </w:num>
  <w:num w:numId="11">
    <w:abstractNumId w:val="7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1" w:cryptProviderType="rsaAES" w:cryptAlgorithmClass="hash" w:cryptAlgorithmType="typeAny" w:cryptAlgorithmSid="14" w:cryptSpinCount="100000" w:hash="zKZ5ScT+h1d/KaUGolEJqdEEdAxgTc/Y5pNUKKp6SdECwccobxa8/KNuKwCnFNHixOsqUyoJyh0GAhYzLPnBMg==" w:salt="DwL5js15xNRmA8R6S6e+mg=="/>
  <w:defaultTabStop w:val="709"/>
  <w:hyphenationZone w:val="425"/>
  <w:doNotShadeFormData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049B"/>
    <w:rsid w:val="000064D6"/>
    <w:rsid w:val="000075D7"/>
    <w:rsid w:val="0001674A"/>
    <w:rsid w:val="000210B6"/>
    <w:rsid w:val="000273C0"/>
    <w:rsid w:val="000359C5"/>
    <w:rsid w:val="00035DC7"/>
    <w:rsid w:val="000365D6"/>
    <w:rsid w:val="00036F9E"/>
    <w:rsid w:val="00040903"/>
    <w:rsid w:val="00043F07"/>
    <w:rsid w:val="00057039"/>
    <w:rsid w:val="000615C4"/>
    <w:rsid w:val="00061D01"/>
    <w:rsid w:val="00062050"/>
    <w:rsid w:val="00063B84"/>
    <w:rsid w:val="00065F6E"/>
    <w:rsid w:val="00071776"/>
    <w:rsid w:val="00080B07"/>
    <w:rsid w:val="00082C4B"/>
    <w:rsid w:val="00090894"/>
    <w:rsid w:val="0009563A"/>
    <w:rsid w:val="00096E49"/>
    <w:rsid w:val="000A025A"/>
    <w:rsid w:val="000A0DF2"/>
    <w:rsid w:val="000A1BD4"/>
    <w:rsid w:val="000A4082"/>
    <w:rsid w:val="000A5DF9"/>
    <w:rsid w:val="000B2D50"/>
    <w:rsid w:val="000B5F3E"/>
    <w:rsid w:val="000B7C49"/>
    <w:rsid w:val="000C09D4"/>
    <w:rsid w:val="000C163F"/>
    <w:rsid w:val="000C498C"/>
    <w:rsid w:val="000C545E"/>
    <w:rsid w:val="000C7ACB"/>
    <w:rsid w:val="000C7AD6"/>
    <w:rsid w:val="000E29A8"/>
    <w:rsid w:val="000E32DB"/>
    <w:rsid w:val="000E3599"/>
    <w:rsid w:val="000E397A"/>
    <w:rsid w:val="000E3DA0"/>
    <w:rsid w:val="000E6D5B"/>
    <w:rsid w:val="000E6D73"/>
    <w:rsid w:val="000F1076"/>
    <w:rsid w:val="000F1FA9"/>
    <w:rsid w:val="000F3CF3"/>
    <w:rsid w:val="000F415C"/>
    <w:rsid w:val="000F468F"/>
    <w:rsid w:val="000F47EE"/>
    <w:rsid w:val="0010413B"/>
    <w:rsid w:val="001103DF"/>
    <w:rsid w:val="00113F4D"/>
    <w:rsid w:val="00115B2A"/>
    <w:rsid w:val="00125890"/>
    <w:rsid w:val="00127F84"/>
    <w:rsid w:val="0014728C"/>
    <w:rsid w:val="0015026E"/>
    <w:rsid w:val="00151769"/>
    <w:rsid w:val="00152B94"/>
    <w:rsid w:val="00153514"/>
    <w:rsid w:val="00154607"/>
    <w:rsid w:val="00160AE2"/>
    <w:rsid w:val="001678AE"/>
    <w:rsid w:val="00167A23"/>
    <w:rsid w:val="00174E5E"/>
    <w:rsid w:val="00175914"/>
    <w:rsid w:val="00177203"/>
    <w:rsid w:val="001803B8"/>
    <w:rsid w:val="0018223C"/>
    <w:rsid w:val="001860AD"/>
    <w:rsid w:val="0019444B"/>
    <w:rsid w:val="001970D7"/>
    <w:rsid w:val="001A7353"/>
    <w:rsid w:val="001A73FB"/>
    <w:rsid w:val="001B7FC3"/>
    <w:rsid w:val="001C1DF9"/>
    <w:rsid w:val="001C2406"/>
    <w:rsid w:val="001C3AEF"/>
    <w:rsid w:val="001D0AE7"/>
    <w:rsid w:val="001D4B80"/>
    <w:rsid w:val="001D514C"/>
    <w:rsid w:val="001D6851"/>
    <w:rsid w:val="001D6E7D"/>
    <w:rsid w:val="001D795B"/>
    <w:rsid w:val="001E1CBC"/>
    <w:rsid w:val="001E30D6"/>
    <w:rsid w:val="001E3165"/>
    <w:rsid w:val="001E6834"/>
    <w:rsid w:val="001E711E"/>
    <w:rsid w:val="001F10F2"/>
    <w:rsid w:val="002034C5"/>
    <w:rsid w:val="00210E09"/>
    <w:rsid w:val="00217BD5"/>
    <w:rsid w:val="00221BCE"/>
    <w:rsid w:val="0022350C"/>
    <w:rsid w:val="00224673"/>
    <w:rsid w:val="00224BEC"/>
    <w:rsid w:val="00230274"/>
    <w:rsid w:val="00231712"/>
    <w:rsid w:val="00240AA7"/>
    <w:rsid w:val="0024242C"/>
    <w:rsid w:val="00252996"/>
    <w:rsid w:val="00253168"/>
    <w:rsid w:val="00253BED"/>
    <w:rsid w:val="0025699F"/>
    <w:rsid w:val="00261CBE"/>
    <w:rsid w:val="002659D1"/>
    <w:rsid w:val="00271F89"/>
    <w:rsid w:val="00272371"/>
    <w:rsid w:val="0027628C"/>
    <w:rsid w:val="00276957"/>
    <w:rsid w:val="00277C01"/>
    <w:rsid w:val="00282B02"/>
    <w:rsid w:val="00282C07"/>
    <w:rsid w:val="00284B14"/>
    <w:rsid w:val="00286B74"/>
    <w:rsid w:val="00286F92"/>
    <w:rsid w:val="002B6B82"/>
    <w:rsid w:val="002C3076"/>
    <w:rsid w:val="002D6797"/>
    <w:rsid w:val="002D7765"/>
    <w:rsid w:val="002D7FE2"/>
    <w:rsid w:val="002E18B7"/>
    <w:rsid w:val="002E2451"/>
    <w:rsid w:val="002E30E2"/>
    <w:rsid w:val="002E3B71"/>
    <w:rsid w:val="002E55C3"/>
    <w:rsid w:val="002E77A5"/>
    <w:rsid w:val="002F1490"/>
    <w:rsid w:val="002F17ED"/>
    <w:rsid w:val="002F6E9F"/>
    <w:rsid w:val="002F7F64"/>
    <w:rsid w:val="00300E04"/>
    <w:rsid w:val="003079C9"/>
    <w:rsid w:val="00312271"/>
    <w:rsid w:val="003126AC"/>
    <w:rsid w:val="00314104"/>
    <w:rsid w:val="00316FB3"/>
    <w:rsid w:val="00322B5A"/>
    <w:rsid w:val="003234E7"/>
    <w:rsid w:val="00333B8B"/>
    <w:rsid w:val="00335DD4"/>
    <w:rsid w:val="003366B0"/>
    <w:rsid w:val="00336E06"/>
    <w:rsid w:val="00340FE4"/>
    <w:rsid w:val="00342C46"/>
    <w:rsid w:val="0034364D"/>
    <w:rsid w:val="00344603"/>
    <w:rsid w:val="00344760"/>
    <w:rsid w:val="00350452"/>
    <w:rsid w:val="003512B4"/>
    <w:rsid w:val="00353BDA"/>
    <w:rsid w:val="00355145"/>
    <w:rsid w:val="00356EFD"/>
    <w:rsid w:val="00361711"/>
    <w:rsid w:val="0036419D"/>
    <w:rsid w:val="00365EDA"/>
    <w:rsid w:val="003664B5"/>
    <w:rsid w:val="00372B43"/>
    <w:rsid w:val="003778A6"/>
    <w:rsid w:val="00382F40"/>
    <w:rsid w:val="0039092A"/>
    <w:rsid w:val="003976C7"/>
    <w:rsid w:val="00397DD6"/>
    <w:rsid w:val="003A2723"/>
    <w:rsid w:val="003A4CDD"/>
    <w:rsid w:val="003A5225"/>
    <w:rsid w:val="003A7F5C"/>
    <w:rsid w:val="003B565F"/>
    <w:rsid w:val="003C0A43"/>
    <w:rsid w:val="003C4F52"/>
    <w:rsid w:val="003C571D"/>
    <w:rsid w:val="003D410C"/>
    <w:rsid w:val="003D478A"/>
    <w:rsid w:val="003E049B"/>
    <w:rsid w:val="003E3D3F"/>
    <w:rsid w:val="003E40CD"/>
    <w:rsid w:val="003E57BF"/>
    <w:rsid w:val="003E7F4A"/>
    <w:rsid w:val="003F0493"/>
    <w:rsid w:val="003F1A11"/>
    <w:rsid w:val="003F22FC"/>
    <w:rsid w:val="003F26FD"/>
    <w:rsid w:val="003F6734"/>
    <w:rsid w:val="00404CF3"/>
    <w:rsid w:val="00405B0B"/>
    <w:rsid w:val="00420B33"/>
    <w:rsid w:val="00427216"/>
    <w:rsid w:val="00427A82"/>
    <w:rsid w:val="0043125F"/>
    <w:rsid w:val="004325F6"/>
    <w:rsid w:val="0043401A"/>
    <w:rsid w:val="0043544F"/>
    <w:rsid w:val="0043592C"/>
    <w:rsid w:val="0043620C"/>
    <w:rsid w:val="00444B40"/>
    <w:rsid w:val="00446035"/>
    <w:rsid w:val="004555EA"/>
    <w:rsid w:val="00457D1F"/>
    <w:rsid w:val="004615BB"/>
    <w:rsid w:val="00467FE5"/>
    <w:rsid w:val="00472DA7"/>
    <w:rsid w:val="00484AD6"/>
    <w:rsid w:val="00484B46"/>
    <w:rsid w:val="00487109"/>
    <w:rsid w:val="004924BD"/>
    <w:rsid w:val="00495FB6"/>
    <w:rsid w:val="004A1606"/>
    <w:rsid w:val="004A3336"/>
    <w:rsid w:val="004A3CF1"/>
    <w:rsid w:val="004A49B1"/>
    <w:rsid w:val="004A72E0"/>
    <w:rsid w:val="004A7F18"/>
    <w:rsid w:val="004B08D4"/>
    <w:rsid w:val="004B12A8"/>
    <w:rsid w:val="004B2739"/>
    <w:rsid w:val="004C098F"/>
    <w:rsid w:val="004C1B59"/>
    <w:rsid w:val="004D16D6"/>
    <w:rsid w:val="004D1A37"/>
    <w:rsid w:val="004D1D21"/>
    <w:rsid w:val="004D2494"/>
    <w:rsid w:val="004D30A8"/>
    <w:rsid w:val="004D5825"/>
    <w:rsid w:val="004E13E4"/>
    <w:rsid w:val="004E147C"/>
    <w:rsid w:val="004E1E7B"/>
    <w:rsid w:val="004E49F0"/>
    <w:rsid w:val="004E7EA6"/>
    <w:rsid w:val="004F06AF"/>
    <w:rsid w:val="004F0A3A"/>
    <w:rsid w:val="004F1090"/>
    <w:rsid w:val="004F31E9"/>
    <w:rsid w:val="005022F3"/>
    <w:rsid w:val="00506B70"/>
    <w:rsid w:val="00506CA2"/>
    <w:rsid w:val="005101B6"/>
    <w:rsid w:val="0051116A"/>
    <w:rsid w:val="00511970"/>
    <w:rsid w:val="0051491B"/>
    <w:rsid w:val="00514F89"/>
    <w:rsid w:val="00531BB5"/>
    <w:rsid w:val="005502C9"/>
    <w:rsid w:val="00550430"/>
    <w:rsid w:val="00552478"/>
    <w:rsid w:val="00560357"/>
    <w:rsid w:val="0056600F"/>
    <w:rsid w:val="00575789"/>
    <w:rsid w:val="0057688C"/>
    <w:rsid w:val="00583BB9"/>
    <w:rsid w:val="00586331"/>
    <w:rsid w:val="005869DD"/>
    <w:rsid w:val="00596E37"/>
    <w:rsid w:val="005A24D6"/>
    <w:rsid w:val="005B2394"/>
    <w:rsid w:val="005B2BC4"/>
    <w:rsid w:val="005B7DE1"/>
    <w:rsid w:val="005C03B3"/>
    <w:rsid w:val="005C2BE4"/>
    <w:rsid w:val="005D1296"/>
    <w:rsid w:val="005D4DA0"/>
    <w:rsid w:val="005E3299"/>
    <w:rsid w:val="005E4168"/>
    <w:rsid w:val="005E4562"/>
    <w:rsid w:val="005E573F"/>
    <w:rsid w:val="005F1810"/>
    <w:rsid w:val="005F575E"/>
    <w:rsid w:val="00610E4C"/>
    <w:rsid w:val="00610F0D"/>
    <w:rsid w:val="00614758"/>
    <w:rsid w:val="00615688"/>
    <w:rsid w:val="0061667F"/>
    <w:rsid w:val="00627EA2"/>
    <w:rsid w:val="00644F8A"/>
    <w:rsid w:val="00647A5A"/>
    <w:rsid w:val="006514BE"/>
    <w:rsid w:val="006538F6"/>
    <w:rsid w:val="00654E18"/>
    <w:rsid w:val="006578F1"/>
    <w:rsid w:val="00662236"/>
    <w:rsid w:val="00665036"/>
    <w:rsid w:val="00666DB0"/>
    <w:rsid w:val="00666E4D"/>
    <w:rsid w:val="00667321"/>
    <w:rsid w:val="006674EE"/>
    <w:rsid w:val="00681486"/>
    <w:rsid w:val="00683B00"/>
    <w:rsid w:val="0068414E"/>
    <w:rsid w:val="00685AFD"/>
    <w:rsid w:val="00690FCD"/>
    <w:rsid w:val="00694140"/>
    <w:rsid w:val="00696CC0"/>
    <w:rsid w:val="006A1C6C"/>
    <w:rsid w:val="006B4A4B"/>
    <w:rsid w:val="006B6F70"/>
    <w:rsid w:val="006B769D"/>
    <w:rsid w:val="006B7C5D"/>
    <w:rsid w:val="006C2D9C"/>
    <w:rsid w:val="006C437A"/>
    <w:rsid w:val="006C6B73"/>
    <w:rsid w:val="006D09AF"/>
    <w:rsid w:val="006D2476"/>
    <w:rsid w:val="006D476E"/>
    <w:rsid w:val="006E10BD"/>
    <w:rsid w:val="006E5DC0"/>
    <w:rsid w:val="006E64E6"/>
    <w:rsid w:val="006F1BCB"/>
    <w:rsid w:val="006F1DF3"/>
    <w:rsid w:val="007015D4"/>
    <w:rsid w:val="0070267C"/>
    <w:rsid w:val="007032C7"/>
    <w:rsid w:val="00703E75"/>
    <w:rsid w:val="00710EF3"/>
    <w:rsid w:val="00711F50"/>
    <w:rsid w:val="00712F84"/>
    <w:rsid w:val="00716752"/>
    <w:rsid w:val="0072166C"/>
    <w:rsid w:val="00723C21"/>
    <w:rsid w:val="007326BE"/>
    <w:rsid w:val="00743E89"/>
    <w:rsid w:val="00745310"/>
    <w:rsid w:val="00752480"/>
    <w:rsid w:val="00752610"/>
    <w:rsid w:val="0075284D"/>
    <w:rsid w:val="00753F0A"/>
    <w:rsid w:val="00754020"/>
    <w:rsid w:val="007664FB"/>
    <w:rsid w:val="00775DEC"/>
    <w:rsid w:val="00776DAC"/>
    <w:rsid w:val="00780D86"/>
    <w:rsid w:val="00786C0D"/>
    <w:rsid w:val="00791184"/>
    <w:rsid w:val="007918A6"/>
    <w:rsid w:val="007A5B0B"/>
    <w:rsid w:val="007B20BC"/>
    <w:rsid w:val="007B328A"/>
    <w:rsid w:val="007C1BC4"/>
    <w:rsid w:val="007D03E7"/>
    <w:rsid w:val="007D39D6"/>
    <w:rsid w:val="007D3A81"/>
    <w:rsid w:val="007F14FF"/>
    <w:rsid w:val="007F2B7F"/>
    <w:rsid w:val="007F3C87"/>
    <w:rsid w:val="007F64C0"/>
    <w:rsid w:val="0080698F"/>
    <w:rsid w:val="008073A8"/>
    <w:rsid w:val="008100A9"/>
    <w:rsid w:val="00822D17"/>
    <w:rsid w:val="008263C0"/>
    <w:rsid w:val="00830442"/>
    <w:rsid w:val="00831F9C"/>
    <w:rsid w:val="00833C85"/>
    <w:rsid w:val="00841224"/>
    <w:rsid w:val="00846648"/>
    <w:rsid w:val="00846AC3"/>
    <w:rsid w:val="00850658"/>
    <w:rsid w:val="008511DE"/>
    <w:rsid w:val="008528A7"/>
    <w:rsid w:val="00864BA4"/>
    <w:rsid w:val="00867A1D"/>
    <w:rsid w:val="00874F56"/>
    <w:rsid w:val="008800A1"/>
    <w:rsid w:val="008827A1"/>
    <w:rsid w:val="00883A09"/>
    <w:rsid w:val="00887550"/>
    <w:rsid w:val="00887A42"/>
    <w:rsid w:val="0089106C"/>
    <w:rsid w:val="008938DB"/>
    <w:rsid w:val="00897CFD"/>
    <w:rsid w:val="008A0602"/>
    <w:rsid w:val="008A178C"/>
    <w:rsid w:val="008A41C8"/>
    <w:rsid w:val="008B3537"/>
    <w:rsid w:val="008B3D0B"/>
    <w:rsid w:val="008B54F2"/>
    <w:rsid w:val="008B5642"/>
    <w:rsid w:val="008B748A"/>
    <w:rsid w:val="008C0407"/>
    <w:rsid w:val="008C216A"/>
    <w:rsid w:val="008C78CB"/>
    <w:rsid w:val="008D05EA"/>
    <w:rsid w:val="008D3096"/>
    <w:rsid w:val="008D4F9E"/>
    <w:rsid w:val="008D6323"/>
    <w:rsid w:val="008D6A54"/>
    <w:rsid w:val="008E59C3"/>
    <w:rsid w:val="008E5BB7"/>
    <w:rsid w:val="008E64EE"/>
    <w:rsid w:val="008E6638"/>
    <w:rsid w:val="008F1852"/>
    <w:rsid w:val="009006A2"/>
    <w:rsid w:val="00906D5B"/>
    <w:rsid w:val="00917C9F"/>
    <w:rsid w:val="009203F8"/>
    <w:rsid w:val="0092145D"/>
    <w:rsid w:val="009232E4"/>
    <w:rsid w:val="00927238"/>
    <w:rsid w:val="00932E4E"/>
    <w:rsid w:val="00943B38"/>
    <w:rsid w:val="009466D4"/>
    <w:rsid w:val="00950078"/>
    <w:rsid w:val="0095147F"/>
    <w:rsid w:val="00962444"/>
    <w:rsid w:val="00963F9F"/>
    <w:rsid w:val="00973F40"/>
    <w:rsid w:val="00975A70"/>
    <w:rsid w:val="00980131"/>
    <w:rsid w:val="009803FF"/>
    <w:rsid w:val="009923C9"/>
    <w:rsid w:val="009930E5"/>
    <w:rsid w:val="009943A5"/>
    <w:rsid w:val="009A1302"/>
    <w:rsid w:val="009A14C3"/>
    <w:rsid w:val="009A2626"/>
    <w:rsid w:val="009B0226"/>
    <w:rsid w:val="009B5648"/>
    <w:rsid w:val="009B6919"/>
    <w:rsid w:val="009C091A"/>
    <w:rsid w:val="009C6E3C"/>
    <w:rsid w:val="009D1EF3"/>
    <w:rsid w:val="009D40E7"/>
    <w:rsid w:val="009D719B"/>
    <w:rsid w:val="009E0783"/>
    <w:rsid w:val="009E6239"/>
    <w:rsid w:val="009F00F6"/>
    <w:rsid w:val="009F2E2A"/>
    <w:rsid w:val="00A04352"/>
    <w:rsid w:val="00A04B17"/>
    <w:rsid w:val="00A14E21"/>
    <w:rsid w:val="00A15621"/>
    <w:rsid w:val="00A248B1"/>
    <w:rsid w:val="00A32540"/>
    <w:rsid w:val="00A32D78"/>
    <w:rsid w:val="00A4032E"/>
    <w:rsid w:val="00A41FD6"/>
    <w:rsid w:val="00A44FE0"/>
    <w:rsid w:val="00A47432"/>
    <w:rsid w:val="00A56552"/>
    <w:rsid w:val="00A567B4"/>
    <w:rsid w:val="00A60521"/>
    <w:rsid w:val="00A63F59"/>
    <w:rsid w:val="00A64567"/>
    <w:rsid w:val="00A6641B"/>
    <w:rsid w:val="00A667B9"/>
    <w:rsid w:val="00A70C9A"/>
    <w:rsid w:val="00A71BCB"/>
    <w:rsid w:val="00A71E12"/>
    <w:rsid w:val="00A81569"/>
    <w:rsid w:val="00A82AAD"/>
    <w:rsid w:val="00A867A8"/>
    <w:rsid w:val="00AA1F16"/>
    <w:rsid w:val="00AA2CFD"/>
    <w:rsid w:val="00AB1AE3"/>
    <w:rsid w:val="00AC0420"/>
    <w:rsid w:val="00AC33C6"/>
    <w:rsid w:val="00AC4BB5"/>
    <w:rsid w:val="00AC661A"/>
    <w:rsid w:val="00AC6C0B"/>
    <w:rsid w:val="00AC792D"/>
    <w:rsid w:val="00AC7992"/>
    <w:rsid w:val="00AD2B0F"/>
    <w:rsid w:val="00AD4BD1"/>
    <w:rsid w:val="00AE4258"/>
    <w:rsid w:val="00AE70EC"/>
    <w:rsid w:val="00AE719B"/>
    <w:rsid w:val="00AF3410"/>
    <w:rsid w:val="00AF3CB7"/>
    <w:rsid w:val="00AF5E62"/>
    <w:rsid w:val="00B000D1"/>
    <w:rsid w:val="00B01ADF"/>
    <w:rsid w:val="00B03E46"/>
    <w:rsid w:val="00B0489F"/>
    <w:rsid w:val="00B0661C"/>
    <w:rsid w:val="00B127B5"/>
    <w:rsid w:val="00B14594"/>
    <w:rsid w:val="00B20DEC"/>
    <w:rsid w:val="00B23D11"/>
    <w:rsid w:val="00B24BD6"/>
    <w:rsid w:val="00B25B6C"/>
    <w:rsid w:val="00B25F35"/>
    <w:rsid w:val="00B26389"/>
    <w:rsid w:val="00B26F0C"/>
    <w:rsid w:val="00B31365"/>
    <w:rsid w:val="00B32591"/>
    <w:rsid w:val="00B3647F"/>
    <w:rsid w:val="00B376E8"/>
    <w:rsid w:val="00B42175"/>
    <w:rsid w:val="00B46129"/>
    <w:rsid w:val="00B51405"/>
    <w:rsid w:val="00B54700"/>
    <w:rsid w:val="00B54A90"/>
    <w:rsid w:val="00B56AC1"/>
    <w:rsid w:val="00B61012"/>
    <w:rsid w:val="00B6131F"/>
    <w:rsid w:val="00B76A67"/>
    <w:rsid w:val="00B8143C"/>
    <w:rsid w:val="00B8416A"/>
    <w:rsid w:val="00B84AF1"/>
    <w:rsid w:val="00B93A95"/>
    <w:rsid w:val="00B97F4C"/>
    <w:rsid w:val="00BA2D41"/>
    <w:rsid w:val="00BA73CB"/>
    <w:rsid w:val="00BB16CB"/>
    <w:rsid w:val="00BC2C23"/>
    <w:rsid w:val="00BC6BDF"/>
    <w:rsid w:val="00BC769B"/>
    <w:rsid w:val="00BD475C"/>
    <w:rsid w:val="00BD74F8"/>
    <w:rsid w:val="00BD7BA6"/>
    <w:rsid w:val="00BE052C"/>
    <w:rsid w:val="00BE558F"/>
    <w:rsid w:val="00BE5C6B"/>
    <w:rsid w:val="00BE5D05"/>
    <w:rsid w:val="00BF0F51"/>
    <w:rsid w:val="00BF27BD"/>
    <w:rsid w:val="00BF369F"/>
    <w:rsid w:val="00C01310"/>
    <w:rsid w:val="00C07982"/>
    <w:rsid w:val="00C14455"/>
    <w:rsid w:val="00C24A0A"/>
    <w:rsid w:val="00C36ABC"/>
    <w:rsid w:val="00C44D76"/>
    <w:rsid w:val="00C45D5D"/>
    <w:rsid w:val="00C4730D"/>
    <w:rsid w:val="00C47D06"/>
    <w:rsid w:val="00C523C0"/>
    <w:rsid w:val="00C5266B"/>
    <w:rsid w:val="00C55E82"/>
    <w:rsid w:val="00C56324"/>
    <w:rsid w:val="00C67FF1"/>
    <w:rsid w:val="00C709BB"/>
    <w:rsid w:val="00C72CDA"/>
    <w:rsid w:val="00C74B1D"/>
    <w:rsid w:val="00C77358"/>
    <w:rsid w:val="00C77779"/>
    <w:rsid w:val="00C826F0"/>
    <w:rsid w:val="00C85969"/>
    <w:rsid w:val="00C870FB"/>
    <w:rsid w:val="00C90E17"/>
    <w:rsid w:val="00CA41FB"/>
    <w:rsid w:val="00CB12B7"/>
    <w:rsid w:val="00CB4D4E"/>
    <w:rsid w:val="00CC0048"/>
    <w:rsid w:val="00CC127C"/>
    <w:rsid w:val="00CC1ADC"/>
    <w:rsid w:val="00CC677D"/>
    <w:rsid w:val="00CD0C8D"/>
    <w:rsid w:val="00CD2345"/>
    <w:rsid w:val="00CD2787"/>
    <w:rsid w:val="00CE52A8"/>
    <w:rsid w:val="00CE6EB1"/>
    <w:rsid w:val="00CF0557"/>
    <w:rsid w:val="00CF2C4E"/>
    <w:rsid w:val="00D01FA9"/>
    <w:rsid w:val="00D03787"/>
    <w:rsid w:val="00D044AC"/>
    <w:rsid w:val="00D102F2"/>
    <w:rsid w:val="00D15DC1"/>
    <w:rsid w:val="00D20382"/>
    <w:rsid w:val="00D22AAC"/>
    <w:rsid w:val="00D22D5C"/>
    <w:rsid w:val="00D27D85"/>
    <w:rsid w:val="00D32523"/>
    <w:rsid w:val="00D35BEE"/>
    <w:rsid w:val="00D4223A"/>
    <w:rsid w:val="00D45502"/>
    <w:rsid w:val="00D45DDD"/>
    <w:rsid w:val="00D45E26"/>
    <w:rsid w:val="00D4619D"/>
    <w:rsid w:val="00D521D5"/>
    <w:rsid w:val="00D5318D"/>
    <w:rsid w:val="00D57148"/>
    <w:rsid w:val="00D62247"/>
    <w:rsid w:val="00D625CC"/>
    <w:rsid w:val="00D63349"/>
    <w:rsid w:val="00D70A78"/>
    <w:rsid w:val="00D72039"/>
    <w:rsid w:val="00D73CB0"/>
    <w:rsid w:val="00D73DFB"/>
    <w:rsid w:val="00D75E64"/>
    <w:rsid w:val="00D8105F"/>
    <w:rsid w:val="00D82113"/>
    <w:rsid w:val="00D823B2"/>
    <w:rsid w:val="00D8353A"/>
    <w:rsid w:val="00D83F84"/>
    <w:rsid w:val="00D925E3"/>
    <w:rsid w:val="00D946D1"/>
    <w:rsid w:val="00D9508B"/>
    <w:rsid w:val="00D96359"/>
    <w:rsid w:val="00DA0315"/>
    <w:rsid w:val="00DA2B0F"/>
    <w:rsid w:val="00DA3D00"/>
    <w:rsid w:val="00DA662C"/>
    <w:rsid w:val="00DB485C"/>
    <w:rsid w:val="00DC242C"/>
    <w:rsid w:val="00DC623C"/>
    <w:rsid w:val="00DC759E"/>
    <w:rsid w:val="00DD0007"/>
    <w:rsid w:val="00DD2A9D"/>
    <w:rsid w:val="00DD2FDF"/>
    <w:rsid w:val="00DD346C"/>
    <w:rsid w:val="00DD7142"/>
    <w:rsid w:val="00DE6798"/>
    <w:rsid w:val="00DF02F4"/>
    <w:rsid w:val="00DF0A54"/>
    <w:rsid w:val="00DF20A6"/>
    <w:rsid w:val="00DF22ED"/>
    <w:rsid w:val="00E017EC"/>
    <w:rsid w:val="00E0444F"/>
    <w:rsid w:val="00E05A11"/>
    <w:rsid w:val="00E109F4"/>
    <w:rsid w:val="00E15AB4"/>
    <w:rsid w:val="00E165DF"/>
    <w:rsid w:val="00E16FEF"/>
    <w:rsid w:val="00E37ABF"/>
    <w:rsid w:val="00E41212"/>
    <w:rsid w:val="00E43BBB"/>
    <w:rsid w:val="00E515C0"/>
    <w:rsid w:val="00E52353"/>
    <w:rsid w:val="00E565A8"/>
    <w:rsid w:val="00E56ED0"/>
    <w:rsid w:val="00E575FD"/>
    <w:rsid w:val="00E5774D"/>
    <w:rsid w:val="00E707BB"/>
    <w:rsid w:val="00E71B8B"/>
    <w:rsid w:val="00E7287F"/>
    <w:rsid w:val="00E8090D"/>
    <w:rsid w:val="00E81544"/>
    <w:rsid w:val="00E82688"/>
    <w:rsid w:val="00E83790"/>
    <w:rsid w:val="00E8439D"/>
    <w:rsid w:val="00E85F32"/>
    <w:rsid w:val="00E86D32"/>
    <w:rsid w:val="00E916E3"/>
    <w:rsid w:val="00E9251A"/>
    <w:rsid w:val="00E94279"/>
    <w:rsid w:val="00E9680F"/>
    <w:rsid w:val="00E96845"/>
    <w:rsid w:val="00E96C12"/>
    <w:rsid w:val="00EA5702"/>
    <w:rsid w:val="00EB3217"/>
    <w:rsid w:val="00EB34DD"/>
    <w:rsid w:val="00EB3AA3"/>
    <w:rsid w:val="00EB4035"/>
    <w:rsid w:val="00EB62B9"/>
    <w:rsid w:val="00EB6343"/>
    <w:rsid w:val="00EC544D"/>
    <w:rsid w:val="00EC6802"/>
    <w:rsid w:val="00ED408D"/>
    <w:rsid w:val="00ED53CE"/>
    <w:rsid w:val="00ED574D"/>
    <w:rsid w:val="00ED6847"/>
    <w:rsid w:val="00EE1E4F"/>
    <w:rsid w:val="00EF511C"/>
    <w:rsid w:val="00EF5976"/>
    <w:rsid w:val="00EF59B1"/>
    <w:rsid w:val="00EF72B9"/>
    <w:rsid w:val="00EF77C0"/>
    <w:rsid w:val="00F00087"/>
    <w:rsid w:val="00F00F92"/>
    <w:rsid w:val="00F07968"/>
    <w:rsid w:val="00F105AD"/>
    <w:rsid w:val="00F10B0A"/>
    <w:rsid w:val="00F1174A"/>
    <w:rsid w:val="00F15EA6"/>
    <w:rsid w:val="00F208D6"/>
    <w:rsid w:val="00F22C7F"/>
    <w:rsid w:val="00F26E80"/>
    <w:rsid w:val="00F27855"/>
    <w:rsid w:val="00F35867"/>
    <w:rsid w:val="00F4375C"/>
    <w:rsid w:val="00F4509C"/>
    <w:rsid w:val="00F45A20"/>
    <w:rsid w:val="00F50B66"/>
    <w:rsid w:val="00F5253C"/>
    <w:rsid w:val="00F537BE"/>
    <w:rsid w:val="00F542E7"/>
    <w:rsid w:val="00F55A9B"/>
    <w:rsid w:val="00F55F1D"/>
    <w:rsid w:val="00F60DFF"/>
    <w:rsid w:val="00F64052"/>
    <w:rsid w:val="00F65595"/>
    <w:rsid w:val="00F73EAA"/>
    <w:rsid w:val="00F744F3"/>
    <w:rsid w:val="00F75BDE"/>
    <w:rsid w:val="00F75C7E"/>
    <w:rsid w:val="00F75E07"/>
    <w:rsid w:val="00F776A1"/>
    <w:rsid w:val="00F77D32"/>
    <w:rsid w:val="00F80282"/>
    <w:rsid w:val="00F803EA"/>
    <w:rsid w:val="00F823F5"/>
    <w:rsid w:val="00F91A61"/>
    <w:rsid w:val="00F9307B"/>
    <w:rsid w:val="00F94AE2"/>
    <w:rsid w:val="00F97B2C"/>
    <w:rsid w:val="00FA4361"/>
    <w:rsid w:val="00FA4CF9"/>
    <w:rsid w:val="00FB0BF6"/>
    <w:rsid w:val="00FB0DB2"/>
    <w:rsid w:val="00FB56C7"/>
    <w:rsid w:val="00FB7BA0"/>
    <w:rsid w:val="00FC02D1"/>
    <w:rsid w:val="00FC1A77"/>
    <w:rsid w:val="00FC48A5"/>
    <w:rsid w:val="00FC5624"/>
    <w:rsid w:val="00FC7615"/>
    <w:rsid w:val="00FD1B42"/>
    <w:rsid w:val="00FD2D82"/>
    <w:rsid w:val="00FD59D7"/>
    <w:rsid w:val="00FE04EE"/>
    <w:rsid w:val="00FE2280"/>
    <w:rsid w:val="00FE3D6F"/>
    <w:rsid w:val="00FE52D9"/>
    <w:rsid w:val="00FE6B10"/>
    <w:rsid w:val="00FE6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DC3CCD4"/>
  <w15:docId w15:val="{03713284-F45A-46FA-BAE6-EBFBACDFB7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5624"/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3E049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B23D11"/>
    <w:rPr>
      <w:rFonts w:cs="Times New Roman"/>
      <w:sz w:val="24"/>
      <w:szCs w:val="24"/>
    </w:rPr>
  </w:style>
  <w:style w:type="paragraph" w:styleId="Piedepgina">
    <w:name w:val="footer"/>
    <w:basedOn w:val="Normal"/>
    <w:link w:val="PiedepginaCar"/>
    <w:rsid w:val="003E049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B23D11"/>
    <w:rPr>
      <w:rFonts w:cs="Times New Roman"/>
      <w:sz w:val="24"/>
      <w:szCs w:val="24"/>
    </w:rPr>
  </w:style>
  <w:style w:type="character" w:styleId="Nmerodepgina">
    <w:name w:val="page number"/>
    <w:basedOn w:val="Fuentedeprrafopredeter"/>
    <w:rsid w:val="003664B5"/>
    <w:rPr>
      <w:rFonts w:cs="Times New Roman"/>
    </w:rPr>
  </w:style>
  <w:style w:type="table" w:styleId="Tablaconcuadrcula">
    <w:name w:val="Table Grid"/>
    <w:basedOn w:val="Tablanormal"/>
    <w:rsid w:val="009D1EF3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rsid w:val="004555EA"/>
    <w:rPr>
      <w:rFonts w:cs="Times New Roman"/>
      <w:color w:val="0000FF"/>
      <w:u w:val="single"/>
    </w:rPr>
  </w:style>
  <w:style w:type="character" w:styleId="nfasis">
    <w:name w:val="Emphasis"/>
    <w:basedOn w:val="Fuentedeprrafopredeter"/>
    <w:qFormat/>
    <w:rsid w:val="00D03787"/>
    <w:rPr>
      <w:rFonts w:cs="Times New Roman"/>
      <w:i/>
      <w:iCs/>
    </w:rPr>
  </w:style>
  <w:style w:type="paragraph" w:styleId="Textodeglobo">
    <w:name w:val="Balloon Text"/>
    <w:basedOn w:val="Normal"/>
    <w:link w:val="TextodegloboCar"/>
    <w:rsid w:val="00B3647F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locked/>
    <w:rsid w:val="00B3647F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EF5976"/>
    <w:pPr>
      <w:ind w:left="720"/>
      <w:contextualSpacing/>
    </w:pPr>
  </w:style>
  <w:style w:type="character" w:styleId="Textodelmarcadordeposicin">
    <w:name w:val="Placeholder Text"/>
    <w:basedOn w:val="Fuentedeprrafopredeter"/>
    <w:uiPriority w:val="99"/>
    <w:semiHidden/>
    <w:rsid w:val="00D73DFB"/>
    <w:rPr>
      <w:rFonts w:cs="Times New Roman"/>
      <w:color w:val="808080"/>
    </w:rPr>
  </w:style>
  <w:style w:type="character" w:styleId="Refdecomentario">
    <w:name w:val="annotation reference"/>
    <w:basedOn w:val="Fuentedeprrafopredeter"/>
    <w:unhideWhenUsed/>
    <w:rsid w:val="00355145"/>
    <w:rPr>
      <w:sz w:val="16"/>
      <w:szCs w:val="16"/>
    </w:rPr>
  </w:style>
  <w:style w:type="paragraph" w:styleId="Textocomentario">
    <w:name w:val="annotation text"/>
    <w:basedOn w:val="Normal"/>
    <w:link w:val="TextocomentarioCar"/>
    <w:unhideWhenUsed/>
    <w:rsid w:val="00355145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rsid w:val="00355145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nhideWhenUsed/>
    <w:rsid w:val="0035514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rsid w:val="00355145"/>
    <w:rPr>
      <w:b/>
      <w:bCs/>
      <w:sz w:val="20"/>
      <w:szCs w:val="20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F27855"/>
    <w:rPr>
      <w:rFonts w:ascii="Calibri" w:eastAsia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941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1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0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4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34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34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6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5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otifica.jccm.es/notifica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rat.castillalamancha.es/info/0242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ocuments%20and%20Settings\alconejo\Datos%20de%20programa\Microsoft\Plantillas\Mi%20estilo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DE6ACD-70CF-4714-A6A0-5529A086E1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Mi estilo.dot</Template>
  <TotalTime>220</TotalTime>
  <Pages>8</Pages>
  <Words>2870</Words>
  <Characters>15791</Characters>
  <Application>Microsoft Office Word</Application>
  <DocSecurity>0</DocSecurity>
  <Lines>131</Lines>
  <Paragraphs>37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jccm</Company>
  <LinksUpToDate>false</LinksUpToDate>
  <CharactersWithSpaces>18624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Ángel Luis Conejo</dc:creator>
  <dc:description>Marzo de 2010</dc:description>
  <cp:lastModifiedBy>Carmen Menchero Cano</cp:lastModifiedBy>
  <cp:revision>19</cp:revision>
  <cp:lastPrinted>2023-03-16T08:01:00Z</cp:lastPrinted>
  <dcterms:created xsi:type="dcterms:W3CDTF">2026-09-22T07:27:00Z</dcterms:created>
  <dcterms:modified xsi:type="dcterms:W3CDTF">2026-09-23T09:07:00Z</dcterms:modified>
</cp:coreProperties>
</file>