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DFF" w:rsidRPr="003268C8" w:rsidRDefault="003268C8" w:rsidP="00EA7ED6">
      <w:pPr>
        <w:framePr w:w="1346" w:h="363" w:hSpace="142" w:wrap="around" w:vAnchor="text" w:hAnchor="page" w:x="4860" w:y="-54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3268C8">
        <w:rPr>
          <w:b/>
          <w:sz w:val="22"/>
          <w:szCs w:val="22"/>
        </w:rPr>
        <w:t>SJRK</w:t>
      </w:r>
    </w:p>
    <w:p w:rsidR="00EA7ED6" w:rsidRPr="003268C8" w:rsidRDefault="00EA7ED6" w:rsidP="00EA7ED6">
      <w:pPr>
        <w:framePr w:w="1346" w:h="363" w:hSpace="142" w:wrap="around" w:vAnchor="text" w:hAnchor="page" w:x="4868" w:y="-14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200004</w:t>
      </w:r>
    </w:p>
    <w:p w:rsidR="00EC6802" w:rsidRDefault="00342F5F" w:rsidP="003F5C9B">
      <w:pPr>
        <w:pStyle w:val="Encabezado"/>
        <w:tabs>
          <w:tab w:val="clear" w:pos="4252"/>
          <w:tab w:val="clear" w:pos="8504"/>
          <w:tab w:val="left" w:pos="1875"/>
          <w:tab w:val="left" w:pos="4500"/>
        </w:tabs>
        <w:spacing w:after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-22225</wp:posOffset>
                </wp:positionV>
                <wp:extent cx="6992620" cy="645795"/>
                <wp:effectExtent l="5715" t="8255" r="12065" b="1270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2620" cy="645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552" w:rsidRPr="00EA7ED6" w:rsidRDefault="008539CB" w:rsidP="00EC0DD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SOLICITUD DE </w:t>
                            </w:r>
                            <w:r w:rsidR="00CA2C3E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INFORME PARA</w:t>
                            </w:r>
                            <w:r w:rsidR="004E21BE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C3E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DESPLAZAMIENTO</w:t>
                            </w:r>
                            <w:r w:rsidR="00BE683B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C3E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TEMPORAL DE MENORES EXTRANJERO</w:t>
                            </w:r>
                            <w:r w:rsidR="004E21BE" w:rsidRPr="00EA7ED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17.35pt;margin-top:-1.75pt;width:550.6pt;height:50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" fillcolor="#bfbfbf [2412]">
                <v:textbox inset=",2.3mm,,2.3mm">
                  <w:txbxContent>
                    <w:p w:rsidR="00A56552" w:rsidRPr="00EA7ED6" w:rsidRDefault="008539CB" w:rsidP="00EC0DD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SOLICITUD DE </w:t>
                      </w:r>
                      <w:r w:rsidR="00CA2C3E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INFORME PARA</w:t>
                      </w:r>
                      <w:r w:rsidR="004E21BE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A2C3E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DESPLAZAMIENTO</w:t>
                      </w:r>
                      <w:r w:rsidR="00BE683B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A2C3E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TEMPORAL DE MENORES EXTRANJERO</w:t>
                      </w:r>
                      <w:r w:rsidR="004E21BE" w:rsidRPr="00EA7ED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2325370</wp:posOffset>
                </wp:positionH>
                <wp:positionV relativeFrom="paragraph">
                  <wp:posOffset>-618490</wp:posOffset>
                </wp:positionV>
                <wp:extent cx="1287780" cy="205105"/>
                <wp:effectExtent l="0" t="2540" r="0" b="1905"/>
                <wp:wrapNone/>
                <wp:docPr id="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0087" w:rsidRPr="00EA7ED6" w:rsidRDefault="00F00087" w:rsidP="00F0008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EA7ED6">
                              <w:rPr>
                                <w:b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7" type="#_x0000_t202" style="position:absolute;margin-left:183.1pt;margin-top:-48.7pt;width:101.4pt;height:1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" filled="f" stroked="f">
                <v:textbox inset=",.3mm,,.3mm">
                  <w:txbxContent>
                    <w:p w:rsidR="00F00087" w:rsidRPr="00EA7ED6" w:rsidRDefault="00F00087" w:rsidP="00F0008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EA7ED6">
                        <w:rPr>
                          <w:b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-1245235</wp:posOffset>
                </wp:positionV>
                <wp:extent cx="1371600" cy="257175"/>
                <wp:effectExtent l="0" t="4445" r="2540" b="0"/>
                <wp:wrapNone/>
                <wp:docPr id="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ED6" w:rsidRPr="00EA7ED6" w:rsidRDefault="00560357" w:rsidP="00EA7ED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EA7ED6">
                              <w:rPr>
                                <w:b/>
                                <w:sz w:val="22"/>
                                <w:szCs w:val="22"/>
                              </w:rPr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margin-left:180pt;margin-top:-98.05pt;width:108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" filled="f" stroked="f">
                <v:textbox inset=",1mm,,1mm">
                  <w:txbxContent>
                    <w:p w:rsidR="00EA7ED6" w:rsidRPr="00EA7ED6" w:rsidRDefault="00560357" w:rsidP="00EA7ED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EA7ED6">
                        <w:rPr>
                          <w:b/>
                          <w:sz w:val="22"/>
                          <w:szCs w:val="22"/>
                        </w:rPr>
                        <w:t>Nº Procedimiento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-1442720</wp:posOffset>
                </wp:positionV>
                <wp:extent cx="2400300" cy="1333500"/>
                <wp:effectExtent l="6985" t="6985" r="12065" b="1206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D0338E" id="AutoShape 59" o:spid="_x0000_s1026" style="position:absolute;margin-left:315pt;margin-top:-113.6pt;width:189pt;height:1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"/>
            </w:pict>
          </mc:Fallback>
        </mc:AlternateContent>
      </w:r>
    </w:p>
    <w:p w:rsidR="00B14B7F" w:rsidRDefault="00B14B7F" w:rsidP="00B61012">
      <w:pPr>
        <w:jc w:val="both"/>
        <w:rPr>
          <w:sz w:val="28"/>
          <w:szCs w:val="28"/>
        </w:rPr>
      </w:pPr>
    </w:p>
    <w:p w:rsidR="00B14B7F" w:rsidRDefault="00B14B7F" w:rsidP="00B61012">
      <w:pPr>
        <w:jc w:val="both"/>
        <w:rPr>
          <w:sz w:val="20"/>
          <w:szCs w:val="28"/>
        </w:rPr>
      </w:pPr>
    </w:p>
    <w:tbl>
      <w:tblPr>
        <w:tblpPr w:leftFromText="141" w:rightFromText="141" w:vertAnchor="text" w:horzAnchor="margin" w:tblpX="-323" w:tblpY="77"/>
        <w:tblW w:w="52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499"/>
        <w:gridCol w:w="851"/>
        <w:gridCol w:w="179"/>
        <w:gridCol w:w="378"/>
        <w:gridCol w:w="155"/>
        <w:gridCol w:w="275"/>
        <w:gridCol w:w="216"/>
        <w:gridCol w:w="598"/>
        <w:gridCol w:w="137"/>
        <w:gridCol w:w="175"/>
        <w:gridCol w:w="1336"/>
        <w:gridCol w:w="214"/>
        <w:gridCol w:w="484"/>
        <w:gridCol w:w="380"/>
        <w:gridCol w:w="153"/>
        <w:gridCol w:w="535"/>
        <w:gridCol w:w="327"/>
        <w:gridCol w:w="1923"/>
        <w:gridCol w:w="672"/>
      </w:tblGrid>
      <w:tr w:rsidR="008C6C76" w:rsidRPr="008204DF" w:rsidTr="00F84957">
        <w:trPr>
          <w:trHeight w:val="423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C6C76" w:rsidRPr="00EA7ED6" w:rsidRDefault="008C6C76" w:rsidP="00F84957">
            <w:pPr>
              <w:jc w:val="center"/>
              <w:rPr>
                <w:sz w:val="22"/>
                <w:szCs w:val="20"/>
              </w:rPr>
            </w:pPr>
            <w:r w:rsidRPr="00EA7ED6">
              <w:rPr>
                <w:b/>
                <w:sz w:val="22"/>
                <w:szCs w:val="20"/>
              </w:rPr>
              <w:t>DATOS DE LA PERSONA SOLICITANTE</w:t>
            </w:r>
          </w:p>
        </w:tc>
      </w:tr>
      <w:tr w:rsidR="008C6C76" w:rsidRPr="008204DF" w:rsidTr="00F84957">
        <w:trPr>
          <w:trHeight w:val="285"/>
        </w:trPr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6C76" w:rsidRPr="005911E3" w:rsidRDefault="008C6C76" w:rsidP="00F84957">
            <w:pPr>
              <w:jc w:val="both"/>
              <w:rPr>
                <w:b/>
                <w:sz w:val="18"/>
                <w:szCs w:val="18"/>
              </w:rPr>
            </w:pPr>
            <w:r w:rsidRPr="005911E3">
              <w:rPr>
                <w:b/>
                <w:sz w:val="18"/>
                <w:szCs w:val="18"/>
              </w:rPr>
              <w:t>Si elige persona física son obligatorios los campos: tipo y número de documento, nombre y primer apellido</w:t>
            </w:r>
          </w:p>
        </w:tc>
      </w:tr>
      <w:tr w:rsidR="008C6C76" w:rsidRPr="008204DF" w:rsidTr="00F84957">
        <w:trPr>
          <w:trHeight w:val="460"/>
        </w:trPr>
        <w:tc>
          <w:tcPr>
            <w:tcW w:w="1354" w:type="pct"/>
            <w:gridSpan w:val="4"/>
            <w:tcBorders>
              <w:top w:val="nil"/>
              <w:bottom w:val="nil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Persona física</w:t>
            </w:r>
            <w:r>
              <w:rPr>
                <w:sz w:val="20"/>
                <w:szCs w:val="20"/>
              </w:rPr>
              <w:t xml:space="preserve">: </w:t>
            </w:r>
            <w:bookmarkStart w:id="0" w:name="_GoBack"/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  <w:bookmarkEnd w:id="0"/>
            <w:r>
              <w:t xml:space="preserve"> </w:t>
            </w:r>
            <w:r w:rsidRPr="005911E3">
              <w:rPr>
                <w:position w:val="-4"/>
                <w:sz w:val="20"/>
                <w:szCs w:val="20"/>
              </w:rPr>
              <w:t>NIF</w:t>
            </w:r>
            <w:r>
              <w:rPr>
                <w:position w:val="-4"/>
                <w:sz w:val="20"/>
                <w:szCs w:val="20"/>
              </w:rPr>
              <w:t xml:space="preserve">: </w:t>
            </w:r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</w:p>
        </w:tc>
        <w:tc>
          <w:tcPr>
            <w:tcW w:w="806" w:type="pct"/>
            <w:gridSpan w:val="6"/>
            <w:tcBorders>
              <w:top w:val="nil"/>
              <w:bottom w:val="nil"/>
            </w:tcBorders>
            <w:vAlign w:val="center"/>
          </w:tcPr>
          <w:p w:rsidR="008C6C76" w:rsidRPr="005911E3" w:rsidRDefault="008C6C76" w:rsidP="00F84957">
            <w:pPr>
              <w:tabs>
                <w:tab w:val="left" w:pos="1447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>
              <w:rPr>
                <w:position w:val="-4"/>
                <w:sz w:val="20"/>
                <w:szCs w:val="20"/>
              </w:rPr>
              <w:t>Pasaporte/N</w:t>
            </w:r>
            <w:r w:rsidRPr="005911E3">
              <w:rPr>
                <w:position w:val="-4"/>
                <w:sz w:val="20"/>
                <w:szCs w:val="20"/>
              </w:rPr>
              <w:t>IE</w:t>
            </w:r>
            <w:r>
              <w:rPr>
                <w:position w:val="-4"/>
                <w:sz w:val="20"/>
                <w:szCs w:val="20"/>
              </w:rPr>
              <w:t xml:space="preserve">: </w:t>
            </w:r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</w:p>
        </w:tc>
        <w:tc>
          <w:tcPr>
            <w:tcW w:w="1012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 w:rsidRPr="005911E3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15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hRule="exact" w:val="58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453"/>
        </w:trPr>
        <w:tc>
          <w:tcPr>
            <w:tcW w:w="653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Nombre:</w:t>
            </w:r>
          </w:p>
        </w:tc>
        <w:tc>
          <w:tcPr>
            <w:tcW w:w="9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9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12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5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2º Apellido: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36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b/>
                <w:sz w:val="20"/>
                <w:szCs w:val="20"/>
              </w:rPr>
            </w:pPr>
            <w:r w:rsidRPr="00412EC9">
              <w:rPr>
                <w:position w:val="-4"/>
                <w:sz w:val="20"/>
                <w:szCs w:val="20"/>
              </w:rPr>
              <w:t xml:space="preserve">Hombre 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  <w:r>
              <w:t xml:space="preserve"> </w:t>
            </w:r>
            <w:r w:rsidRPr="00412EC9">
              <w:rPr>
                <w:position w:val="-4"/>
                <w:sz w:val="26"/>
                <w:szCs w:val="26"/>
              </w:rPr>
              <w:t xml:space="preserve"> </w:t>
            </w:r>
            <w:r w:rsidRPr="00412EC9">
              <w:rPr>
                <w:position w:val="-4"/>
                <w:sz w:val="20"/>
                <w:szCs w:val="20"/>
              </w:rPr>
              <w:t>Mujer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412EC9">
              <w:rPr>
                <w:position w:val="-4"/>
                <w:sz w:val="20"/>
                <w:szCs w:val="20"/>
              </w:rPr>
              <w:t xml:space="preserve"> </w:t>
            </w:r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  <w:r>
              <w:t xml:space="preserve"> </w:t>
            </w:r>
          </w:p>
        </w:tc>
      </w:tr>
      <w:tr w:rsidR="008C6C76" w:rsidRPr="008204DF" w:rsidTr="00F84957">
        <w:trPr>
          <w:trHeight w:val="279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412EC9" w:rsidRDefault="008C6C76" w:rsidP="00F84957">
            <w:pPr>
              <w:jc w:val="both"/>
              <w:rPr>
                <w:position w:val="-4"/>
                <w:sz w:val="20"/>
                <w:szCs w:val="20"/>
              </w:rPr>
            </w:pPr>
            <w:r w:rsidRPr="00336424">
              <w:rPr>
                <w:b/>
                <w:sz w:val="18"/>
                <w:szCs w:val="20"/>
              </w:rPr>
              <w:t>Si elige persona jurídica son obligatorios los campos: número de documento y razón social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  <w:tr w:rsidR="008C6C76" w:rsidRPr="008204DF" w:rsidTr="00F84957">
        <w:trPr>
          <w:trHeight w:val="427"/>
        </w:trPr>
        <w:tc>
          <w:tcPr>
            <w:tcW w:w="1724" w:type="pct"/>
            <w:gridSpan w:val="7"/>
            <w:tcBorders>
              <w:top w:val="nil"/>
              <w:bottom w:val="nil"/>
            </w:tcBorders>
            <w:vAlign w:val="center"/>
          </w:tcPr>
          <w:p w:rsidR="008C6C76" w:rsidRPr="005911E3" w:rsidRDefault="008C6C76" w:rsidP="00F84957">
            <w:pPr>
              <w:tabs>
                <w:tab w:val="left" w:pos="2970"/>
                <w:tab w:val="left" w:pos="4320"/>
              </w:tabs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Persona jurídica</w:t>
            </w:r>
            <w:r>
              <w:rPr>
                <w:sz w:val="20"/>
                <w:szCs w:val="20"/>
              </w:rPr>
              <w:t xml:space="preserve">  </w:t>
            </w:r>
            <w:r w:rsidRPr="00183044"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3044">
              <w:instrText xml:space="preserve"> FORMCHECKBOX </w:instrText>
            </w:r>
            <w:r w:rsidR="005674E6">
              <w:fldChar w:fldCharType="separate"/>
            </w:r>
            <w:r w:rsidRPr="00183044">
              <w:fldChar w:fldCharType="end"/>
            </w:r>
          </w:p>
        </w:tc>
        <w:tc>
          <w:tcPr>
            <w:tcW w:w="1225" w:type="pct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 w:rsidRPr="005911E3">
              <w:rPr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17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hRule="exact" w:val="58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tabs>
                <w:tab w:val="left" w:pos="1620"/>
                <w:tab w:val="left" w:pos="2520"/>
                <w:tab w:val="left" w:pos="4320"/>
              </w:tabs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377"/>
        </w:trPr>
        <w:tc>
          <w:tcPr>
            <w:tcW w:w="882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Razón social:</w:t>
            </w:r>
          </w:p>
        </w:tc>
        <w:tc>
          <w:tcPr>
            <w:tcW w:w="3809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25"/>
        </w:trPr>
        <w:tc>
          <w:tcPr>
            <w:tcW w:w="5000" w:type="pct"/>
            <w:gridSpan w:val="20"/>
            <w:tcBorders>
              <w:top w:val="outset" w:sz="12" w:space="0" w:color="808080"/>
              <w:bottom w:val="nil"/>
              <w:right w:val="single" w:sz="4" w:space="0" w:color="auto"/>
            </w:tcBorders>
            <w:vAlign w:val="center"/>
          </w:tcPr>
          <w:p w:rsidR="008C6C76" w:rsidRPr="00336424" w:rsidRDefault="008C6C76" w:rsidP="00F84957">
            <w:pPr>
              <w:jc w:val="both"/>
              <w:rPr>
                <w:b/>
                <w:sz w:val="4"/>
                <w:szCs w:val="20"/>
              </w:rPr>
            </w:pPr>
          </w:p>
        </w:tc>
      </w:tr>
      <w:tr w:rsidR="008C6C76" w:rsidRPr="008204DF" w:rsidTr="00F84957">
        <w:trPr>
          <w:trHeight w:val="445"/>
        </w:trPr>
        <w:tc>
          <w:tcPr>
            <w:tcW w:w="65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</w:t>
            </w:r>
            <w:r w:rsidRPr="005911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038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hRule="exact" w:val="46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392"/>
        </w:trPr>
        <w:tc>
          <w:tcPr>
            <w:tcW w:w="65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Provincia:</w:t>
            </w:r>
          </w:p>
        </w:tc>
        <w:tc>
          <w:tcPr>
            <w:tcW w:w="8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C.P.:</w:t>
            </w: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Población:</w:t>
            </w:r>
          </w:p>
        </w:tc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hRule="exact" w:val="116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458"/>
        </w:trPr>
        <w:tc>
          <w:tcPr>
            <w:tcW w:w="65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Teléfono: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2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6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Teléfono móvil: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9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ind w:left="13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</w:p>
        </w:tc>
      </w:tr>
      <w:tr w:rsidR="008C6C76" w:rsidRPr="008204DF" w:rsidTr="00F84957">
        <w:trPr>
          <w:trHeight w:hRule="exact" w:val="116"/>
        </w:trPr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C76" w:rsidRPr="005911E3" w:rsidRDefault="008C6C76" w:rsidP="00F8495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C6C76" w:rsidRPr="008204DF" w:rsidTr="00F84957">
        <w:trPr>
          <w:trHeight w:val="237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17" w:type="dxa"/>
            </w:tcMar>
            <w:vAlign w:val="center"/>
          </w:tcPr>
          <w:p w:rsidR="008C6C76" w:rsidRPr="005911E3" w:rsidRDefault="008C6C76" w:rsidP="00F84957">
            <w:pPr>
              <w:jc w:val="both"/>
              <w:rPr>
                <w:sz w:val="20"/>
                <w:szCs w:val="20"/>
              </w:rPr>
            </w:pPr>
            <w:r w:rsidRPr="007761B0">
              <w:rPr>
                <w:b/>
                <w:sz w:val="20"/>
                <w:szCs w:val="20"/>
              </w:rPr>
              <w:t xml:space="preserve">El correo electrónico designado será el medio por el </w:t>
            </w:r>
            <w:r>
              <w:rPr>
                <w:b/>
                <w:sz w:val="20"/>
                <w:szCs w:val="20"/>
              </w:rPr>
              <w:t xml:space="preserve">que </w:t>
            </w:r>
            <w:r w:rsidRPr="007761B0">
              <w:rPr>
                <w:b/>
                <w:sz w:val="20"/>
                <w:szCs w:val="20"/>
              </w:rPr>
              <w:t>r</w:t>
            </w:r>
            <w:r>
              <w:rPr>
                <w:b/>
                <w:sz w:val="20"/>
                <w:szCs w:val="20"/>
              </w:rPr>
              <w:t>ecibirá el aviso de notificación.</w:t>
            </w:r>
          </w:p>
        </w:tc>
      </w:tr>
    </w:tbl>
    <w:p w:rsidR="00EA7ED6" w:rsidRPr="008C6C76" w:rsidRDefault="00EA7ED6" w:rsidP="00B61012">
      <w:pPr>
        <w:jc w:val="both"/>
        <w:rPr>
          <w:sz w:val="18"/>
          <w:szCs w:val="28"/>
        </w:rPr>
      </w:pPr>
    </w:p>
    <w:tbl>
      <w:tblPr>
        <w:tblW w:w="52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66"/>
        <w:gridCol w:w="1200"/>
        <w:gridCol w:w="181"/>
        <w:gridCol w:w="378"/>
        <w:gridCol w:w="157"/>
        <w:gridCol w:w="364"/>
        <w:gridCol w:w="131"/>
        <w:gridCol w:w="351"/>
        <w:gridCol w:w="194"/>
        <w:gridCol w:w="766"/>
        <w:gridCol w:w="668"/>
        <w:gridCol w:w="203"/>
        <w:gridCol w:w="13"/>
        <w:gridCol w:w="871"/>
        <w:gridCol w:w="159"/>
        <w:gridCol w:w="552"/>
        <w:gridCol w:w="362"/>
        <w:gridCol w:w="172"/>
        <w:gridCol w:w="2256"/>
        <w:gridCol w:w="716"/>
      </w:tblGrid>
      <w:tr w:rsidR="00EA7ED6" w:rsidRPr="007F5B06" w:rsidTr="00F84957">
        <w:trPr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A7ED6" w:rsidRPr="00EA7ED6" w:rsidRDefault="00EA7ED6" w:rsidP="007E3EDE">
            <w:pPr>
              <w:spacing w:before="60" w:after="60"/>
              <w:jc w:val="center"/>
              <w:rPr>
                <w:b/>
                <w:sz w:val="22"/>
                <w:szCs w:val="20"/>
              </w:rPr>
            </w:pPr>
            <w:r w:rsidRPr="00EA7ED6">
              <w:rPr>
                <w:b/>
                <w:sz w:val="22"/>
                <w:szCs w:val="20"/>
              </w:rPr>
              <w:t>DATOS DE LA PERSONA REPRESENTANTE</w:t>
            </w:r>
          </w:p>
        </w:tc>
      </w:tr>
      <w:tr w:rsidR="00EA7ED6" w:rsidRPr="007F5B06" w:rsidTr="00F84957">
        <w:trPr>
          <w:trHeight w:val="75"/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7ED6" w:rsidRPr="00EA7ED6" w:rsidRDefault="00EA7ED6" w:rsidP="00EA7ED6">
            <w:pPr>
              <w:spacing w:before="60" w:after="60"/>
              <w:rPr>
                <w:b/>
                <w:sz w:val="2"/>
                <w:szCs w:val="20"/>
              </w:rPr>
            </w:pPr>
          </w:p>
        </w:tc>
      </w:tr>
      <w:tr w:rsidR="00EA7ED6" w:rsidRPr="005911E3" w:rsidTr="00F84957">
        <w:trPr>
          <w:jc w:val="center"/>
        </w:trPr>
        <w:tc>
          <w:tcPr>
            <w:tcW w:w="1190" w:type="pct"/>
            <w:gridSpan w:val="4"/>
            <w:tcBorders>
              <w:top w:val="nil"/>
              <w:bottom w:val="nil"/>
            </w:tcBorders>
            <w:vAlign w:val="center"/>
          </w:tcPr>
          <w:p w:rsidR="00EA7ED6" w:rsidRPr="005911E3" w:rsidRDefault="00EA7ED6" w:rsidP="007E3EDE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5911E3">
              <w:rPr>
                <w:position w:val="-4"/>
                <w:sz w:val="20"/>
                <w:szCs w:val="20"/>
              </w:rPr>
              <w:t>NIF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5911E3">
              <w:rPr>
                <w:position w:val="-6"/>
                <w:sz w:val="26"/>
                <w:szCs w:val="26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1E3">
              <w:rPr>
                <w:position w:val="-6"/>
                <w:sz w:val="26"/>
                <w:szCs w:val="26"/>
              </w:rPr>
              <w:instrText xml:space="preserve"> FORMCHECKBOX </w:instrText>
            </w:r>
            <w:r w:rsidR="005674E6">
              <w:rPr>
                <w:position w:val="-6"/>
                <w:sz w:val="26"/>
                <w:szCs w:val="26"/>
              </w:rPr>
            </w:r>
            <w:r w:rsidR="005674E6">
              <w:rPr>
                <w:position w:val="-6"/>
                <w:sz w:val="26"/>
                <w:szCs w:val="26"/>
              </w:rPr>
              <w:fldChar w:fldCharType="separate"/>
            </w:r>
            <w:r w:rsidRPr="005911E3">
              <w:rPr>
                <w:position w:val="-6"/>
                <w:sz w:val="26"/>
                <w:szCs w:val="26"/>
              </w:rPr>
              <w:fldChar w:fldCharType="end"/>
            </w:r>
            <w:r w:rsidRPr="005911E3">
              <w:rPr>
                <w:position w:val="-6"/>
                <w:sz w:val="26"/>
                <w:szCs w:val="26"/>
              </w:rPr>
              <w:tab/>
            </w:r>
            <w:r>
              <w:rPr>
                <w:position w:val="-4"/>
                <w:sz w:val="20"/>
                <w:szCs w:val="20"/>
              </w:rPr>
              <w:t>Pasaporte/N</w:t>
            </w:r>
            <w:r w:rsidRPr="005911E3">
              <w:rPr>
                <w:position w:val="-4"/>
                <w:sz w:val="20"/>
                <w:szCs w:val="20"/>
              </w:rPr>
              <w:t>IE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5911E3">
              <w:rPr>
                <w:position w:val="-6"/>
                <w:sz w:val="26"/>
                <w:szCs w:val="26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1E3">
              <w:rPr>
                <w:position w:val="-6"/>
                <w:sz w:val="26"/>
                <w:szCs w:val="26"/>
              </w:rPr>
              <w:instrText xml:space="preserve"> FORMCHECKBOX </w:instrText>
            </w:r>
            <w:r w:rsidR="005674E6">
              <w:rPr>
                <w:position w:val="-6"/>
                <w:sz w:val="26"/>
                <w:szCs w:val="26"/>
              </w:rPr>
            </w:r>
            <w:r w:rsidR="005674E6">
              <w:rPr>
                <w:position w:val="-6"/>
                <w:sz w:val="26"/>
                <w:szCs w:val="26"/>
              </w:rPr>
              <w:fldChar w:fldCharType="separate"/>
            </w:r>
            <w:r w:rsidRPr="005911E3">
              <w:rPr>
                <w:position w:val="-6"/>
                <w:sz w:val="26"/>
                <w:szCs w:val="26"/>
              </w:rPr>
              <w:fldChar w:fldCharType="end"/>
            </w:r>
          </w:p>
        </w:tc>
        <w:tc>
          <w:tcPr>
            <w:tcW w:w="1073" w:type="pct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5911E3">
              <w:rPr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24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EA7ED6" w:rsidRPr="005911E3" w:rsidTr="00F84957">
        <w:trPr>
          <w:trHeight w:hRule="exact" w:val="57"/>
          <w:jc w:val="center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8C6C76" w:rsidRPr="005911E3" w:rsidTr="00F84957">
        <w:trPr>
          <w:jc w:val="center"/>
        </w:trPr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Nombre:</w:t>
            </w:r>
          </w:p>
        </w:tc>
        <w:tc>
          <w:tcPr>
            <w:tcW w:w="9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7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1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2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2º Apellido:</w:t>
            </w:r>
          </w:p>
        </w:tc>
        <w:tc>
          <w:tcPr>
            <w:tcW w:w="11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A7ED6" w:rsidRPr="005911E3" w:rsidTr="00F84957">
        <w:trPr>
          <w:trHeight w:hRule="exact" w:val="411"/>
          <w:jc w:val="center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A7ED6" w:rsidRPr="00412EC9" w:rsidRDefault="00EA7ED6" w:rsidP="007E3EDE">
            <w:pPr>
              <w:spacing w:before="60" w:after="120"/>
              <w:jc w:val="both"/>
              <w:rPr>
                <w:position w:val="-4"/>
                <w:sz w:val="20"/>
                <w:szCs w:val="20"/>
              </w:rPr>
            </w:pPr>
            <w:r w:rsidRPr="00412EC9">
              <w:rPr>
                <w:position w:val="-4"/>
                <w:sz w:val="20"/>
                <w:szCs w:val="20"/>
              </w:rPr>
              <w:t xml:space="preserve">Hombre </w:t>
            </w:r>
            <w:r w:rsidRPr="00412EC9">
              <w:rPr>
                <w:sz w:val="20"/>
                <w:szCs w:val="20"/>
              </w:rPr>
              <w:t xml:space="preserve"> </w:t>
            </w:r>
            <w:r w:rsidRPr="00412EC9">
              <w:rPr>
                <w:position w:val="-4"/>
                <w:sz w:val="26"/>
                <w:szCs w:val="2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EC9">
              <w:rPr>
                <w:position w:val="-4"/>
                <w:sz w:val="26"/>
                <w:szCs w:val="26"/>
              </w:rPr>
              <w:instrText xml:space="preserve"> FORMCHECKBOX </w:instrText>
            </w:r>
            <w:r w:rsidR="005674E6">
              <w:rPr>
                <w:position w:val="-4"/>
                <w:sz w:val="26"/>
                <w:szCs w:val="26"/>
              </w:rPr>
            </w:r>
            <w:r w:rsidR="005674E6">
              <w:rPr>
                <w:position w:val="-4"/>
                <w:sz w:val="26"/>
                <w:szCs w:val="26"/>
              </w:rPr>
              <w:fldChar w:fldCharType="separate"/>
            </w:r>
            <w:r w:rsidRPr="00412EC9">
              <w:rPr>
                <w:position w:val="-4"/>
                <w:sz w:val="26"/>
                <w:szCs w:val="26"/>
              </w:rPr>
              <w:fldChar w:fldCharType="end"/>
            </w:r>
            <w:r w:rsidRPr="00412EC9">
              <w:rPr>
                <w:position w:val="-4"/>
                <w:sz w:val="26"/>
                <w:szCs w:val="26"/>
              </w:rPr>
              <w:t xml:space="preserve">  </w:t>
            </w:r>
            <w:r w:rsidRPr="00412EC9">
              <w:rPr>
                <w:position w:val="-4"/>
                <w:sz w:val="20"/>
                <w:szCs w:val="20"/>
              </w:rPr>
              <w:t xml:space="preserve">Mujer </w:t>
            </w:r>
            <w:r w:rsidRPr="00412EC9">
              <w:rPr>
                <w:sz w:val="20"/>
                <w:szCs w:val="20"/>
              </w:rPr>
              <w:t xml:space="preserve"> </w:t>
            </w:r>
            <w:r w:rsidRPr="00412EC9">
              <w:rPr>
                <w:position w:val="-4"/>
                <w:sz w:val="26"/>
                <w:szCs w:val="2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EC9">
              <w:rPr>
                <w:position w:val="-4"/>
                <w:sz w:val="26"/>
                <w:szCs w:val="26"/>
              </w:rPr>
              <w:instrText xml:space="preserve"> FORMCHECKBOX </w:instrText>
            </w:r>
            <w:r w:rsidR="005674E6">
              <w:rPr>
                <w:position w:val="-4"/>
                <w:sz w:val="26"/>
                <w:szCs w:val="26"/>
              </w:rPr>
            </w:r>
            <w:r w:rsidR="005674E6">
              <w:rPr>
                <w:position w:val="-4"/>
                <w:sz w:val="26"/>
                <w:szCs w:val="26"/>
              </w:rPr>
              <w:fldChar w:fldCharType="separate"/>
            </w:r>
            <w:r w:rsidRPr="00412EC9">
              <w:rPr>
                <w:position w:val="-4"/>
                <w:sz w:val="26"/>
                <w:szCs w:val="26"/>
              </w:rPr>
              <w:fldChar w:fldCharType="end"/>
            </w:r>
          </w:p>
          <w:p w:rsidR="00EA7ED6" w:rsidRPr="005911E3" w:rsidRDefault="00EA7ED6" w:rsidP="007E3EDE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EA7ED6" w:rsidRPr="005911E3" w:rsidTr="00F84957">
        <w:trPr>
          <w:jc w:val="center"/>
        </w:trPr>
        <w:tc>
          <w:tcPr>
            <w:tcW w:w="557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4114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A7ED6" w:rsidRPr="005911E3" w:rsidTr="00F84957">
        <w:trPr>
          <w:trHeight w:hRule="exact" w:val="45"/>
          <w:jc w:val="center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ED7ED9" w:rsidRPr="005911E3" w:rsidTr="00F84957">
        <w:trPr>
          <w:jc w:val="center"/>
        </w:trPr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Provincia:</w:t>
            </w:r>
          </w:p>
        </w:tc>
        <w:tc>
          <w:tcPr>
            <w:tcW w:w="88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C.P.:</w:t>
            </w:r>
          </w:p>
        </w:tc>
        <w:tc>
          <w:tcPr>
            <w:tcW w:w="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1E3">
              <w:rPr>
                <w:sz w:val="20"/>
                <w:szCs w:val="20"/>
              </w:rPr>
              <w:t>Población:</w:t>
            </w:r>
          </w:p>
        </w:tc>
        <w:tc>
          <w:tcPr>
            <w:tcW w:w="15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A7ED6" w:rsidRPr="005911E3" w:rsidTr="00F84957">
        <w:trPr>
          <w:trHeight w:hRule="exact" w:val="113"/>
          <w:jc w:val="center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D7ED9" w:rsidRPr="005911E3" w:rsidTr="00F84957">
        <w:trPr>
          <w:trHeight w:val="367"/>
          <w:jc w:val="center"/>
        </w:trPr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</w:tc>
        <w:tc>
          <w:tcPr>
            <w:tcW w:w="6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33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73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</w:tc>
        <w:tc>
          <w:tcPr>
            <w:tcW w:w="1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A7ED6" w:rsidRPr="005911E3" w:rsidRDefault="00EA7ED6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D7ED9" w:rsidRPr="005911E3" w:rsidTr="00F84957">
        <w:trPr>
          <w:trHeight w:hRule="exact" w:val="107"/>
          <w:jc w:val="center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D7ED9" w:rsidRPr="00ED7ED9" w:rsidRDefault="00ED7ED9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D7ED9" w:rsidRPr="005911E3" w:rsidTr="00F84957">
        <w:trPr>
          <w:trHeight w:hRule="exact" w:val="390"/>
          <w:jc w:val="center"/>
        </w:trPr>
        <w:tc>
          <w:tcPr>
            <w:tcW w:w="1602" w:type="pct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D7ED9" w:rsidRPr="00ED7ED9" w:rsidRDefault="00ED7ED9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D7ED9">
              <w:rPr>
                <w:sz w:val="20"/>
                <w:szCs w:val="20"/>
              </w:rPr>
              <w:t>Horario</w:t>
            </w:r>
            <w:r>
              <w:rPr>
                <w:sz w:val="20"/>
                <w:szCs w:val="20"/>
              </w:rPr>
              <w:t xml:space="preserve"> preferente para recibir llamadas: </w:t>
            </w:r>
          </w:p>
        </w:tc>
        <w:tc>
          <w:tcPr>
            <w:tcW w:w="2036" w:type="pct"/>
            <w:gridSpan w:val="1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7ED9" w:rsidRPr="00ED7ED9" w:rsidRDefault="00ED7ED9" w:rsidP="007E3EDE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D7ED9" w:rsidRPr="00ED7ED9" w:rsidRDefault="00ED7ED9" w:rsidP="007E3E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EA7ED6" w:rsidRPr="005911E3" w:rsidTr="00F84957">
        <w:trPr>
          <w:trHeight w:hRule="exact" w:val="596"/>
          <w:jc w:val="center"/>
        </w:trPr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7ED6" w:rsidRPr="005911E3" w:rsidRDefault="00ED7ED9" w:rsidP="007E3EDE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ED7ED9">
              <w:rPr>
                <w:b/>
                <w:sz w:val="20"/>
                <w:szCs w:val="20"/>
              </w:rPr>
              <w:t>Si existe representante, las comunicaciones que deriven de este escrito se realizarán con la persona representante designada por la persona interesada</w:t>
            </w:r>
          </w:p>
        </w:tc>
      </w:tr>
    </w:tbl>
    <w:p w:rsidR="00DC20B5" w:rsidRPr="008C6C76" w:rsidRDefault="00DC20B5" w:rsidP="00B61012">
      <w:pPr>
        <w:jc w:val="both"/>
        <w:rPr>
          <w:sz w:val="14"/>
          <w:szCs w:val="20"/>
        </w:rPr>
      </w:pP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7"/>
      </w:tblGrid>
      <w:tr w:rsidR="0034364D" w:rsidRPr="008C6C76" w:rsidTr="00F84957">
        <w:trPr>
          <w:trHeight w:val="323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FFFF00"/>
            <w:vAlign w:val="center"/>
          </w:tcPr>
          <w:p w:rsidR="0034364D" w:rsidRPr="008C6C76" w:rsidRDefault="00EB6343" w:rsidP="00EA7ED6">
            <w:pPr>
              <w:jc w:val="center"/>
              <w:rPr>
                <w:b/>
                <w:sz w:val="20"/>
                <w:szCs w:val="20"/>
              </w:rPr>
            </w:pPr>
            <w:r w:rsidRPr="008C6C76">
              <w:rPr>
                <w:b/>
                <w:sz w:val="20"/>
                <w:szCs w:val="20"/>
              </w:rPr>
              <w:t>MEDIO POR EL QUE DESEA RECIBIR LA</w:t>
            </w:r>
            <w:r w:rsidR="00A24A12" w:rsidRPr="008C6C76">
              <w:rPr>
                <w:b/>
                <w:sz w:val="20"/>
                <w:szCs w:val="20"/>
              </w:rPr>
              <w:t xml:space="preserve"> NOTIFICACIÓN</w:t>
            </w:r>
          </w:p>
        </w:tc>
      </w:tr>
      <w:tr w:rsidR="00EB6343" w:rsidRPr="008C6C76" w:rsidTr="00F84957">
        <w:trPr>
          <w:trHeight w:val="1258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9572A" w:rsidRPr="00F84957" w:rsidRDefault="0019572A" w:rsidP="00EA7ED6">
            <w:pPr>
              <w:ind w:left="2410" w:hanging="2410"/>
              <w:jc w:val="both"/>
              <w:rPr>
                <w:i/>
                <w:sz w:val="20"/>
                <w:szCs w:val="20"/>
              </w:rPr>
            </w:pPr>
            <w:r w:rsidRPr="00F84957">
              <w:rPr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5"/>
            <w:r w:rsidRPr="00F84957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F84957">
              <w:rPr>
                <w:sz w:val="20"/>
                <w:szCs w:val="20"/>
              </w:rPr>
              <w:fldChar w:fldCharType="end"/>
            </w:r>
            <w:bookmarkEnd w:id="1"/>
            <w:r w:rsidRPr="00F84957">
              <w:rPr>
                <w:sz w:val="20"/>
                <w:szCs w:val="20"/>
              </w:rPr>
              <w:t xml:space="preserve"> Correo postal  </w:t>
            </w:r>
            <w:r w:rsidRPr="00F84957">
              <w:rPr>
                <w:i/>
                <w:sz w:val="20"/>
                <w:szCs w:val="20"/>
              </w:rPr>
              <w:t xml:space="preserve">               Podrán elegir esta opción las personas que NO estén obligadas a la notificación electrónica, de acuerdo con el artículo 14 de la Ley 39/2015, de 1 de octubre, del Procedimiento Administrativo Común de las Administraciones Públicas).</w:t>
            </w:r>
          </w:p>
          <w:p w:rsidR="00EB6343" w:rsidRPr="008C6C76" w:rsidRDefault="0019572A" w:rsidP="00EA7ED6">
            <w:pPr>
              <w:tabs>
                <w:tab w:val="left" w:pos="1980"/>
                <w:tab w:val="left" w:pos="4230"/>
              </w:tabs>
              <w:ind w:left="2410" w:hanging="2410"/>
              <w:rPr>
                <w:sz w:val="20"/>
                <w:szCs w:val="20"/>
              </w:rPr>
            </w:pPr>
            <w:r w:rsidRPr="00F84957">
              <w:rPr>
                <w:sz w:val="20"/>
                <w:szCs w:val="2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6"/>
            <w:r w:rsidRPr="00F84957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F84957">
              <w:rPr>
                <w:sz w:val="20"/>
                <w:szCs w:val="20"/>
              </w:rPr>
              <w:fldChar w:fldCharType="end"/>
            </w:r>
            <w:bookmarkEnd w:id="2"/>
            <w:r w:rsidRPr="00F84957">
              <w:rPr>
                <w:sz w:val="20"/>
                <w:szCs w:val="20"/>
              </w:rPr>
              <w:t xml:space="preserve"> Notificación electrónica    </w:t>
            </w:r>
            <w:r w:rsidRPr="00F84957">
              <w:rPr>
                <w:i/>
                <w:sz w:val="20"/>
                <w:szCs w:val="20"/>
              </w:rPr>
              <w:t xml:space="preserve">Si elige o está obligado a la notificación electrónica compruebe que está usted registrada/o en la Plataforma </w:t>
            </w:r>
            <w:hyperlink r:id="rId8" w:history="1">
              <w:r w:rsidRPr="00F84957">
                <w:rPr>
                  <w:rStyle w:val="Hipervnculo"/>
                  <w:i/>
                  <w:sz w:val="20"/>
                  <w:szCs w:val="20"/>
                </w:rPr>
                <w:t>https://notifica.jccm.es/notifica</w:t>
              </w:r>
            </w:hyperlink>
            <w:r w:rsidRPr="00F84957">
              <w:rPr>
                <w:i/>
                <w:sz w:val="20"/>
                <w:szCs w:val="20"/>
              </w:rPr>
              <w:t xml:space="preserve"> y que sus datos son correctos.)</w:t>
            </w:r>
          </w:p>
        </w:tc>
      </w:tr>
    </w:tbl>
    <w:p w:rsidR="00BE6FDF" w:rsidRPr="00FD424B" w:rsidRDefault="00BE6FDF" w:rsidP="00C709BB">
      <w:pPr>
        <w:jc w:val="both"/>
        <w:rPr>
          <w:sz w:val="12"/>
        </w:rPr>
      </w:pP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9111"/>
      </w:tblGrid>
      <w:tr w:rsidR="008C6C76" w:rsidRPr="002257E4" w:rsidTr="00F84957">
        <w:trPr>
          <w:trHeight w:val="359"/>
        </w:trPr>
        <w:tc>
          <w:tcPr>
            <w:tcW w:w="5000" w:type="pct"/>
            <w:gridSpan w:val="2"/>
            <w:shd w:val="clear" w:color="auto" w:fill="FFFF00"/>
            <w:vAlign w:val="center"/>
          </w:tcPr>
          <w:p w:rsidR="008C6C76" w:rsidRPr="008C6C76" w:rsidRDefault="008C6C76" w:rsidP="008C6C76">
            <w:pPr>
              <w:jc w:val="center"/>
              <w:rPr>
                <w:sz w:val="22"/>
                <w:szCs w:val="20"/>
              </w:rPr>
            </w:pPr>
            <w:r w:rsidRPr="008C6C76">
              <w:rPr>
                <w:b/>
                <w:sz w:val="22"/>
                <w:szCs w:val="20"/>
              </w:rPr>
              <w:t>INFORMACIÓN BÁSICA DE PROTECCIÓN DE DATOS</w:t>
            </w:r>
          </w:p>
        </w:tc>
      </w:tr>
      <w:tr w:rsidR="008C6C76" w:rsidRPr="00EC0DD9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8C6C76" w:rsidRPr="00EC0DD9" w:rsidRDefault="008C6C76" w:rsidP="008C6C76">
            <w:pPr>
              <w:jc w:val="both"/>
              <w:rPr>
                <w:sz w:val="20"/>
                <w:szCs w:val="20"/>
              </w:rPr>
            </w:pPr>
            <w:r w:rsidRPr="00EC0DD9">
              <w:rPr>
                <w:sz w:val="20"/>
                <w:szCs w:val="20"/>
              </w:rPr>
              <w:t xml:space="preserve">Dirección General de </w:t>
            </w:r>
            <w:r w:rsidRPr="00B73EC7">
              <w:rPr>
                <w:sz w:val="20"/>
                <w:szCs w:val="20"/>
              </w:rPr>
              <w:t>Infancia y Familia</w:t>
            </w:r>
            <w:r>
              <w:rPr>
                <w:sz w:val="20"/>
                <w:szCs w:val="20"/>
              </w:rPr>
              <w:t>.</w:t>
            </w:r>
          </w:p>
        </w:tc>
      </w:tr>
      <w:tr w:rsidR="008C6C76" w:rsidRPr="00EC0DD9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8C6C76" w:rsidRPr="00EC0DD9" w:rsidRDefault="008C6C76" w:rsidP="008C6C76">
            <w:pPr>
              <w:jc w:val="both"/>
              <w:rPr>
                <w:sz w:val="20"/>
                <w:szCs w:val="20"/>
              </w:rPr>
            </w:pPr>
            <w:r w:rsidRPr="00EC0DD9">
              <w:rPr>
                <w:sz w:val="20"/>
                <w:szCs w:val="20"/>
              </w:rPr>
              <w:t>Elaboración de informes sobre el desplazamiento temporal de menores extranjeros a</w:t>
            </w:r>
            <w:r w:rsidRPr="00EC0DD9">
              <w:rPr>
                <w:color w:val="FF0000"/>
                <w:sz w:val="20"/>
                <w:szCs w:val="20"/>
              </w:rPr>
              <w:t xml:space="preserve"> </w:t>
            </w:r>
            <w:r w:rsidRPr="00EC0DD9">
              <w:rPr>
                <w:sz w:val="20"/>
                <w:szCs w:val="20"/>
              </w:rPr>
              <w:t>España con fines de tratamiento médico, disfrute de vacaciones o de escolarización.</w:t>
            </w:r>
          </w:p>
        </w:tc>
      </w:tr>
      <w:tr w:rsidR="008C6C76" w:rsidRPr="00EC0DD9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624A3B" w:rsidRPr="00F034BE" w:rsidRDefault="00624A3B" w:rsidP="00624A3B">
            <w:pPr>
              <w:jc w:val="both"/>
              <w:rPr>
                <w:sz w:val="20"/>
                <w:szCs w:val="20"/>
              </w:rPr>
            </w:pPr>
            <w:r w:rsidRPr="00F034BE">
              <w:rPr>
                <w:sz w:val="20"/>
                <w:szCs w:val="20"/>
              </w:rPr>
              <w:t>6.1.e) Misión en interés público o ejercicio de poderes públicos del Reglamento General de Protección de Datos.</w:t>
            </w:r>
          </w:p>
          <w:p w:rsidR="00624A3B" w:rsidRPr="00F034BE" w:rsidRDefault="00624A3B" w:rsidP="00624A3B">
            <w:pPr>
              <w:jc w:val="both"/>
              <w:rPr>
                <w:sz w:val="20"/>
                <w:szCs w:val="20"/>
              </w:rPr>
            </w:pPr>
          </w:p>
          <w:p w:rsidR="008C6C76" w:rsidRPr="00EC0DD9" w:rsidRDefault="00624A3B" w:rsidP="00624A3B">
            <w:pPr>
              <w:jc w:val="both"/>
              <w:rPr>
                <w:sz w:val="20"/>
                <w:szCs w:val="20"/>
              </w:rPr>
            </w:pPr>
            <w:r w:rsidRPr="00F034BE">
              <w:rPr>
                <w:sz w:val="20"/>
                <w:szCs w:val="20"/>
              </w:rPr>
              <w:t>Ley Orgánica 4/2000, de 11 de enero, sobre derechos y libertades de los extranjeros en España y su integración social, y el Real Decreto 1155/2024, de 19 de noviembre, por el que se aprueba el Reglamento de la Ley Orgánica 4/2000, de 11 de enero.</w:t>
            </w:r>
          </w:p>
        </w:tc>
      </w:tr>
      <w:tr w:rsidR="008C6C76" w:rsidRPr="00EC0DD9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8C6C76" w:rsidRPr="00EC0DD9" w:rsidRDefault="008C6C76" w:rsidP="008C6C76">
            <w:pPr>
              <w:jc w:val="both"/>
              <w:rPr>
                <w:sz w:val="20"/>
                <w:szCs w:val="20"/>
              </w:rPr>
            </w:pPr>
            <w:r w:rsidRPr="00EC0DD9">
              <w:rPr>
                <w:sz w:val="20"/>
                <w:szCs w:val="20"/>
              </w:rPr>
              <w:t>No existe cesión de datos.</w:t>
            </w:r>
          </w:p>
        </w:tc>
      </w:tr>
      <w:tr w:rsidR="008C6C76" w:rsidRPr="00EC0DD9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8C6C76" w:rsidRPr="00EC0DD9" w:rsidRDefault="008C6C76" w:rsidP="008C6C76">
            <w:pPr>
              <w:jc w:val="both"/>
              <w:rPr>
                <w:i/>
                <w:sz w:val="20"/>
                <w:szCs w:val="20"/>
              </w:rPr>
            </w:pPr>
            <w:r w:rsidRPr="00EC0DD9">
              <w:rPr>
                <w:sz w:val="20"/>
                <w:szCs w:val="20"/>
              </w:rPr>
              <w:t>Puede ejercer los derechos de acceso, rectificación o supresión de sus datos, así como otros derechos, tal y como se explica en la información adicional</w:t>
            </w:r>
            <w:r>
              <w:rPr>
                <w:sz w:val="20"/>
                <w:szCs w:val="20"/>
              </w:rPr>
              <w:t>.</w:t>
            </w:r>
          </w:p>
        </w:tc>
      </w:tr>
      <w:tr w:rsidR="008C6C76" w:rsidRPr="0019572A" w:rsidTr="00F84957">
        <w:trPr>
          <w:trHeight w:val="567"/>
        </w:trPr>
        <w:tc>
          <w:tcPr>
            <w:tcW w:w="827" w:type="pct"/>
            <w:shd w:val="clear" w:color="auto" w:fill="auto"/>
            <w:vAlign w:val="center"/>
          </w:tcPr>
          <w:p w:rsidR="008C6C76" w:rsidRPr="00BE6FDF" w:rsidRDefault="008C6C76" w:rsidP="008C6C76">
            <w:pPr>
              <w:jc w:val="both"/>
              <w:rPr>
                <w:b/>
                <w:bCs/>
                <w:sz w:val="20"/>
                <w:szCs w:val="20"/>
              </w:rPr>
            </w:pPr>
            <w:r w:rsidRPr="00BE6FDF">
              <w:rPr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4173" w:type="pct"/>
            <w:shd w:val="clear" w:color="auto" w:fill="auto"/>
            <w:vAlign w:val="center"/>
          </w:tcPr>
          <w:p w:rsidR="008C6C76" w:rsidRPr="0019572A" w:rsidRDefault="008C6C76" w:rsidP="008C6C76">
            <w:pPr>
              <w:jc w:val="both"/>
              <w:rPr>
                <w:i/>
                <w:sz w:val="20"/>
                <w:szCs w:val="20"/>
              </w:rPr>
            </w:pPr>
            <w:r w:rsidRPr="0019572A">
              <w:rPr>
                <w:sz w:val="20"/>
                <w:szCs w:val="20"/>
              </w:rPr>
              <w:t>Disponible en la dirección electrónica</w:t>
            </w:r>
            <w:r w:rsidR="00342F5F">
              <w:t xml:space="preserve"> </w:t>
            </w:r>
            <w:hyperlink r:id="rId9" w:history="1">
              <w:r w:rsidR="00342F5F" w:rsidRPr="00F45767">
                <w:rPr>
                  <w:rStyle w:val="Hipervnculo"/>
                  <w:sz w:val="20"/>
                  <w:szCs w:val="20"/>
                </w:rPr>
                <w:t>https://rat.castillalamancha.es/info/1327</w:t>
              </w:r>
            </w:hyperlink>
            <w:r w:rsidR="00342F5F">
              <w:rPr>
                <w:sz w:val="20"/>
                <w:szCs w:val="20"/>
              </w:rPr>
              <w:t xml:space="preserve"> </w:t>
            </w:r>
          </w:p>
        </w:tc>
      </w:tr>
    </w:tbl>
    <w:p w:rsidR="008C6C76" w:rsidRPr="00FD424B" w:rsidRDefault="008C6C76" w:rsidP="00C709BB">
      <w:pPr>
        <w:jc w:val="both"/>
        <w:rPr>
          <w:sz w:val="10"/>
        </w:rPr>
      </w:pP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7"/>
      </w:tblGrid>
      <w:tr w:rsidR="0034364D" w:rsidRPr="00D9508B" w:rsidTr="00F84957">
        <w:trPr>
          <w:trHeight w:val="486"/>
        </w:trPr>
        <w:tc>
          <w:tcPr>
            <w:tcW w:w="5000" w:type="pct"/>
            <w:shd w:val="clear" w:color="auto" w:fill="FFFF00"/>
            <w:vAlign w:val="center"/>
          </w:tcPr>
          <w:p w:rsidR="0034364D" w:rsidRPr="008C6C76" w:rsidRDefault="00D925E3" w:rsidP="008C6C76">
            <w:pPr>
              <w:jc w:val="center"/>
              <w:rPr>
                <w:sz w:val="22"/>
                <w:szCs w:val="20"/>
              </w:rPr>
            </w:pPr>
            <w:r w:rsidRPr="008C6C76">
              <w:rPr>
                <w:sz w:val="22"/>
              </w:rPr>
              <w:br w:type="page"/>
            </w:r>
            <w:r w:rsidR="0034364D" w:rsidRPr="008C6C76">
              <w:rPr>
                <w:b/>
                <w:sz w:val="22"/>
                <w:szCs w:val="20"/>
              </w:rPr>
              <w:t>D</w:t>
            </w:r>
            <w:r w:rsidR="00227D82" w:rsidRPr="008C6C76">
              <w:rPr>
                <w:b/>
                <w:sz w:val="22"/>
                <w:szCs w:val="20"/>
              </w:rPr>
              <w:t>ATOS DE LA SOLICITUD</w:t>
            </w:r>
          </w:p>
        </w:tc>
      </w:tr>
      <w:tr w:rsidR="007326BE" w:rsidRPr="00D9508B" w:rsidTr="00F84957">
        <w:trPr>
          <w:trHeight w:val="981"/>
        </w:trPr>
        <w:tc>
          <w:tcPr>
            <w:tcW w:w="5000" w:type="pct"/>
            <w:vAlign w:val="center"/>
          </w:tcPr>
          <w:p w:rsidR="008C6C76" w:rsidRPr="008C6C76" w:rsidRDefault="00C10967" w:rsidP="008C6C7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C6C76">
              <w:rPr>
                <w:b/>
                <w:color w:val="000000" w:themeColor="text1"/>
                <w:sz w:val="22"/>
                <w:szCs w:val="22"/>
              </w:rPr>
              <w:t>EXPONE</w:t>
            </w:r>
            <w:r w:rsidR="007326BE" w:rsidRPr="008C6C76">
              <w:rPr>
                <w:color w:val="000000" w:themeColor="text1"/>
                <w:sz w:val="22"/>
                <w:szCs w:val="22"/>
              </w:rPr>
              <w:t>:</w:t>
            </w:r>
          </w:p>
          <w:p w:rsidR="008C6C76" w:rsidRPr="00AA525D" w:rsidRDefault="008C6C76" w:rsidP="008C6C76">
            <w:pPr>
              <w:jc w:val="both"/>
              <w:rPr>
                <w:color w:val="000000" w:themeColor="text1"/>
                <w:sz w:val="14"/>
                <w:szCs w:val="22"/>
              </w:rPr>
            </w:pPr>
          </w:p>
          <w:p w:rsidR="00372E20" w:rsidRPr="008C6C76" w:rsidRDefault="00C10967" w:rsidP="008C6C76">
            <w:pPr>
              <w:jc w:val="both"/>
              <w:rPr>
                <w:color w:val="000000" w:themeColor="text1"/>
                <w:sz w:val="20"/>
                <w:szCs w:val="22"/>
              </w:rPr>
            </w:pPr>
            <w:r w:rsidRPr="008C6C76">
              <w:rPr>
                <w:color w:val="000000" w:themeColor="text1"/>
                <w:sz w:val="20"/>
                <w:szCs w:val="22"/>
              </w:rPr>
              <w:t xml:space="preserve">Que </w:t>
            </w:r>
            <w:r w:rsidR="008501F3" w:rsidRPr="008C6C76">
              <w:rPr>
                <w:color w:val="000000" w:themeColor="text1"/>
                <w:sz w:val="20"/>
                <w:szCs w:val="22"/>
              </w:rPr>
              <w:t xml:space="preserve">de conformidad con lo </w:t>
            </w:r>
            <w:r w:rsidR="008501F3" w:rsidRPr="00F034BE">
              <w:rPr>
                <w:sz w:val="20"/>
                <w:szCs w:val="22"/>
              </w:rPr>
              <w:t>dispuesto</w:t>
            </w:r>
            <w:r w:rsidRPr="00F034BE">
              <w:rPr>
                <w:sz w:val="20"/>
                <w:szCs w:val="22"/>
              </w:rPr>
              <w:t xml:space="preserve"> en </w:t>
            </w:r>
            <w:r w:rsidR="00F33118" w:rsidRPr="00F034BE">
              <w:rPr>
                <w:sz w:val="20"/>
                <w:szCs w:val="22"/>
              </w:rPr>
              <w:t xml:space="preserve">los </w:t>
            </w:r>
            <w:r w:rsidR="008501F3" w:rsidRPr="00F034BE">
              <w:rPr>
                <w:sz w:val="20"/>
                <w:szCs w:val="22"/>
              </w:rPr>
              <w:t>artículo</w:t>
            </w:r>
            <w:r w:rsidR="00F33118" w:rsidRPr="00F034BE">
              <w:rPr>
                <w:sz w:val="20"/>
                <w:szCs w:val="22"/>
              </w:rPr>
              <w:t>s</w:t>
            </w:r>
            <w:r w:rsidR="008501F3" w:rsidRPr="00F034BE">
              <w:rPr>
                <w:sz w:val="20"/>
                <w:szCs w:val="22"/>
              </w:rPr>
              <w:t xml:space="preserve"> </w:t>
            </w:r>
            <w:r w:rsidR="00CD1D61" w:rsidRPr="00F034BE">
              <w:rPr>
                <w:sz w:val="20"/>
                <w:szCs w:val="22"/>
              </w:rPr>
              <w:t>161 a 164</w:t>
            </w:r>
            <w:r w:rsidR="008501F3" w:rsidRPr="00F034BE">
              <w:rPr>
                <w:sz w:val="20"/>
                <w:szCs w:val="22"/>
              </w:rPr>
              <w:t xml:space="preserve"> (según el motivo del desplazamiento: </w:t>
            </w:r>
            <w:r w:rsidR="004508A7" w:rsidRPr="00F034BE">
              <w:rPr>
                <w:sz w:val="20"/>
                <w:szCs w:val="22"/>
              </w:rPr>
              <w:t>tratamiento médico, disfrute de vacaciones o escolarización</w:t>
            </w:r>
            <w:r w:rsidR="00F33118" w:rsidRPr="00F034BE">
              <w:rPr>
                <w:sz w:val="20"/>
                <w:szCs w:val="22"/>
              </w:rPr>
              <w:t>)</w:t>
            </w:r>
            <w:r w:rsidR="008501F3" w:rsidRPr="00F034BE">
              <w:rPr>
                <w:sz w:val="20"/>
                <w:szCs w:val="22"/>
              </w:rPr>
              <w:t xml:space="preserve"> del </w:t>
            </w:r>
            <w:r w:rsidR="00F33118" w:rsidRPr="00F034BE">
              <w:rPr>
                <w:sz w:val="20"/>
                <w:szCs w:val="22"/>
              </w:rPr>
              <w:t xml:space="preserve">Real Decreto </w:t>
            </w:r>
            <w:r w:rsidR="00CD1D61" w:rsidRPr="00F034BE">
              <w:rPr>
                <w:sz w:val="20"/>
                <w:szCs w:val="22"/>
              </w:rPr>
              <w:t>1155/2024, de 19 de noviembre</w:t>
            </w:r>
            <w:r w:rsidR="00F33118" w:rsidRPr="00F034BE">
              <w:rPr>
                <w:sz w:val="20"/>
                <w:szCs w:val="22"/>
              </w:rPr>
              <w:t xml:space="preserve">, por </w:t>
            </w:r>
            <w:r w:rsidR="00F33118" w:rsidRPr="008C6C76">
              <w:rPr>
                <w:color w:val="000000" w:themeColor="text1"/>
                <w:sz w:val="20"/>
                <w:szCs w:val="22"/>
              </w:rPr>
              <w:t xml:space="preserve">el que se aprueba el Reglamento de la </w:t>
            </w:r>
            <w:bookmarkStart w:id="3" w:name="segundo_titulo"/>
            <w:r w:rsidR="00F33118" w:rsidRPr="008C6C76">
              <w:rPr>
                <w:bCs/>
                <w:color w:val="000000" w:themeColor="text1"/>
                <w:sz w:val="20"/>
                <w:szCs w:val="22"/>
              </w:rPr>
              <w:t>Ley Orgánica 4/2000, de 11 de enero, sobre derechos y libertades de los extranjeros en España y su integración social</w:t>
            </w:r>
            <w:bookmarkEnd w:id="3"/>
            <w:r w:rsidR="00E900E8" w:rsidRPr="008C6C76">
              <w:rPr>
                <w:color w:val="000000" w:themeColor="text1"/>
                <w:sz w:val="20"/>
                <w:szCs w:val="22"/>
              </w:rPr>
              <w:t>,</w:t>
            </w:r>
          </w:p>
          <w:p w:rsidR="008C6C76" w:rsidRPr="00AA525D" w:rsidRDefault="008C6C76" w:rsidP="008C6C76">
            <w:pPr>
              <w:jc w:val="both"/>
              <w:rPr>
                <w:color w:val="000000" w:themeColor="text1"/>
                <w:sz w:val="14"/>
                <w:szCs w:val="22"/>
              </w:rPr>
            </w:pPr>
          </w:p>
          <w:p w:rsidR="008C6C76" w:rsidRPr="008C6C76" w:rsidRDefault="00C10967" w:rsidP="008C6C76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C6C76">
              <w:rPr>
                <w:b/>
                <w:color w:val="000000" w:themeColor="text1"/>
                <w:sz w:val="22"/>
                <w:szCs w:val="22"/>
              </w:rPr>
              <w:t>SOLICITA:</w:t>
            </w:r>
          </w:p>
          <w:p w:rsidR="008C6C76" w:rsidRPr="00AA525D" w:rsidRDefault="008C6C76" w:rsidP="008C6C76">
            <w:pPr>
              <w:jc w:val="both"/>
              <w:rPr>
                <w:b/>
                <w:color w:val="000000" w:themeColor="text1"/>
                <w:sz w:val="14"/>
                <w:szCs w:val="22"/>
              </w:rPr>
            </w:pPr>
          </w:p>
          <w:p w:rsidR="00372E20" w:rsidRPr="008C6C76" w:rsidRDefault="008501F3" w:rsidP="008C6C76">
            <w:pPr>
              <w:jc w:val="both"/>
              <w:rPr>
                <w:color w:val="000000" w:themeColor="text1"/>
                <w:sz w:val="20"/>
                <w:szCs w:val="22"/>
                <w:lang w:val="pt-BR"/>
              </w:rPr>
            </w:pPr>
            <w:r w:rsidRPr="008C6C76">
              <w:rPr>
                <w:color w:val="000000" w:themeColor="text1"/>
                <w:sz w:val="20"/>
                <w:szCs w:val="22"/>
              </w:rPr>
              <w:t xml:space="preserve">Informe de la Dirección General de </w:t>
            </w:r>
            <w:r w:rsidR="00B73EC7" w:rsidRPr="008C6C76">
              <w:rPr>
                <w:color w:val="000000" w:themeColor="text1"/>
                <w:sz w:val="20"/>
                <w:szCs w:val="22"/>
              </w:rPr>
              <w:t>Infancia y Familia</w:t>
            </w:r>
            <w:r w:rsidR="00C06C38" w:rsidRPr="008C6C76">
              <w:rPr>
                <w:color w:val="000000" w:themeColor="text1"/>
                <w:sz w:val="20"/>
                <w:szCs w:val="22"/>
              </w:rPr>
              <w:t xml:space="preserve"> de la Consejería de Bienestar Social</w:t>
            </w:r>
            <w:r w:rsidRPr="008C6C76">
              <w:rPr>
                <w:color w:val="000000" w:themeColor="text1"/>
                <w:sz w:val="20"/>
                <w:szCs w:val="22"/>
              </w:rPr>
              <w:t xml:space="preserve">, </w:t>
            </w:r>
            <w:r w:rsidR="00207F8B" w:rsidRPr="008C6C76">
              <w:rPr>
                <w:color w:val="000000" w:themeColor="text1"/>
                <w:sz w:val="20"/>
                <w:szCs w:val="22"/>
              </w:rPr>
              <w:t xml:space="preserve">como </w:t>
            </w:r>
            <w:r w:rsidR="00D22A5E" w:rsidRPr="008C6C76">
              <w:rPr>
                <w:color w:val="000000" w:themeColor="text1"/>
                <w:sz w:val="20"/>
                <w:szCs w:val="22"/>
              </w:rPr>
              <w:t>órgano</w:t>
            </w:r>
            <w:r w:rsidR="00207F8B" w:rsidRPr="008C6C76">
              <w:rPr>
                <w:color w:val="000000" w:themeColor="text1"/>
                <w:sz w:val="20"/>
                <w:szCs w:val="22"/>
              </w:rPr>
              <w:t xml:space="preserve"> competente</w:t>
            </w:r>
            <w:r w:rsidR="00BE683B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207F8B" w:rsidRPr="008C6C76">
              <w:rPr>
                <w:color w:val="000000" w:themeColor="text1"/>
                <w:sz w:val="20"/>
                <w:szCs w:val="22"/>
              </w:rPr>
              <w:t xml:space="preserve"> en materia de protección de menores</w:t>
            </w:r>
            <w:r w:rsidR="00D22A5E" w:rsidRPr="008C6C76">
              <w:rPr>
                <w:color w:val="000000" w:themeColor="text1"/>
                <w:sz w:val="20"/>
                <w:szCs w:val="22"/>
              </w:rPr>
              <w:t xml:space="preserve"> de la Administración autonómica</w:t>
            </w:r>
            <w:r w:rsidRPr="008C6C76">
              <w:rPr>
                <w:color w:val="000000" w:themeColor="text1"/>
                <w:sz w:val="20"/>
                <w:szCs w:val="22"/>
              </w:rPr>
              <w:t xml:space="preserve">, para la  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>realización de</w:t>
            </w:r>
            <w:r w:rsidR="00BE683B" w:rsidRPr="008C6C76">
              <w:rPr>
                <w:color w:val="000000" w:themeColor="text1"/>
                <w:sz w:val="20"/>
                <w:szCs w:val="22"/>
              </w:rPr>
              <w:t xml:space="preserve"> un programa de 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 desplazamiento temporal de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 menores extranjero</w:t>
            </w:r>
            <w:r w:rsidR="0015494C" w:rsidRPr="008C6C76">
              <w:rPr>
                <w:color w:val="000000" w:themeColor="text1"/>
                <w:sz w:val="20"/>
                <w:szCs w:val="22"/>
              </w:rPr>
              <w:t>s/a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>s, de nacionalidad</w:t>
            </w:r>
            <w:r w:rsidR="00BE6FDF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, con fines de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bookmarkStart w:id="4" w:name="Texto171"/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bookmarkEnd w:id="4"/>
            <w:r w:rsidR="00D5618D" w:rsidRPr="008C6C76">
              <w:rPr>
                <w:color w:val="000000" w:themeColor="text1"/>
                <w:sz w:val="20"/>
                <w:szCs w:val="22"/>
              </w:rPr>
              <w:t>.</w:t>
            </w:r>
            <w:r w:rsidR="0015494C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(tratamiento médico, disfrute de vacaciones o escolarización) promovido por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D5618D" w:rsidRPr="008C6C76">
              <w:rPr>
                <w:color w:val="000000" w:themeColor="text1"/>
                <w:sz w:val="20"/>
                <w:szCs w:val="22"/>
              </w:rPr>
              <w:t>, durante el periodo comprendido entre</w:t>
            </w:r>
            <w:r w:rsidR="0015494C" w:rsidRPr="008C6C76">
              <w:rPr>
                <w:color w:val="000000" w:themeColor="text1"/>
                <w:sz w:val="20"/>
                <w:szCs w:val="22"/>
              </w:rPr>
              <w:t xml:space="preserve"> el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 de</w:t>
            </w:r>
            <w:r w:rsidR="00BE6FDF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t xml:space="preserve"> </w:t>
            </w:r>
            <w:r w:rsidR="0015494C" w:rsidRPr="008C6C76">
              <w:rPr>
                <w:color w:val="000000" w:themeColor="text1"/>
                <w:sz w:val="20"/>
                <w:szCs w:val="22"/>
              </w:rPr>
              <w:t>de</w:t>
            </w:r>
            <w:r w:rsidR="00BE6FDF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t xml:space="preserve"> </w:t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y el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D5618D" w:rsidRPr="008C6C76">
              <w:rPr>
                <w:color w:val="000000" w:themeColor="text1"/>
                <w:sz w:val="20"/>
                <w:szCs w:val="22"/>
              </w:rPr>
              <w:t xml:space="preserve"> de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t xml:space="preserve"> </w:t>
            </w:r>
            <w:r w:rsidR="0015494C" w:rsidRPr="008C6C76">
              <w:rPr>
                <w:color w:val="000000" w:themeColor="text1"/>
                <w:sz w:val="20"/>
                <w:szCs w:val="22"/>
              </w:rPr>
              <w:t>de</w:t>
            </w:r>
            <w:r w:rsidR="00BE6FDF" w:rsidRPr="008C6C76">
              <w:rPr>
                <w:color w:val="000000" w:themeColor="text1"/>
                <w:sz w:val="20"/>
                <w:szCs w:val="22"/>
              </w:rPr>
              <w:t xml:space="preserve"> 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instrText xml:space="preserve"> FORMTEXT </w:instrTex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separate"/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noProof/>
                <w:color w:val="000000" w:themeColor="text1"/>
                <w:sz w:val="20"/>
                <w:szCs w:val="22"/>
                <w:lang w:val="pt-BR"/>
              </w:rPr>
              <w:t> </w:t>
            </w:r>
            <w:r w:rsidR="00BE6FDF" w:rsidRPr="008C6C76">
              <w:rPr>
                <w:color w:val="000000" w:themeColor="text1"/>
                <w:sz w:val="20"/>
                <w:szCs w:val="22"/>
                <w:lang w:val="pt-BR"/>
              </w:rPr>
              <w:fldChar w:fldCharType="end"/>
            </w:r>
          </w:p>
          <w:p w:rsidR="008C6C76" w:rsidRPr="00625770" w:rsidRDefault="008C6C76" w:rsidP="008C6C76">
            <w:pPr>
              <w:jc w:val="both"/>
              <w:rPr>
                <w:sz w:val="22"/>
                <w:szCs w:val="22"/>
              </w:rPr>
            </w:pPr>
          </w:p>
        </w:tc>
      </w:tr>
    </w:tbl>
    <w:p w:rsidR="001F08B9" w:rsidRPr="00FD424B" w:rsidRDefault="001F08B9" w:rsidP="001F08B9">
      <w:pPr>
        <w:pStyle w:val="Encabezado"/>
        <w:tabs>
          <w:tab w:val="clear" w:pos="4252"/>
          <w:tab w:val="clear" w:pos="8504"/>
          <w:tab w:val="left" w:pos="1875"/>
        </w:tabs>
        <w:rPr>
          <w:sz w:val="10"/>
        </w:rPr>
      </w:pP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7"/>
      </w:tblGrid>
      <w:tr w:rsidR="00B26FA9" w:rsidRPr="00D9508B" w:rsidTr="00F84957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:rsidR="009D719B" w:rsidRPr="008C6C76" w:rsidRDefault="009D719B" w:rsidP="00DA2FD3">
            <w:pPr>
              <w:spacing w:before="120"/>
              <w:jc w:val="center"/>
              <w:rPr>
                <w:sz w:val="22"/>
                <w:szCs w:val="20"/>
              </w:rPr>
            </w:pPr>
            <w:r w:rsidRPr="008C6C76">
              <w:rPr>
                <w:b/>
                <w:sz w:val="22"/>
                <w:szCs w:val="20"/>
              </w:rPr>
              <w:t>A</w:t>
            </w:r>
            <w:r w:rsidR="0002707F" w:rsidRPr="008C6C76">
              <w:rPr>
                <w:b/>
                <w:sz w:val="22"/>
                <w:szCs w:val="20"/>
              </w:rPr>
              <w:t>CREDITACIÓN DEL CUMPLIMIENTO DE LOS REQUISITOS</w:t>
            </w:r>
          </w:p>
        </w:tc>
      </w:tr>
      <w:tr w:rsidR="00B26FA9" w:rsidRPr="00D9508B" w:rsidTr="00F84957">
        <w:trPr>
          <w:trHeight w:val="32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A436A2" w:rsidRPr="00AA525D" w:rsidRDefault="00A436A2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sz w:val="12"/>
                <w:szCs w:val="20"/>
              </w:rPr>
            </w:pPr>
          </w:p>
          <w:p w:rsidR="00E417C2" w:rsidRPr="00854378" w:rsidRDefault="00E417C2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color w:val="000000" w:themeColor="text1"/>
                <w:sz w:val="22"/>
                <w:szCs w:val="20"/>
              </w:rPr>
            </w:pPr>
            <w:r w:rsidRPr="00854378">
              <w:rPr>
                <w:b/>
                <w:bCs/>
                <w:sz w:val="22"/>
                <w:szCs w:val="20"/>
              </w:rPr>
              <w:t>D</w:t>
            </w:r>
            <w:r w:rsidRPr="00854378">
              <w:rPr>
                <w:b/>
                <w:bCs/>
                <w:color w:val="000000" w:themeColor="text1"/>
                <w:sz w:val="22"/>
                <w:szCs w:val="20"/>
              </w:rPr>
              <w:t>eclaraci</w:t>
            </w:r>
            <w:r w:rsidR="00AA525D">
              <w:rPr>
                <w:b/>
                <w:bCs/>
                <w:color w:val="000000" w:themeColor="text1"/>
                <w:sz w:val="22"/>
                <w:szCs w:val="20"/>
              </w:rPr>
              <w:t>ones</w:t>
            </w:r>
            <w:r w:rsidRPr="00854378">
              <w:rPr>
                <w:b/>
                <w:bCs/>
                <w:color w:val="000000" w:themeColor="text1"/>
                <w:sz w:val="22"/>
                <w:szCs w:val="20"/>
              </w:rPr>
              <w:t xml:space="preserve"> responsable</w:t>
            </w:r>
            <w:r w:rsidR="00AA525D">
              <w:rPr>
                <w:b/>
                <w:bCs/>
                <w:color w:val="000000" w:themeColor="text1"/>
                <w:sz w:val="22"/>
                <w:szCs w:val="20"/>
              </w:rPr>
              <w:t>s:</w:t>
            </w:r>
          </w:p>
          <w:p w:rsidR="00E417C2" w:rsidRPr="00FD424B" w:rsidRDefault="00E417C2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color w:val="000000" w:themeColor="text1"/>
                <w:sz w:val="14"/>
                <w:szCs w:val="20"/>
              </w:rPr>
            </w:pPr>
          </w:p>
          <w:p w:rsidR="001136D5" w:rsidRPr="008C6C76" w:rsidRDefault="001136D5" w:rsidP="0085437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 xml:space="preserve">La persona abajo firmante, en su propio nombre o en representación de persona interesada o entidad que se indica, declara que todos los datos consignados son veraces, declarando expresamente: </w:t>
            </w:r>
          </w:p>
          <w:p w:rsidR="001136D5" w:rsidRPr="00AA525D" w:rsidRDefault="001136D5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14"/>
                <w:szCs w:val="20"/>
              </w:rPr>
            </w:pPr>
          </w:p>
          <w:p w:rsidR="009C7C8F" w:rsidRPr="0090116D" w:rsidRDefault="009C7C8F" w:rsidP="0090116D">
            <w:pPr>
              <w:pStyle w:val="Prrafodelista"/>
              <w:numPr>
                <w:ilvl w:val="0"/>
                <w:numId w:val="10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20"/>
                <w:szCs w:val="20"/>
              </w:rPr>
            </w:pPr>
            <w:r w:rsidRPr="0090116D">
              <w:rPr>
                <w:color w:val="000000" w:themeColor="text1"/>
                <w:sz w:val="20"/>
                <w:szCs w:val="20"/>
              </w:rPr>
              <w:t>No haber sido privado/a de la patria potestad, ni de incurrir en causa de privación alguna.</w:t>
            </w:r>
          </w:p>
          <w:p w:rsidR="009C7C8F" w:rsidRPr="00AA525D" w:rsidRDefault="009C7C8F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14"/>
                <w:szCs w:val="20"/>
              </w:rPr>
            </w:pPr>
          </w:p>
          <w:p w:rsidR="009C7C8F" w:rsidRPr="0090116D" w:rsidRDefault="009C7C8F" w:rsidP="0090116D">
            <w:pPr>
              <w:pStyle w:val="Prrafodelista"/>
              <w:numPr>
                <w:ilvl w:val="0"/>
                <w:numId w:val="10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20"/>
                <w:szCs w:val="20"/>
              </w:rPr>
            </w:pPr>
            <w:r w:rsidRPr="0090116D">
              <w:rPr>
                <w:color w:val="000000" w:themeColor="text1"/>
                <w:sz w:val="20"/>
                <w:szCs w:val="20"/>
              </w:rPr>
              <w:t>No haber sido condenado/a mediante sentencia firme por delito relacionado con la violencia familiar o de género o por de</w:t>
            </w:r>
            <w:r w:rsidR="00F53318" w:rsidRPr="0090116D">
              <w:rPr>
                <w:color w:val="000000" w:themeColor="text1"/>
                <w:sz w:val="20"/>
                <w:szCs w:val="20"/>
              </w:rPr>
              <w:t>litos cometidos contra menores.</w:t>
            </w:r>
          </w:p>
          <w:p w:rsidR="009C7C8F" w:rsidRPr="00AA525D" w:rsidRDefault="009C7C8F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14"/>
                <w:szCs w:val="20"/>
              </w:rPr>
            </w:pPr>
          </w:p>
          <w:p w:rsidR="001136D5" w:rsidRPr="008C6C76" w:rsidRDefault="001136D5" w:rsidP="00854378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21"/>
            <w:r w:rsidRPr="008C6C76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5674E6">
              <w:rPr>
                <w:color w:val="000000" w:themeColor="text1"/>
                <w:sz w:val="20"/>
                <w:szCs w:val="20"/>
              </w:rPr>
            </w:r>
            <w:r w:rsidR="005674E6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C6C76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5"/>
            <w:r w:rsidR="00854378">
              <w:rPr>
                <w:color w:val="000000" w:themeColor="text1"/>
                <w:sz w:val="20"/>
                <w:szCs w:val="20"/>
              </w:rPr>
              <w:t xml:space="preserve"> </w:t>
            </w:r>
            <w:r w:rsidR="00F858B9" w:rsidRPr="008C6C76">
              <w:rPr>
                <w:color w:val="000000" w:themeColor="text1"/>
                <w:sz w:val="20"/>
                <w:szCs w:val="20"/>
              </w:rPr>
              <w:t>Que s</w:t>
            </w:r>
            <w:r w:rsidRPr="008C6C76">
              <w:rPr>
                <w:color w:val="000000" w:themeColor="text1"/>
                <w:sz w:val="20"/>
                <w:szCs w:val="20"/>
              </w:rPr>
              <w:t>on ciertos los datos consignados en la solicitud comprometiéndose a probar documentalmente los mismos, cuando se le requiera para ello.</w:t>
            </w:r>
          </w:p>
          <w:p w:rsidR="00FD424B" w:rsidRPr="00AA525D" w:rsidRDefault="00FD424B" w:rsidP="0085437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4"/>
                <w:szCs w:val="20"/>
              </w:rPr>
            </w:pPr>
          </w:p>
          <w:p w:rsidR="001136D5" w:rsidRPr="008C6C76" w:rsidRDefault="00692DD1" w:rsidP="00854378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Igualmente,</w:t>
            </w:r>
            <w:r w:rsidR="001136D5" w:rsidRPr="008C6C76">
              <w:rPr>
                <w:color w:val="000000" w:themeColor="text1"/>
                <w:sz w:val="20"/>
                <w:szCs w:val="20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="001136D5" w:rsidRPr="008C6C76">
              <w:rPr>
                <w:rStyle w:val="nfasis"/>
                <w:i w:val="0"/>
                <w:color w:val="000000" w:themeColor="text1"/>
                <w:sz w:val="20"/>
                <w:szCs w:val="20"/>
              </w:rPr>
              <w:t>y, en su caso, los hechos se pondrán en conocimiento del Ministerio Fiscal por si pudieran ser constitutivos de un ilícito penal.</w:t>
            </w:r>
          </w:p>
          <w:p w:rsidR="00AA525D" w:rsidRDefault="00AA525D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4"/>
                <w:szCs w:val="20"/>
              </w:rPr>
            </w:pPr>
          </w:p>
          <w:p w:rsidR="00AA525D" w:rsidRDefault="00AA525D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4"/>
                <w:szCs w:val="20"/>
              </w:rPr>
            </w:pPr>
          </w:p>
          <w:p w:rsidR="00F84957" w:rsidRDefault="00F84957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4"/>
                <w:szCs w:val="20"/>
              </w:rPr>
            </w:pPr>
          </w:p>
          <w:p w:rsidR="00F84957" w:rsidRPr="00AA525D" w:rsidRDefault="00F84957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4"/>
                <w:szCs w:val="20"/>
              </w:rPr>
            </w:pPr>
          </w:p>
          <w:p w:rsidR="001E3523" w:rsidRPr="00854378" w:rsidRDefault="001E3523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2"/>
                <w:szCs w:val="20"/>
              </w:rPr>
            </w:pPr>
            <w:r w:rsidRPr="00854378">
              <w:rPr>
                <w:b/>
                <w:color w:val="000000" w:themeColor="text1"/>
                <w:sz w:val="22"/>
                <w:szCs w:val="20"/>
              </w:rPr>
              <w:t>Autorizaciones:</w:t>
            </w:r>
          </w:p>
          <w:p w:rsidR="001E3523" w:rsidRPr="00AA525D" w:rsidRDefault="001E3523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2"/>
                <w:szCs w:val="20"/>
              </w:rPr>
            </w:pPr>
          </w:p>
          <w:p w:rsidR="001E3523" w:rsidRPr="008C6C76" w:rsidRDefault="001E3523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1E3523" w:rsidRPr="00AA525D" w:rsidRDefault="001E3523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2"/>
                <w:szCs w:val="20"/>
              </w:rPr>
            </w:pPr>
          </w:p>
          <w:p w:rsidR="001E3523" w:rsidRPr="008C6C76" w:rsidRDefault="001E3523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 xml:space="preserve">En particular, se recabarán lo siguientes datos, salvo que marque expresamente: </w:t>
            </w:r>
          </w:p>
          <w:p w:rsidR="004C69CA" w:rsidRPr="00AA525D" w:rsidRDefault="004C69CA" w:rsidP="008C6C76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color w:val="000000" w:themeColor="text1"/>
                <w:sz w:val="12"/>
                <w:szCs w:val="20"/>
              </w:rPr>
            </w:pPr>
          </w:p>
          <w:p w:rsidR="001E3523" w:rsidRPr="008C6C76" w:rsidRDefault="004C69CA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C76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5674E6">
              <w:rPr>
                <w:color w:val="000000" w:themeColor="text1"/>
                <w:sz w:val="20"/>
                <w:szCs w:val="20"/>
              </w:rPr>
            </w:r>
            <w:r w:rsidR="005674E6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C6C76">
              <w:rPr>
                <w:color w:val="000000" w:themeColor="text1"/>
                <w:sz w:val="20"/>
                <w:szCs w:val="20"/>
              </w:rPr>
              <w:fldChar w:fldCharType="end"/>
            </w:r>
            <w:r w:rsidRPr="008C6C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1E3523" w:rsidRPr="008C6C76">
              <w:rPr>
                <w:color w:val="000000" w:themeColor="text1"/>
                <w:sz w:val="20"/>
                <w:szCs w:val="20"/>
              </w:rPr>
              <w:t>Me opongo a la consulta de datos de identidad.</w:t>
            </w:r>
          </w:p>
          <w:p w:rsidR="004C69CA" w:rsidRPr="008C6C76" w:rsidRDefault="004C69CA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C76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5674E6">
              <w:rPr>
                <w:color w:val="000000" w:themeColor="text1"/>
                <w:sz w:val="20"/>
                <w:szCs w:val="20"/>
              </w:rPr>
            </w:r>
            <w:r w:rsidR="005674E6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C6C76">
              <w:rPr>
                <w:color w:val="000000" w:themeColor="text1"/>
                <w:sz w:val="20"/>
                <w:szCs w:val="20"/>
              </w:rPr>
              <w:fldChar w:fldCharType="end"/>
            </w:r>
            <w:r w:rsidR="0018444D" w:rsidRPr="008C6C76">
              <w:rPr>
                <w:color w:val="000000" w:themeColor="text1"/>
                <w:sz w:val="20"/>
                <w:szCs w:val="20"/>
              </w:rPr>
              <w:t xml:space="preserve"> Me opongo a la consulta de residencia.</w:t>
            </w:r>
          </w:p>
          <w:p w:rsidR="003D31F6" w:rsidRPr="008C6C76" w:rsidRDefault="003D31F6" w:rsidP="008C6C76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C76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5674E6">
              <w:rPr>
                <w:color w:val="000000" w:themeColor="text1"/>
                <w:sz w:val="20"/>
                <w:szCs w:val="20"/>
              </w:rPr>
            </w:r>
            <w:r w:rsidR="005674E6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C6C76">
              <w:rPr>
                <w:color w:val="000000" w:themeColor="text1"/>
                <w:sz w:val="20"/>
                <w:szCs w:val="20"/>
              </w:rPr>
              <w:fldChar w:fldCharType="end"/>
            </w:r>
            <w:r w:rsidRPr="008C6C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18444D" w:rsidRPr="008C6C76">
              <w:rPr>
                <w:bCs/>
                <w:color w:val="000000" w:themeColor="text1"/>
                <w:sz w:val="20"/>
                <w:szCs w:val="20"/>
              </w:rPr>
              <w:t>Me opongo a la consulta de los datos</w:t>
            </w:r>
            <w:r w:rsidRPr="008C6C76">
              <w:rPr>
                <w:bCs/>
                <w:color w:val="000000" w:themeColor="text1"/>
                <w:sz w:val="20"/>
                <w:szCs w:val="20"/>
              </w:rPr>
              <w:t xml:space="preserve"> acreditativos </w:t>
            </w:r>
            <w:r w:rsidR="0063235F" w:rsidRPr="008C6C76">
              <w:rPr>
                <w:bCs/>
                <w:color w:val="000000" w:themeColor="text1"/>
                <w:sz w:val="20"/>
                <w:szCs w:val="20"/>
              </w:rPr>
              <w:t xml:space="preserve">de </w:t>
            </w:r>
            <w:r w:rsidRPr="008C6C76">
              <w:rPr>
                <w:bCs/>
                <w:color w:val="000000" w:themeColor="text1"/>
                <w:sz w:val="20"/>
                <w:szCs w:val="20"/>
              </w:rPr>
              <w:t>la situación familiar en relación con la protección de menores (si existe expe</w:t>
            </w:r>
            <w:r w:rsidR="0063235F" w:rsidRPr="008C6C76">
              <w:rPr>
                <w:bCs/>
                <w:color w:val="000000" w:themeColor="text1"/>
                <w:sz w:val="20"/>
                <w:szCs w:val="20"/>
              </w:rPr>
              <w:t>diente de adopción, protección, etc</w:t>
            </w:r>
            <w:r w:rsidRPr="008C6C76">
              <w:rPr>
                <w:bCs/>
                <w:color w:val="000000" w:themeColor="text1"/>
                <w:sz w:val="20"/>
                <w:szCs w:val="20"/>
              </w:rPr>
              <w:t>).</w:t>
            </w:r>
          </w:p>
          <w:p w:rsidR="004C69CA" w:rsidRPr="00AA525D" w:rsidRDefault="004C69CA" w:rsidP="008C6C76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2"/>
                <w:szCs w:val="20"/>
              </w:rPr>
            </w:pPr>
          </w:p>
          <w:p w:rsidR="0018444D" w:rsidRPr="008C6C76" w:rsidRDefault="0018444D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Asimismo, podrá indicar los documentos aportados anteriormente ante cualquier Administración señalando la fecha de presentación y unidad administrativa, y serán consultados por la Consejería.</w:t>
            </w:r>
          </w:p>
          <w:p w:rsidR="0018444D" w:rsidRPr="008C6C76" w:rsidRDefault="0018444D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-</w:t>
            </w:r>
            <w:r w:rsidR="00E86A8C" w:rsidRPr="008C6C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instrText xml:space="preserve"> FORMTEXT </w:instrTex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separate"/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end"/>
            </w:r>
          </w:p>
          <w:p w:rsidR="0018444D" w:rsidRPr="008C6C76" w:rsidRDefault="0018444D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-</w:t>
            </w:r>
            <w:r w:rsidR="00E86A8C" w:rsidRPr="008C6C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instrText xml:space="preserve"> FORMTEXT </w:instrTex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separate"/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end"/>
            </w:r>
          </w:p>
          <w:p w:rsidR="0018444D" w:rsidRPr="008C6C76" w:rsidRDefault="0018444D" w:rsidP="008C6C7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-</w:t>
            </w:r>
            <w:r w:rsidR="00E86A8C" w:rsidRPr="008C6C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instrText xml:space="preserve"> FORMTEXT </w:instrTex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separate"/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noProof/>
                <w:color w:val="000000" w:themeColor="text1"/>
                <w:sz w:val="20"/>
                <w:szCs w:val="20"/>
                <w:lang w:val="pt-BR"/>
              </w:rPr>
              <w:t> </w:t>
            </w:r>
            <w:r w:rsidR="00E86A8C" w:rsidRPr="008C6C76">
              <w:rPr>
                <w:color w:val="000000" w:themeColor="text1"/>
                <w:sz w:val="20"/>
                <w:szCs w:val="20"/>
                <w:lang w:val="pt-BR"/>
              </w:rPr>
              <w:fldChar w:fldCharType="end"/>
            </w:r>
          </w:p>
          <w:p w:rsidR="0018444D" w:rsidRPr="00AA525D" w:rsidRDefault="0018444D" w:rsidP="008C6C76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14"/>
                <w:szCs w:val="20"/>
              </w:rPr>
            </w:pPr>
          </w:p>
          <w:p w:rsidR="0018444D" w:rsidRPr="008C6C76" w:rsidRDefault="0018444D" w:rsidP="008C6C76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8C6C76">
              <w:rPr>
                <w:i/>
                <w:color w:val="000000" w:themeColor="text1"/>
                <w:sz w:val="20"/>
                <w:szCs w:val="20"/>
              </w:rPr>
              <w:t>(En el caso de que se haya opuesto en alguna de las opciones anteriores, deben aportar los datos y documentos requeridos para la resolución del presente procedimiento).</w:t>
            </w:r>
          </w:p>
          <w:p w:rsidR="004C69CA" w:rsidRPr="00AA525D" w:rsidRDefault="004C69CA" w:rsidP="008C6C76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12"/>
                <w:szCs w:val="20"/>
              </w:rPr>
            </w:pPr>
          </w:p>
          <w:p w:rsidR="00FB3F81" w:rsidRPr="00854378" w:rsidRDefault="0086300F" w:rsidP="008C6C76">
            <w:pPr>
              <w:jc w:val="both"/>
              <w:rPr>
                <w:b/>
                <w:color w:val="000000" w:themeColor="text1"/>
                <w:sz w:val="22"/>
                <w:szCs w:val="20"/>
              </w:rPr>
            </w:pPr>
            <w:r w:rsidRPr="00854378">
              <w:rPr>
                <w:b/>
                <w:color w:val="000000" w:themeColor="text1"/>
                <w:sz w:val="22"/>
                <w:szCs w:val="20"/>
              </w:rPr>
              <w:t>Documentación</w:t>
            </w:r>
            <w:r w:rsidR="00854378" w:rsidRPr="00854378">
              <w:rPr>
                <w:b/>
                <w:color w:val="000000" w:themeColor="text1"/>
                <w:sz w:val="22"/>
                <w:szCs w:val="20"/>
              </w:rPr>
              <w:t>:</w:t>
            </w:r>
          </w:p>
          <w:p w:rsidR="00854378" w:rsidRPr="00AA525D" w:rsidRDefault="00854378" w:rsidP="008C6C76">
            <w:pPr>
              <w:jc w:val="both"/>
              <w:rPr>
                <w:b/>
                <w:color w:val="000000" w:themeColor="text1"/>
                <w:sz w:val="12"/>
                <w:szCs w:val="20"/>
              </w:rPr>
            </w:pPr>
          </w:p>
          <w:p w:rsidR="004721CD" w:rsidRDefault="004721CD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Las Entidades o personas ajenas a quienes ejercen su patria potestad o tutela, solicitantes del desplazamiento temporal de los niños y niñas, deberán presentar la siguiente documentación acreditativa:</w:t>
            </w:r>
          </w:p>
          <w:p w:rsidR="00854378" w:rsidRPr="00AA525D" w:rsidRDefault="00854378" w:rsidP="008C6C76">
            <w:pPr>
              <w:jc w:val="both"/>
              <w:rPr>
                <w:color w:val="000000" w:themeColor="text1"/>
                <w:sz w:val="14"/>
                <w:szCs w:val="20"/>
              </w:rPr>
            </w:pPr>
          </w:p>
          <w:p w:rsidR="00C874E7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Documentos acreditativos de la identidad, domicilio </w:t>
            </w:r>
            <w:r w:rsidR="00C874E7">
              <w:rPr>
                <w:color w:val="000000" w:themeColor="text1"/>
                <w:sz w:val="20"/>
                <w:szCs w:val="20"/>
              </w:rPr>
              <w:t>y</w:t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residencia de la persona representante de la Asociación</w:t>
            </w:r>
            <w:r w:rsidR="00C874E7">
              <w:rPr>
                <w:color w:val="000000" w:themeColor="text1"/>
                <w:sz w:val="20"/>
                <w:szCs w:val="20"/>
              </w:rPr>
              <w:t xml:space="preserve"> y de las personas con las que convivirán los niñas y niñas durante su estancia en Castilla la Mancha (mediante volante de empadronamiento colectivo).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Programa y estatutos de la entidad promotora.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Compromiso escrito de</w:t>
            </w:r>
            <w:r w:rsidR="00E60B23">
              <w:rPr>
                <w:color w:val="000000" w:themeColor="text1"/>
                <w:sz w:val="20"/>
                <w:szCs w:val="20"/>
              </w:rPr>
              <w:t xml:space="preserve"> cada una de las familias con las que convivirán</w:t>
            </w:r>
            <w:r w:rsidR="00747BAA" w:rsidRPr="008C6C76">
              <w:rPr>
                <w:color w:val="000000" w:themeColor="text1"/>
                <w:sz w:val="20"/>
                <w:szCs w:val="20"/>
              </w:rPr>
              <w:t>:</w:t>
            </w:r>
          </w:p>
          <w:p w:rsidR="00747BAA" w:rsidRPr="008C6C76" w:rsidRDefault="00747BAA" w:rsidP="008C6C76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facilitar el regreso al país de origen o procedencia del niño o niña cuando haya finalizado el objeto para el que se solicitó la estancia temporal.</w:t>
            </w:r>
          </w:p>
          <w:p w:rsidR="00747BAA" w:rsidRPr="008C6C76" w:rsidRDefault="00747BAA" w:rsidP="008C6C76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las personas interesadas sobre el conocimiento de que el desplazamiento de la persona menor de edad no tiene por objeto la adopción.</w:t>
            </w:r>
          </w:p>
          <w:p w:rsidR="00747BAA" w:rsidRPr="008C6C76" w:rsidRDefault="00747BAA" w:rsidP="008C6C76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que el mencionado regreso no implica coste para el erario público, salvo que dicho coste haya sido asumido expresa y previamente por el órgano competente.</w:t>
            </w:r>
          </w:p>
          <w:p w:rsidR="00C563AB" w:rsidRDefault="00747BAA" w:rsidP="00C563AB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colaboración con la Administración en lo que sea preciso para el seguimiento de la estancia</w:t>
            </w:r>
            <w:r w:rsidR="00C874E7">
              <w:rPr>
                <w:color w:val="000000" w:themeColor="text1"/>
                <w:sz w:val="20"/>
                <w:szCs w:val="20"/>
              </w:rPr>
              <w:t>.</w:t>
            </w:r>
          </w:p>
          <w:p w:rsidR="00D55AE8" w:rsidRPr="00C563AB" w:rsidRDefault="00C563AB" w:rsidP="00C563AB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C563AB">
              <w:rPr>
                <w:color w:val="000000" w:themeColor="text1"/>
                <w:sz w:val="20"/>
                <w:szCs w:val="20"/>
              </w:rPr>
              <w:t>autorización de consulta de información sociofamiliar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747BAA" w:rsidRPr="008C6C76" w:rsidRDefault="00747BAA" w:rsidP="008C6C76">
            <w:pPr>
              <w:pStyle w:val="Prrafodelista"/>
              <w:numPr>
                <w:ilvl w:val="0"/>
                <w:numId w:val="9"/>
              </w:num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color w:val="000000" w:themeColor="text1"/>
                <w:sz w:val="20"/>
                <w:szCs w:val="20"/>
              </w:rPr>
              <w:t>Facilitar mantenimiento de contacto con su familia y país de origen y el respeto a las creencias religiosas, cultura y costumbres del niño o niña</w:t>
            </w:r>
            <w:r w:rsidR="00C874E7">
              <w:rPr>
                <w:color w:val="000000" w:themeColor="text1"/>
                <w:sz w:val="20"/>
                <w:szCs w:val="20"/>
              </w:rPr>
              <w:t>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Acreditación de la situación actualizada de salud, compatible con la atención del </w:t>
            </w:r>
            <w:r w:rsidR="006575E4">
              <w:rPr>
                <w:color w:val="000000" w:themeColor="text1"/>
                <w:sz w:val="20"/>
                <w:szCs w:val="20"/>
              </w:rPr>
              <w:t>niño o niña</w:t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desplazado-a por parte de la entidad promotora o </w:t>
            </w:r>
            <w:r w:rsidR="00E60B23">
              <w:rPr>
                <w:color w:val="000000" w:themeColor="text1"/>
                <w:sz w:val="20"/>
                <w:szCs w:val="20"/>
              </w:rPr>
              <w:t>familia con la que convivirá</w:t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Autorización expresa de quienes ejerzan la patria potestad o tutela referida al desplazamiento temporal de </w:t>
            </w:r>
            <w:r w:rsidR="006575E4">
              <w:rPr>
                <w:color w:val="000000" w:themeColor="text1"/>
                <w:sz w:val="20"/>
                <w:szCs w:val="20"/>
              </w:rPr>
              <w:t>su hijo-a.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Listado de los niños y niñas que llegarán a Castilla- La Mancha, y de las familias con las que convivirán, así como todo lo relativo a los requisitos de los pasaportes individuales o colectivos, salvoconductos u otra documentación de viaje.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Póliza de seguro de responsabilidad civil sobre cobertura expresa de los niños y niñas.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En los desplazamientos temporales con fines de escolarización, deberá acreditarse, además, la admisión en un centro de enseñanza reconocido oficialmente en España.</w:t>
            </w:r>
          </w:p>
          <w:p w:rsidR="00747BAA" w:rsidRPr="008C6C76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Certificado de delitos de naturaleza sexual de las personas mayores de 14 años, con las que conviva/n la/s persona/s menor/es extranjeras en estancia temporal. Así como certificación de antecedentes penales de los miembros de la unidad familiar mayores de edad.</w:t>
            </w:r>
          </w:p>
          <w:p w:rsidR="00747BAA" w:rsidRDefault="00641CD2" w:rsidP="008C6C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 w:rsidR="00747BAA" w:rsidRPr="008C6C76">
              <w:rPr>
                <w:color w:val="000000" w:themeColor="text1"/>
                <w:sz w:val="20"/>
                <w:szCs w:val="20"/>
              </w:rPr>
              <w:t xml:space="preserve"> En los desplazamientos temporales por tratamiento médico, se deberá presentar certificado del centro hospitalario/sanitario donde se va a realizar el tratamiento/intervención médica a la persona menor de edad.</w:t>
            </w:r>
          </w:p>
          <w:p w:rsidR="006575E4" w:rsidRDefault="006575E4" w:rsidP="006575E4">
            <w:pPr>
              <w:pStyle w:val="NormalWeb"/>
              <w:shd w:val="clear" w:color="auto" w:fill="FFFFFF"/>
              <w:jc w:val="both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BC0B2C">
              <w:rPr>
                <w:sz w:val="20"/>
                <w:szCs w:val="20"/>
              </w:rPr>
              <w:lastRenderedPageBreak/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0B2C">
              <w:rPr>
                <w:sz w:val="20"/>
                <w:szCs w:val="20"/>
              </w:rPr>
              <w:instrText xml:space="preserve"> FORMCHECKBOX </w:instrText>
            </w:r>
            <w:r w:rsidR="005674E6">
              <w:rPr>
                <w:sz w:val="20"/>
                <w:szCs w:val="20"/>
              </w:rPr>
            </w:r>
            <w:r w:rsidR="005674E6">
              <w:rPr>
                <w:sz w:val="20"/>
                <w:szCs w:val="20"/>
              </w:rPr>
              <w:fldChar w:fldCharType="separate"/>
            </w:r>
            <w:r w:rsidRPr="00BC0B2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575E4">
              <w:rPr>
                <w:color w:val="000000" w:themeColor="text1"/>
                <w:sz w:val="20"/>
                <w:szCs w:val="20"/>
              </w:rPr>
              <w:t>Cumplimiento por parte del programa, de los requisitos y autorizaciones exigibles en España, proporcionados para el fin de la estancia y su duración, tanto en materia sanitaria como de protección jurídica del menor en relación con la finalidad expuesta y de esa duración, en orden a garantizar la ausencia de riesgo de desprotección de éste.</w:t>
            </w:r>
          </w:p>
          <w:p w:rsidR="000B67D0" w:rsidRDefault="00D13F6F" w:rsidP="00AA525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C6C76">
              <w:rPr>
                <w:b/>
                <w:color w:val="000000" w:themeColor="text1"/>
                <w:sz w:val="20"/>
                <w:szCs w:val="20"/>
              </w:rPr>
              <w:t>Nota</w:t>
            </w:r>
            <w:r w:rsidR="000B67D0">
              <w:rPr>
                <w:b/>
                <w:color w:val="000000" w:themeColor="text1"/>
                <w:sz w:val="20"/>
                <w:szCs w:val="20"/>
              </w:rPr>
              <w:t>s</w:t>
            </w:r>
            <w:r w:rsidRPr="008C6C76">
              <w:rPr>
                <w:b/>
                <w:color w:val="000000" w:themeColor="text1"/>
                <w:sz w:val="20"/>
                <w:szCs w:val="20"/>
              </w:rPr>
              <w:t xml:space="preserve"> importante</w:t>
            </w:r>
            <w:r w:rsidR="000B67D0">
              <w:rPr>
                <w:b/>
                <w:color w:val="000000" w:themeColor="text1"/>
                <w:sz w:val="20"/>
                <w:szCs w:val="20"/>
              </w:rPr>
              <w:t>s</w:t>
            </w:r>
            <w:r w:rsidRPr="008C6C76">
              <w:rPr>
                <w:color w:val="000000" w:themeColor="text1"/>
                <w:sz w:val="20"/>
                <w:szCs w:val="20"/>
              </w:rPr>
              <w:t xml:space="preserve">: </w:t>
            </w:r>
          </w:p>
          <w:p w:rsidR="000B67D0" w:rsidRDefault="000B67D0" w:rsidP="00AA525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0B67D0" w:rsidRDefault="000B67D0" w:rsidP="000B67D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C</w:t>
            </w:r>
            <w:r w:rsidR="00D13F6F" w:rsidRPr="008C6C76">
              <w:rPr>
                <w:color w:val="000000" w:themeColor="text1"/>
                <w:sz w:val="20"/>
                <w:szCs w:val="20"/>
              </w:rPr>
              <w:t>uando se aporten documentos de otros países deberán estar traducidos al castellano.</w:t>
            </w:r>
          </w:p>
          <w:p w:rsidR="000B67D0" w:rsidRDefault="000B67D0" w:rsidP="000B67D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575E4" w:rsidRPr="006575E4" w:rsidRDefault="000B67D0" w:rsidP="000B67D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</w:t>
            </w:r>
            <w:r w:rsidR="006575E4" w:rsidRPr="006575E4">
              <w:rPr>
                <w:color w:val="000000" w:themeColor="text1"/>
                <w:sz w:val="20"/>
                <w:szCs w:val="20"/>
              </w:rPr>
              <w:t>Las entidades deben acreditar:</w:t>
            </w:r>
          </w:p>
          <w:p w:rsidR="006575E4" w:rsidRPr="006575E4" w:rsidRDefault="006575E4" w:rsidP="006575E4">
            <w:pPr>
              <w:pStyle w:val="NormalWeb"/>
              <w:shd w:val="clear" w:color="auto" w:fill="FFFFFF"/>
              <w:jc w:val="both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6575E4">
              <w:rPr>
                <w:color w:val="000000" w:themeColor="text1"/>
                <w:sz w:val="20"/>
                <w:szCs w:val="20"/>
              </w:rPr>
              <w:t xml:space="preserve"> Que las asociaciones sin ánimo de lucro o fundaciones o la persona física o familia con la que vaya a permanecer la persona menor no hayan incumplido en alguna de las ediciones del programa su compromiso de favorecer el regreso de la persona menor a su lugar de procedencia, salvo en casos de permanencias derivadas de la necesidad de recibir asistencia sanitaria especializada en España debidamente comunicadas a la Delegación o Subdelegación del Gobierno competente y autorizadas por ellos.</w:t>
            </w:r>
          </w:p>
          <w:p w:rsidR="006575E4" w:rsidRDefault="006575E4" w:rsidP="00AA525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575E4" w:rsidRPr="00AA525D" w:rsidRDefault="006575E4" w:rsidP="00AA525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C24819" w:rsidRDefault="00C24819" w:rsidP="00C24819">
      <w:pPr>
        <w:spacing w:before="240"/>
        <w:jc w:val="both"/>
      </w:pPr>
      <w:r>
        <w:lastRenderedPageBreak/>
        <w:t>En</w:t>
      </w:r>
      <w:bookmarkStart w:id="6" w:name="Texto149"/>
      <w:r>
        <w:t xml:space="preserve"> </w:t>
      </w:r>
      <w:r>
        <w:fldChar w:fldCharType="begin">
          <w:ffData>
            <w:name w:val="Texto14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 xml:space="preserve"> a </w:t>
      </w:r>
      <w:r>
        <w:fldChar w:fldCharType="begin">
          <w:ffData>
            <w:name w:val="Texto150"/>
            <w:enabled/>
            <w:calcOnExit w:val="0"/>
            <w:textInput/>
          </w:ffData>
        </w:fldChar>
      </w:r>
      <w:bookmarkStart w:id="7" w:name="Texto15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 xml:space="preserve"> de </w:t>
      </w:r>
      <w:r>
        <w:fldChar w:fldCharType="begin">
          <w:ffData>
            <w:name w:val="Texto151"/>
            <w:enabled/>
            <w:calcOnExit w:val="0"/>
            <w:textInput/>
          </w:ffData>
        </w:fldChar>
      </w:r>
      <w:bookmarkStart w:id="8" w:name="Texto15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 xml:space="preserve"> de</w:t>
      </w:r>
      <w:bookmarkStart w:id="9" w:name="Texto152"/>
      <w:r>
        <w:t xml:space="preserve"> </w:t>
      </w:r>
      <w:r>
        <w:fldChar w:fldCharType="begin">
          <w:ffData>
            <w:name w:val="Texto15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 w:rsidR="00641CD2">
        <w:t>.</w:t>
      </w:r>
    </w:p>
    <w:p w:rsidR="00E417C2" w:rsidRDefault="00E417C2" w:rsidP="00AE5828">
      <w:pPr>
        <w:spacing w:before="240"/>
        <w:jc w:val="both"/>
      </w:pPr>
      <w:r>
        <w:t>Firma (DNI electrónico o certificado válido):</w:t>
      </w:r>
    </w:p>
    <w:p w:rsidR="00F858B9" w:rsidRDefault="00B2271B" w:rsidP="00E417C2">
      <w:pPr>
        <w:spacing w:before="120" w:after="120"/>
        <w:rPr>
          <w:b/>
        </w:rPr>
      </w:pPr>
      <w:r w:rsidRPr="00153BAE">
        <w:rPr>
          <w:sz w:val="20"/>
          <w:lang w:val="pt-BR"/>
        </w:rPr>
        <w:fldChar w:fldCharType="begin">
          <w:ffData>
            <w:name w:val="Texto171"/>
            <w:enabled/>
            <w:calcOnExit w:val="0"/>
            <w:textInput/>
          </w:ffData>
        </w:fldChar>
      </w:r>
      <w:r w:rsidRPr="00153BAE">
        <w:rPr>
          <w:sz w:val="20"/>
          <w:lang w:val="pt-BR"/>
        </w:rPr>
        <w:instrText xml:space="preserve"> FORMTEXT </w:instrText>
      </w:r>
      <w:r w:rsidRPr="00153BAE">
        <w:rPr>
          <w:sz w:val="20"/>
          <w:lang w:val="pt-BR"/>
        </w:rPr>
      </w:r>
      <w:r w:rsidRPr="00153BAE">
        <w:rPr>
          <w:sz w:val="20"/>
          <w:lang w:val="pt-BR"/>
        </w:rPr>
        <w:fldChar w:fldCharType="separate"/>
      </w:r>
      <w:r w:rsidRPr="00153BAE">
        <w:rPr>
          <w:noProof/>
          <w:sz w:val="20"/>
          <w:lang w:val="pt-BR"/>
        </w:rPr>
        <w:t> </w:t>
      </w:r>
      <w:r w:rsidRPr="00153BAE">
        <w:rPr>
          <w:noProof/>
          <w:sz w:val="20"/>
          <w:lang w:val="pt-BR"/>
        </w:rPr>
        <w:t> </w:t>
      </w:r>
      <w:r w:rsidRPr="00153BAE">
        <w:rPr>
          <w:noProof/>
          <w:sz w:val="20"/>
          <w:lang w:val="pt-BR"/>
        </w:rPr>
        <w:t> </w:t>
      </w:r>
      <w:r w:rsidRPr="00153BAE">
        <w:rPr>
          <w:noProof/>
          <w:sz w:val="20"/>
          <w:lang w:val="pt-BR"/>
        </w:rPr>
        <w:t> </w:t>
      </w:r>
      <w:r w:rsidRPr="00153BAE">
        <w:rPr>
          <w:noProof/>
          <w:sz w:val="20"/>
          <w:lang w:val="pt-BR"/>
        </w:rPr>
        <w:t> </w:t>
      </w:r>
      <w:r w:rsidRPr="00153BAE">
        <w:rPr>
          <w:sz w:val="20"/>
          <w:lang w:val="pt-BR"/>
        </w:rPr>
        <w:fldChar w:fldCharType="end"/>
      </w:r>
    </w:p>
    <w:p w:rsidR="00F858B9" w:rsidRDefault="00F858B9" w:rsidP="00E417C2">
      <w:pPr>
        <w:spacing w:before="120" w:after="120"/>
        <w:rPr>
          <w:b/>
        </w:rPr>
      </w:pPr>
    </w:p>
    <w:p w:rsidR="00AA525D" w:rsidRDefault="00AA525D" w:rsidP="00F84957">
      <w:pPr>
        <w:framePr w:w="10213" w:h="900" w:hSpace="141" w:wrap="around" w:vAnchor="text" w:hAnchor="page" w:x="770" w:y="-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b/>
          <w:sz w:val="18"/>
        </w:rPr>
      </w:pPr>
      <w:r w:rsidRPr="005911E3">
        <w:t>Organismo destinatario</w:t>
      </w:r>
      <w:r w:rsidRPr="00CF58DF">
        <w:rPr>
          <w:b/>
        </w:rPr>
        <w:t>:</w:t>
      </w:r>
    </w:p>
    <w:p w:rsidR="00AA525D" w:rsidRPr="00422ABB" w:rsidRDefault="00AA525D" w:rsidP="00F84957">
      <w:pPr>
        <w:framePr w:w="10213" w:h="900" w:hSpace="141" w:wrap="around" w:vAnchor="text" w:hAnchor="page" w:x="770" w:y="-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b/>
          <w:sz w:val="18"/>
        </w:rPr>
      </w:pPr>
    </w:p>
    <w:p w:rsidR="00AA525D" w:rsidRDefault="00AA525D" w:rsidP="00F84957">
      <w:pPr>
        <w:framePr w:w="10213" w:h="900" w:hSpace="141" w:wrap="around" w:vAnchor="text" w:hAnchor="page" w:x="770" w:y="-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b/>
        </w:rPr>
      </w:pPr>
      <w:r>
        <w:rPr>
          <w:b/>
        </w:rPr>
        <w:t xml:space="preserve">SERVICIO DE </w:t>
      </w:r>
      <w:r w:rsidR="006C6CBF">
        <w:rPr>
          <w:b/>
        </w:rPr>
        <w:t>PROTECCIÓN</w:t>
      </w:r>
      <w:r>
        <w:rPr>
          <w:b/>
        </w:rPr>
        <w:t xml:space="preserve"> A LA INFANCIA. DIR </w:t>
      </w:r>
      <w:r w:rsidR="0046483A" w:rsidRPr="0046483A">
        <w:rPr>
          <w:b/>
        </w:rPr>
        <w:t>A08057232</w:t>
      </w:r>
    </w:p>
    <w:p w:rsidR="00AA525D" w:rsidRPr="005911E3" w:rsidRDefault="00AA525D" w:rsidP="00F84957">
      <w:pPr>
        <w:framePr w:w="10213" w:h="900" w:hSpace="141" w:wrap="around" w:vAnchor="text" w:hAnchor="page" w:x="770" w:y="-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</w:pPr>
      <w:r>
        <w:rPr>
          <w:b/>
        </w:rPr>
        <w:t xml:space="preserve">DIRECCIÓN GENERAL DE INFANCIA Y FAMILIA </w:t>
      </w:r>
      <w:r w:rsidRPr="00C32498">
        <w:rPr>
          <w:b/>
        </w:rPr>
        <w:t>DE LA CONSEJERÍA DE BIENESTAR SOCIAL</w:t>
      </w:r>
      <w:r>
        <w:rPr>
          <w:b/>
        </w:rPr>
        <w:t>.</w:t>
      </w:r>
    </w:p>
    <w:p w:rsidR="00F858B9" w:rsidRPr="00227D96" w:rsidRDefault="00F858B9" w:rsidP="00AA525D">
      <w:pPr>
        <w:spacing w:before="120" w:after="120"/>
        <w:rPr>
          <w:b/>
          <w:sz w:val="22"/>
          <w:szCs w:val="22"/>
        </w:rPr>
      </w:pPr>
    </w:p>
    <w:sectPr w:rsidR="00F858B9" w:rsidRPr="00227D96" w:rsidSect="00F84957">
      <w:headerReference w:type="default" r:id="rId10"/>
      <w:footerReference w:type="default" r:id="rId11"/>
      <w:pgSz w:w="11906" w:h="16838" w:code="9"/>
      <w:pgMar w:top="1800" w:right="748" w:bottom="1135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397" w:rsidRDefault="009D6397">
      <w:r>
        <w:separator/>
      </w:r>
    </w:p>
  </w:endnote>
  <w:endnote w:type="continuationSeparator" w:id="0">
    <w:p w:rsidR="009D6397" w:rsidRDefault="009D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B5" w:rsidRPr="003664B5" w:rsidRDefault="00342F5F" w:rsidP="003664B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2540" b="127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64B5" w:rsidRPr="003664B5" w:rsidRDefault="003664B5" w:rsidP="003664B5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972C1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972C1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:rsidR="003664B5" w:rsidRDefault="003664B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468pt;margin-top:16.15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aXsg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" filled="f" stroked="f">
              <v:textbox>
                <w:txbxContent>
                  <w:p w:rsidR="003664B5" w:rsidRPr="003664B5" w:rsidRDefault="003664B5" w:rsidP="003664B5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A972C1">
                      <w:rPr>
                        <w:rStyle w:val="Nmerodepgina"/>
                        <w:noProof/>
                        <w:sz w:val="20"/>
                        <w:szCs w:val="20"/>
                      </w:rPr>
                      <w:t>1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A972C1"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:rsidR="003664B5" w:rsidRDefault="003664B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397" w:rsidRDefault="009D6397">
      <w:r>
        <w:separator/>
      </w:r>
    </w:p>
  </w:footnote>
  <w:footnote w:type="continuationSeparator" w:id="0">
    <w:p w:rsidR="009D6397" w:rsidRDefault="009D6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49B" w:rsidRDefault="00342F5F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-150495</wp:posOffset>
          </wp:positionH>
          <wp:positionV relativeFrom="paragraph">
            <wp:posOffset>-121920</wp:posOffset>
          </wp:positionV>
          <wp:extent cx="1394460" cy="907415"/>
          <wp:effectExtent l="0" t="0" r="0" b="0"/>
          <wp:wrapNone/>
          <wp:docPr id="1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498C">
      <w:tab/>
    </w:r>
  </w:p>
  <w:p w:rsidR="000C498C" w:rsidRDefault="000C498C" w:rsidP="000C498C">
    <w:pPr>
      <w:pStyle w:val="Encabezado"/>
      <w:tabs>
        <w:tab w:val="clear" w:pos="4252"/>
        <w:tab w:val="clear" w:pos="8504"/>
        <w:tab w:val="left" w:pos="1875"/>
      </w:tabs>
    </w:pPr>
  </w:p>
  <w:p w:rsidR="000C498C" w:rsidRDefault="000C498C" w:rsidP="000C498C">
    <w:pPr>
      <w:pStyle w:val="Encabezado"/>
      <w:tabs>
        <w:tab w:val="clear" w:pos="4252"/>
        <w:tab w:val="clear" w:pos="8504"/>
        <w:tab w:val="left" w:pos="1875"/>
      </w:tabs>
    </w:pPr>
  </w:p>
  <w:p w:rsidR="0020261A" w:rsidRDefault="0020261A" w:rsidP="006E6D36">
    <w:pPr>
      <w:pStyle w:val="Encabezado"/>
      <w:tabs>
        <w:tab w:val="clear" w:pos="4252"/>
        <w:tab w:val="clear" w:pos="8504"/>
        <w:tab w:val="left" w:pos="1875"/>
        <w:tab w:val="left" w:pos="4500"/>
      </w:tabs>
      <w:spacing w:after="120"/>
      <w:rPr>
        <w:b/>
        <w:color w:val="0000FF"/>
        <w:sz w:val="22"/>
        <w:szCs w:val="22"/>
      </w:rPr>
    </w:pPr>
  </w:p>
  <w:p w:rsidR="00A312D5" w:rsidRPr="00EE20BF" w:rsidRDefault="00A312D5" w:rsidP="00A312D5">
    <w:pPr>
      <w:pStyle w:val="Encabezado"/>
      <w:rPr>
        <w:rFonts w:ascii="Arial Narrow" w:hAnsi="Arial Narrow"/>
        <w:b/>
        <w:color w:val="1F497D"/>
        <w:sz w:val="22"/>
        <w:szCs w:val="22"/>
      </w:rPr>
    </w:pPr>
    <w:r w:rsidRPr="00EE20BF">
      <w:rPr>
        <w:rFonts w:ascii="Arial Narrow" w:hAnsi="Arial Narrow"/>
        <w:b/>
        <w:color w:val="1F497D"/>
        <w:sz w:val="22"/>
        <w:szCs w:val="22"/>
      </w:rPr>
      <w:t>Consejería de Bienestar Social</w:t>
    </w:r>
  </w:p>
  <w:p w:rsidR="00A312D5" w:rsidRPr="00EE20BF" w:rsidRDefault="005D0B7A" w:rsidP="00A312D5">
    <w:pPr>
      <w:pStyle w:val="Encabezado"/>
      <w:rPr>
        <w:rFonts w:ascii="Arial Narrow" w:hAnsi="Arial Narrow"/>
        <w:b/>
        <w:color w:val="1F497D"/>
        <w:sz w:val="20"/>
        <w:szCs w:val="20"/>
      </w:rPr>
    </w:pPr>
    <w:r w:rsidRPr="00EE20BF">
      <w:rPr>
        <w:rFonts w:ascii="Arial Narrow" w:hAnsi="Arial Narrow" w:cs="Arial"/>
        <w:color w:val="1F497D"/>
        <w:sz w:val="20"/>
        <w:szCs w:val="20"/>
      </w:rPr>
      <w:t>Dirección General de</w:t>
    </w:r>
    <w:r w:rsidR="00B73EC7" w:rsidRPr="00EE20BF">
      <w:rPr>
        <w:rFonts w:ascii="Arial Narrow" w:hAnsi="Arial Narrow" w:cs="Arial"/>
        <w:color w:val="1F497D"/>
        <w:sz w:val="20"/>
        <w:szCs w:val="20"/>
      </w:rPr>
      <w:t xml:space="preserve"> Infancia y Familia</w:t>
    </w:r>
    <w:r w:rsidR="00A312D5" w:rsidRPr="00EE20BF">
      <w:rPr>
        <w:rFonts w:ascii="Arial Narrow" w:hAnsi="Arial Narrow" w:cs="Arial"/>
        <w:color w:val="1F497D"/>
        <w:sz w:val="20"/>
        <w:szCs w:val="20"/>
      </w:rPr>
      <w:t xml:space="preserve"> </w:t>
    </w:r>
  </w:p>
  <w:p w:rsidR="00A312D5" w:rsidRDefault="00A312D5" w:rsidP="00A03A72">
    <w:pPr>
      <w:pStyle w:val="Encabezado"/>
      <w:tabs>
        <w:tab w:val="clear" w:pos="4252"/>
        <w:tab w:val="clear" w:pos="8504"/>
        <w:tab w:val="left" w:pos="1875"/>
        <w:tab w:val="left" w:pos="4500"/>
      </w:tabs>
      <w:spacing w:after="120"/>
      <w:rPr>
        <w:sz w:val="20"/>
        <w:szCs w:val="20"/>
      </w:rPr>
    </w:pPr>
  </w:p>
  <w:p w:rsidR="000C498C" w:rsidRDefault="000C498C" w:rsidP="000C498C">
    <w:pPr>
      <w:pStyle w:val="Encabezado"/>
      <w:tabs>
        <w:tab w:val="clear" w:pos="4252"/>
        <w:tab w:val="clear" w:pos="8504"/>
        <w:tab w:val="left" w:pos="18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7967"/>
    <w:multiLevelType w:val="hybridMultilevel"/>
    <w:tmpl w:val="B34853EC"/>
    <w:lvl w:ilvl="0" w:tplc="6F1CE2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01625E"/>
    <w:multiLevelType w:val="hybridMultilevel"/>
    <w:tmpl w:val="ECC83EBA"/>
    <w:lvl w:ilvl="0" w:tplc="5CE09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09B1"/>
    <w:multiLevelType w:val="hybridMultilevel"/>
    <w:tmpl w:val="746A75AE"/>
    <w:lvl w:ilvl="0" w:tplc="4B2E912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C5A00"/>
    <w:multiLevelType w:val="hybridMultilevel"/>
    <w:tmpl w:val="F1F28C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F3E23"/>
    <w:multiLevelType w:val="hybridMultilevel"/>
    <w:tmpl w:val="14C40E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77C6A"/>
    <w:multiLevelType w:val="hybridMultilevel"/>
    <w:tmpl w:val="11D8EF10"/>
    <w:lvl w:ilvl="0" w:tplc="422023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E5432"/>
    <w:multiLevelType w:val="hybridMultilevel"/>
    <w:tmpl w:val="420E9462"/>
    <w:lvl w:ilvl="0" w:tplc="F4982A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uPMTSg+bcMEeRECvVTTRcSFgcFo6YOBvorSCwDE/x3aLdA2+7QOFUY+s6TRj/d97L5CyNw2Nw+9eSYtHr8GTQ==" w:salt="zj7egMLdRxtpeRL5yQYhnA=="/>
  <w:defaultTabStop w:val="708"/>
  <w:hyphenationZone w:val="425"/>
  <w:characterSpacingControl w:val="doNotCompress"/>
  <w:hdrShapeDefaults>
    <o:shapedefaults v:ext="edit" spidmax="20481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1F57"/>
    <w:rsid w:val="000064D6"/>
    <w:rsid w:val="000075D7"/>
    <w:rsid w:val="00026B59"/>
    <w:rsid w:val="0002707F"/>
    <w:rsid w:val="000273C0"/>
    <w:rsid w:val="00043F07"/>
    <w:rsid w:val="00053A77"/>
    <w:rsid w:val="000561E0"/>
    <w:rsid w:val="00063B84"/>
    <w:rsid w:val="0007009F"/>
    <w:rsid w:val="0007124A"/>
    <w:rsid w:val="00071776"/>
    <w:rsid w:val="00072357"/>
    <w:rsid w:val="0007612F"/>
    <w:rsid w:val="0007686F"/>
    <w:rsid w:val="00077961"/>
    <w:rsid w:val="00080B07"/>
    <w:rsid w:val="00082C4B"/>
    <w:rsid w:val="000931AD"/>
    <w:rsid w:val="000A5010"/>
    <w:rsid w:val="000B2D50"/>
    <w:rsid w:val="000B67D0"/>
    <w:rsid w:val="000C09D4"/>
    <w:rsid w:val="000C163F"/>
    <w:rsid w:val="000C498C"/>
    <w:rsid w:val="000C545E"/>
    <w:rsid w:val="000C7ACB"/>
    <w:rsid w:val="000C7F65"/>
    <w:rsid w:val="000D3ED6"/>
    <w:rsid w:val="000D6773"/>
    <w:rsid w:val="000D7A9E"/>
    <w:rsid w:val="000E29A8"/>
    <w:rsid w:val="000E2C62"/>
    <w:rsid w:val="000E74CC"/>
    <w:rsid w:val="000F415C"/>
    <w:rsid w:val="0010413B"/>
    <w:rsid w:val="0011143B"/>
    <w:rsid w:val="001136D5"/>
    <w:rsid w:val="00120B4C"/>
    <w:rsid w:val="00130EA3"/>
    <w:rsid w:val="0013269E"/>
    <w:rsid w:val="001354B9"/>
    <w:rsid w:val="001413D6"/>
    <w:rsid w:val="001437D4"/>
    <w:rsid w:val="0015026E"/>
    <w:rsid w:val="00151652"/>
    <w:rsid w:val="0015494C"/>
    <w:rsid w:val="001678AE"/>
    <w:rsid w:val="00170F85"/>
    <w:rsid w:val="00174547"/>
    <w:rsid w:val="00174E5E"/>
    <w:rsid w:val="001803B8"/>
    <w:rsid w:val="0018444D"/>
    <w:rsid w:val="001860AD"/>
    <w:rsid w:val="001925EA"/>
    <w:rsid w:val="0019444B"/>
    <w:rsid w:val="0019572A"/>
    <w:rsid w:val="00195DB5"/>
    <w:rsid w:val="001970D7"/>
    <w:rsid w:val="001A7353"/>
    <w:rsid w:val="001A73FB"/>
    <w:rsid w:val="001C1DF9"/>
    <w:rsid w:val="001C2406"/>
    <w:rsid w:val="001C3AEF"/>
    <w:rsid w:val="001D086C"/>
    <w:rsid w:val="001D0AE7"/>
    <w:rsid w:val="001D6851"/>
    <w:rsid w:val="001E30D6"/>
    <w:rsid w:val="001E3165"/>
    <w:rsid w:val="001E3523"/>
    <w:rsid w:val="001E711E"/>
    <w:rsid w:val="001F08B9"/>
    <w:rsid w:val="0020261A"/>
    <w:rsid w:val="002045CD"/>
    <w:rsid w:val="00204FFB"/>
    <w:rsid w:val="00205074"/>
    <w:rsid w:val="002077C5"/>
    <w:rsid w:val="00207C0D"/>
    <w:rsid w:val="00207F8B"/>
    <w:rsid w:val="00212A70"/>
    <w:rsid w:val="00217BD5"/>
    <w:rsid w:val="00224BEC"/>
    <w:rsid w:val="00227D82"/>
    <w:rsid w:val="00227D96"/>
    <w:rsid w:val="00230274"/>
    <w:rsid w:val="002356CA"/>
    <w:rsid w:val="002478BE"/>
    <w:rsid w:val="00252996"/>
    <w:rsid w:val="00253168"/>
    <w:rsid w:val="00260A70"/>
    <w:rsid w:val="00263A98"/>
    <w:rsid w:val="00271F89"/>
    <w:rsid w:val="0027628C"/>
    <w:rsid w:val="00276957"/>
    <w:rsid w:val="00277C01"/>
    <w:rsid w:val="00292DFF"/>
    <w:rsid w:val="002948D3"/>
    <w:rsid w:val="002A13F1"/>
    <w:rsid w:val="002A71A1"/>
    <w:rsid w:val="002B1D88"/>
    <w:rsid w:val="002C3076"/>
    <w:rsid w:val="002C48A0"/>
    <w:rsid w:val="002C53BB"/>
    <w:rsid w:val="002D3AFC"/>
    <w:rsid w:val="002D4D89"/>
    <w:rsid w:val="002D6797"/>
    <w:rsid w:val="002D7765"/>
    <w:rsid w:val="002D7FE2"/>
    <w:rsid w:val="002E2451"/>
    <w:rsid w:val="002E2EEB"/>
    <w:rsid w:val="002E3B71"/>
    <w:rsid w:val="002E55C3"/>
    <w:rsid w:val="002F1490"/>
    <w:rsid w:val="003061C9"/>
    <w:rsid w:val="003079C9"/>
    <w:rsid w:val="00312271"/>
    <w:rsid w:val="00314104"/>
    <w:rsid w:val="00316FB3"/>
    <w:rsid w:val="0032014D"/>
    <w:rsid w:val="00320517"/>
    <w:rsid w:val="003268C8"/>
    <w:rsid w:val="00333BBD"/>
    <w:rsid w:val="00340FE4"/>
    <w:rsid w:val="00342C46"/>
    <w:rsid w:val="00342F5F"/>
    <w:rsid w:val="0034364D"/>
    <w:rsid w:val="00344760"/>
    <w:rsid w:val="00350452"/>
    <w:rsid w:val="003512B4"/>
    <w:rsid w:val="00361264"/>
    <w:rsid w:val="00361711"/>
    <w:rsid w:val="0036419D"/>
    <w:rsid w:val="003664B5"/>
    <w:rsid w:val="00372E20"/>
    <w:rsid w:val="00376139"/>
    <w:rsid w:val="00382F40"/>
    <w:rsid w:val="00395B69"/>
    <w:rsid w:val="003A4CDD"/>
    <w:rsid w:val="003A5225"/>
    <w:rsid w:val="003A7E8F"/>
    <w:rsid w:val="003A7F5C"/>
    <w:rsid w:val="003B12AB"/>
    <w:rsid w:val="003B2590"/>
    <w:rsid w:val="003B3FA1"/>
    <w:rsid w:val="003C4F52"/>
    <w:rsid w:val="003C6500"/>
    <w:rsid w:val="003C6F86"/>
    <w:rsid w:val="003D31F6"/>
    <w:rsid w:val="003D478A"/>
    <w:rsid w:val="003E049B"/>
    <w:rsid w:val="003E33EE"/>
    <w:rsid w:val="003F0493"/>
    <w:rsid w:val="003F157A"/>
    <w:rsid w:val="003F1A11"/>
    <w:rsid w:val="003F31BD"/>
    <w:rsid w:val="003F5C9B"/>
    <w:rsid w:val="004061CB"/>
    <w:rsid w:val="00414054"/>
    <w:rsid w:val="00423BED"/>
    <w:rsid w:val="0043125F"/>
    <w:rsid w:val="0043544F"/>
    <w:rsid w:val="00442B4B"/>
    <w:rsid w:val="00446035"/>
    <w:rsid w:val="004508A7"/>
    <w:rsid w:val="00455115"/>
    <w:rsid w:val="004555EA"/>
    <w:rsid w:val="0045733A"/>
    <w:rsid w:val="004615BB"/>
    <w:rsid w:val="00463033"/>
    <w:rsid w:val="0046483A"/>
    <w:rsid w:val="00467FE5"/>
    <w:rsid w:val="004721CD"/>
    <w:rsid w:val="0048438B"/>
    <w:rsid w:val="00484B46"/>
    <w:rsid w:val="00487EE2"/>
    <w:rsid w:val="00495C88"/>
    <w:rsid w:val="00495FB6"/>
    <w:rsid w:val="004A0B1D"/>
    <w:rsid w:val="004A3336"/>
    <w:rsid w:val="004A3CF1"/>
    <w:rsid w:val="004A59AD"/>
    <w:rsid w:val="004A72E0"/>
    <w:rsid w:val="004A7F18"/>
    <w:rsid w:val="004B271D"/>
    <w:rsid w:val="004B2739"/>
    <w:rsid w:val="004C4013"/>
    <w:rsid w:val="004C5DAB"/>
    <w:rsid w:val="004C678F"/>
    <w:rsid w:val="004C69CA"/>
    <w:rsid w:val="004D1D21"/>
    <w:rsid w:val="004D2494"/>
    <w:rsid w:val="004E147C"/>
    <w:rsid w:val="004E21BE"/>
    <w:rsid w:val="004E2E64"/>
    <w:rsid w:val="004E49F0"/>
    <w:rsid w:val="004F06AF"/>
    <w:rsid w:val="004F6B7E"/>
    <w:rsid w:val="0050505B"/>
    <w:rsid w:val="00506B70"/>
    <w:rsid w:val="00506CA2"/>
    <w:rsid w:val="00512B8B"/>
    <w:rsid w:val="00513081"/>
    <w:rsid w:val="00513C5B"/>
    <w:rsid w:val="0051491B"/>
    <w:rsid w:val="00526963"/>
    <w:rsid w:val="00530633"/>
    <w:rsid w:val="00530C89"/>
    <w:rsid w:val="00531BB5"/>
    <w:rsid w:val="0053786F"/>
    <w:rsid w:val="00537A28"/>
    <w:rsid w:val="00541483"/>
    <w:rsid w:val="00544FE6"/>
    <w:rsid w:val="005502C9"/>
    <w:rsid w:val="00552478"/>
    <w:rsid w:val="00560357"/>
    <w:rsid w:val="005674E6"/>
    <w:rsid w:val="00570BA4"/>
    <w:rsid w:val="00571E6F"/>
    <w:rsid w:val="00583BB9"/>
    <w:rsid w:val="00590FF1"/>
    <w:rsid w:val="00596E37"/>
    <w:rsid w:val="005A24D6"/>
    <w:rsid w:val="005A7D4F"/>
    <w:rsid w:val="005C4160"/>
    <w:rsid w:val="005D0B7A"/>
    <w:rsid w:val="005D1A60"/>
    <w:rsid w:val="005E3299"/>
    <w:rsid w:val="00604190"/>
    <w:rsid w:val="0060621A"/>
    <w:rsid w:val="00614210"/>
    <w:rsid w:val="00614758"/>
    <w:rsid w:val="00614E1F"/>
    <w:rsid w:val="00622FB8"/>
    <w:rsid w:val="006249F1"/>
    <w:rsid w:val="00624A3B"/>
    <w:rsid w:val="00625770"/>
    <w:rsid w:val="00627EA2"/>
    <w:rsid w:val="0063235F"/>
    <w:rsid w:val="00635848"/>
    <w:rsid w:val="00641CD2"/>
    <w:rsid w:val="00643F80"/>
    <w:rsid w:val="006457EC"/>
    <w:rsid w:val="006469C3"/>
    <w:rsid w:val="006515A1"/>
    <w:rsid w:val="006538F6"/>
    <w:rsid w:val="00654E18"/>
    <w:rsid w:val="00656EEB"/>
    <w:rsid w:val="006575E4"/>
    <w:rsid w:val="006578F1"/>
    <w:rsid w:val="00662236"/>
    <w:rsid w:val="00665036"/>
    <w:rsid w:val="00666C42"/>
    <w:rsid w:val="00667321"/>
    <w:rsid w:val="006674EE"/>
    <w:rsid w:val="00677EA4"/>
    <w:rsid w:val="00690FCD"/>
    <w:rsid w:val="00692DD1"/>
    <w:rsid w:val="006B4A4B"/>
    <w:rsid w:val="006B5A58"/>
    <w:rsid w:val="006C6A54"/>
    <w:rsid w:val="006C6CBF"/>
    <w:rsid w:val="006D2415"/>
    <w:rsid w:val="006E10BD"/>
    <w:rsid w:val="006E600D"/>
    <w:rsid w:val="006E6D36"/>
    <w:rsid w:val="006F4572"/>
    <w:rsid w:val="007015D4"/>
    <w:rsid w:val="007032C7"/>
    <w:rsid w:val="0070394E"/>
    <w:rsid w:val="00703B82"/>
    <w:rsid w:val="00710EF3"/>
    <w:rsid w:val="00712F84"/>
    <w:rsid w:val="00715827"/>
    <w:rsid w:val="0072166C"/>
    <w:rsid w:val="00726F72"/>
    <w:rsid w:val="00727847"/>
    <w:rsid w:val="00730DD6"/>
    <w:rsid w:val="007326BE"/>
    <w:rsid w:val="00743E89"/>
    <w:rsid w:val="00745310"/>
    <w:rsid w:val="00747BAA"/>
    <w:rsid w:val="00752610"/>
    <w:rsid w:val="00753F0A"/>
    <w:rsid w:val="00760959"/>
    <w:rsid w:val="00761E93"/>
    <w:rsid w:val="00767285"/>
    <w:rsid w:val="00776E69"/>
    <w:rsid w:val="007804E2"/>
    <w:rsid w:val="00780D86"/>
    <w:rsid w:val="0078664A"/>
    <w:rsid w:val="00786C0D"/>
    <w:rsid w:val="00791184"/>
    <w:rsid w:val="007918A6"/>
    <w:rsid w:val="007936C6"/>
    <w:rsid w:val="00797138"/>
    <w:rsid w:val="007A5B0B"/>
    <w:rsid w:val="007B328A"/>
    <w:rsid w:val="007B3E6B"/>
    <w:rsid w:val="007B6C4B"/>
    <w:rsid w:val="007C2490"/>
    <w:rsid w:val="007C2775"/>
    <w:rsid w:val="007D03E7"/>
    <w:rsid w:val="007D57A3"/>
    <w:rsid w:val="007D620C"/>
    <w:rsid w:val="007F14FF"/>
    <w:rsid w:val="007F2B7F"/>
    <w:rsid w:val="007F30E2"/>
    <w:rsid w:val="0080698F"/>
    <w:rsid w:val="008100A9"/>
    <w:rsid w:val="00812C2C"/>
    <w:rsid w:val="00822D17"/>
    <w:rsid w:val="008263C0"/>
    <w:rsid w:val="008265DE"/>
    <w:rsid w:val="00827863"/>
    <w:rsid w:val="008463CE"/>
    <w:rsid w:val="008501F3"/>
    <w:rsid w:val="00850AAF"/>
    <w:rsid w:val="008511DE"/>
    <w:rsid w:val="008539CB"/>
    <w:rsid w:val="00854378"/>
    <w:rsid w:val="00856635"/>
    <w:rsid w:val="0085688A"/>
    <w:rsid w:val="0086300F"/>
    <w:rsid w:val="00867A1D"/>
    <w:rsid w:val="00874647"/>
    <w:rsid w:val="008800A1"/>
    <w:rsid w:val="00886D65"/>
    <w:rsid w:val="0089106C"/>
    <w:rsid w:val="008938DB"/>
    <w:rsid w:val="00895697"/>
    <w:rsid w:val="00896F6F"/>
    <w:rsid w:val="008A178C"/>
    <w:rsid w:val="008A594F"/>
    <w:rsid w:val="008A5F5A"/>
    <w:rsid w:val="008B1C26"/>
    <w:rsid w:val="008B3537"/>
    <w:rsid w:val="008B54F2"/>
    <w:rsid w:val="008B748A"/>
    <w:rsid w:val="008C0169"/>
    <w:rsid w:val="008C6C76"/>
    <w:rsid w:val="008C78CB"/>
    <w:rsid w:val="008D05EA"/>
    <w:rsid w:val="008D083B"/>
    <w:rsid w:val="008D168B"/>
    <w:rsid w:val="008D261E"/>
    <w:rsid w:val="008D3096"/>
    <w:rsid w:val="008E2CFD"/>
    <w:rsid w:val="008E59C3"/>
    <w:rsid w:val="008F619E"/>
    <w:rsid w:val="0090116D"/>
    <w:rsid w:val="009111FD"/>
    <w:rsid w:val="00920102"/>
    <w:rsid w:val="009203F8"/>
    <w:rsid w:val="009211D3"/>
    <w:rsid w:val="009232E4"/>
    <w:rsid w:val="00927238"/>
    <w:rsid w:val="00927863"/>
    <w:rsid w:val="00931441"/>
    <w:rsid w:val="0093398B"/>
    <w:rsid w:val="009349FC"/>
    <w:rsid w:val="00935946"/>
    <w:rsid w:val="00943707"/>
    <w:rsid w:val="00943B38"/>
    <w:rsid w:val="00944DC7"/>
    <w:rsid w:val="00950078"/>
    <w:rsid w:val="00950F11"/>
    <w:rsid w:val="00971C60"/>
    <w:rsid w:val="009803FF"/>
    <w:rsid w:val="009922EB"/>
    <w:rsid w:val="009923C9"/>
    <w:rsid w:val="009930E5"/>
    <w:rsid w:val="009A14C3"/>
    <w:rsid w:val="009B0202"/>
    <w:rsid w:val="009B6919"/>
    <w:rsid w:val="009C3418"/>
    <w:rsid w:val="009C6E3C"/>
    <w:rsid w:val="009C7C8F"/>
    <w:rsid w:val="009D1EF3"/>
    <w:rsid w:val="009D6397"/>
    <w:rsid w:val="009D719B"/>
    <w:rsid w:val="009E6239"/>
    <w:rsid w:val="009F00F6"/>
    <w:rsid w:val="009F1AE0"/>
    <w:rsid w:val="00A03A72"/>
    <w:rsid w:val="00A04352"/>
    <w:rsid w:val="00A04B17"/>
    <w:rsid w:val="00A078C7"/>
    <w:rsid w:val="00A14E21"/>
    <w:rsid w:val="00A20EA0"/>
    <w:rsid w:val="00A248B1"/>
    <w:rsid w:val="00A24A12"/>
    <w:rsid w:val="00A312D5"/>
    <w:rsid w:val="00A41FD6"/>
    <w:rsid w:val="00A436A2"/>
    <w:rsid w:val="00A43B5F"/>
    <w:rsid w:val="00A53BBD"/>
    <w:rsid w:val="00A56552"/>
    <w:rsid w:val="00A567B4"/>
    <w:rsid w:val="00A656B6"/>
    <w:rsid w:val="00A6641B"/>
    <w:rsid w:val="00A667B9"/>
    <w:rsid w:val="00A70C9A"/>
    <w:rsid w:val="00A70E9F"/>
    <w:rsid w:val="00A71E12"/>
    <w:rsid w:val="00A73597"/>
    <w:rsid w:val="00A82AAD"/>
    <w:rsid w:val="00A8673B"/>
    <w:rsid w:val="00A972C1"/>
    <w:rsid w:val="00AA1F16"/>
    <w:rsid w:val="00AA2CFD"/>
    <w:rsid w:val="00AA525D"/>
    <w:rsid w:val="00AB1AE3"/>
    <w:rsid w:val="00AB307F"/>
    <w:rsid w:val="00AC0420"/>
    <w:rsid w:val="00AC33C6"/>
    <w:rsid w:val="00AC661A"/>
    <w:rsid w:val="00AC7992"/>
    <w:rsid w:val="00AD404D"/>
    <w:rsid w:val="00AD4CF0"/>
    <w:rsid w:val="00AE00B1"/>
    <w:rsid w:val="00AE0486"/>
    <w:rsid w:val="00AE298F"/>
    <w:rsid w:val="00AE5735"/>
    <w:rsid w:val="00AE5828"/>
    <w:rsid w:val="00AF118F"/>
    <w:rsid w:val="00AF1818"/>
    <w:rsid w:val="00B01ADF"/>
    <w:rsid w:val="00B127B5"/>
    <w:rsid w:val="00B14B7F"/>
    <w:rsid w:val="00B15C98"/>
    <w:rsid w:val="00B17898"/>
    <w:rsid w:val="00B2271B"/>
    <w:rsid w:val="00B25B6C"/>
    <w:rsid w:val="00B26FA9"/>
    <w:rsid w:val="00B32591"/>
    <w:rsid w:val="00B32BAE"/>
    <w:rsid w:val="00B376E8"/>
    <w:rsid w:val="00B41507"/>
    <w:rsid w:val="00B46129"/>
    <w:rsid w:val="00B55F80"/>
    <w:rsid w:val="00B61012"/>
    <w:rsid w:val="00B73EC7"/>
    <w:rsid w:val="00B76A67"/>
    <w:rsid w:val="00B84AF1"/>
    <w:rsid w:val="00B9061B"/>
    <w:rsid w:val="00B97F4C"/>
    <w:rsid w:val="00BA04F4"/>
    <w:rsid w:val="00BA73CB"/>
    <w:rsid w:val="00BC2C23"/>
    <w:rsid w:val="00BC6BDF"/>
    <w:rsid w:val="00BD4A82"/>
    <w:rsid w:val="00BD4F12"/>
    <w:rsid w:val="00BD74F8"/>
    <w:rsid w:val="00BE052C"/>
    <w:rsid w:val="00BE683B"/>
    <w:rsid w:val="00BE6FDF"/>
    <w:rsid w:val="00BF0F51"/>
    <w:rsid w:val="00BF27BD"/>
    <w:rsid w:val="00C01310"/>
    <w:rsid w:val="00C05359"/>
    <w:rsid w:val="00C06C38"/>
    <w:rsid w:val="00C10967"/>
    <w:rsid w:val="00C14455"/>
    <w:rsid w:val="00C22877"/>
    <w:rsid w:val="00C24819"/>
    <w:rsid w:val="00C2483F"/>
    <w:rsid w:val="00C40F9D"/>
    <w:rsid w:val="00C563AB"/>
    <w:rsid w:val="00C6573F"/>
    <w:rsid w:val="00C709BB"/>
    <w:rsid w:val="00C77358"/>
    <w:rsid w:val="00C85969"/>
    <w:rsid w:val="00C874E7"/>
    <w:rsid w:val="00C90E17"/>
    <w:rsid w:val="00CA0F54"/>
    <w:rsid w:val="00CA23D2"/>
    <w:rsid w:val="00CA2C3E"/>
    <w:rsid w:val="00CA5BD3"/>
    <w:rsid w:val="00CC0048"/>
    <w:rsid w:val="00CC1ADC"/>
    <w:rsid w:val="00CD0C8D"/>
    <w:rsid w:val="00CD148D"/>
    <w:rsid w:val="00CD1D61"/>
    <w:rsid w:val="00CD2345"/>
    <w:rsid w:val="00CD2787"/>
    <w:rsid w:val="00CE52A8"/>
    <w:rsid w:val="00CE6EB1"/>
    <w:rsid w:val="00D03787"/>
    <w:rsid w:val="00D044AC"/>
    <w:rsid w:val="00D1318D"/>
    <w:rsid w:val="00D13F6F"/>
    <w:rsid w:val="00D15F75"/>
    <w:rsid w:val="00D20382"/>
    <w:rsid w:val="00D219DC"/>
    <w:rsid w:val="00D22A5E"/>
    <w:rsid w:val="00D27D85"/>
    <w:rsid w:val="00D3550B"/>
    <w:rsid w:val="00D35BEE"/>
    <w:rsid w:val="00D36055"/>
    <w:rsid w:val="00D4223A"/>
    <w:rsid w:val="00D45DDD"/>
    <w:rsid w:val="00D45E26"/>
    <w:rsid w:val="00D47B37"/>
    <w:rsid w:val="00D51CFB"/>
    <w:rsid w:val="00D521D5"/>
    <w:rsid w:val="00D55019"/>
    <w:rsid w:val="00D55AE8"/>
    <w:rsid w:val="00D5618D"/>
    <w:rsid w:val="00D56AE9"/>
    <w:rsid w:val="00D57148"/>
    <w:rsid w:val="00D61E71"/>
    <w:rsid w:val="00D64FC6"/>
    <w:rsid w:val="00D70A78"/>
    <w:rsid w:val="00D72039"/>
    <w:rsid w:val="00D73CB0"/>
    <w:rsid w:val="00D75E64"/>
    <w:rsid w:val="00D8105F"/>
    <w:rsid w:val="00D81B22"/>
    <w:rsid w:val="00D824C0"/>
    <w:rsid w:val="00D83B3B"/>
    <w:rsid w:val="00D83F84"/>
    <w:rsid w:val="00D866C1"/>
    <w:rsid w:val="00D867BB"/>
    <w:rsid w:val="00D925E3"/>
    <w:rsid w:val="00D9508B"/>
    <w:rsid w:val="00D96359"/>
    <w:rsid w:val="00D963E6"/>
    <w:rsid w:val="00DA2FD3"/>
    <w:rsid w:val="00DA3D00"/>
    <w:rsid w:val="00DA662C"/>
    <w:rsid w:val="00DB00F4"/>
    <w:rsid w:val="00DB1974"/>
    <w:rsid w:val="00DB4459"/>
    <w:rsid w:val="00DC20B5"/>
    <w:rsid w:val="00DC242C"/>
    <w:rsid w:val="00DC623C"/>
    <w:rsid w:val="00DE0768"/>
    <w:rsid w:val="00DE27C4"/>
    <w:rsid w:val="00DF02F4"/>
    <w:rsid w:val="00DF22ED"/>
    <w:rsid w:val="00DF58D8"/>
    <w:rsid w:val="00E00982"/>
    <w:rsid w:val="00E00AA2"/>
    <w:rsid w:val="00E04444"/>
    <w:rsid w:val="00E05A11"/>
    <w:rsid w:val="00E07ECC"/>
    <w:rsid w:val="00E15AB4"/>
    <w:rsid w:val="00E23806"/>
    <w:rsid w:val="00E3098A"/>
    <w:rsid w:val="00E326B6"/>
    <w:rsid w:val="00E37ABF"/>
    <w:rsid w:val="00E40459"/>
    <w:rsid w:val="00E417C2"/>
    <w:rsid w:val="00E525FF"/>
    <w:rsid w:val="00E565A8"/>
    <w:rsid w:val="00E56ED0"/>
    <w:rsid w:val="00E5774D"/>
    <w:rsid w:val="00E60B23"/>
    <w:rsid w:val="00E615E6"/>
    <w:rsid w:val="00E6208B"/>
    <w:rsid w:val="00E63717"/>
    <w:rsid w:val="00E7287F"/>
    <w:rsid w:val="00E7770B"/>
    <w:rsid w:val="00E8090D"/>
    <w:rsid w:val="00E81544"/>
    <w:rsid w:val="00E86A8C"/>
    <w:rsid w:val="00E86D32"/>
    <w:rsid w:val="00E900E8"/>
    <w:rsid w:val="00E916E3"/>
    <w:rsid w:val="00EA7ED6"/>
    <w:rsid w:val="00EB62B9"/>
    <w:rsid w:val="00EB6343"/>
    <w:rsid w:val="00EC0DD9"/>
    <w:rsid w:val="00EC6802"/>
    <w:rsid w:val="00ED307E"/>
    <w:rsid w:val="00ED408D"/>
    <w:rsid w:val="00ED6847"/>
    <w:rsid w:val="00ED6D90"/>
    <w:rsid w:val="00ED7ED9"/>
    <w:rsid w:val="00EE0505"/>
    <w:rsid w:val="00EE20BF"/>
    <w:rsid w:val="00EF406E"/>
    <w:rsid w:val="00EF59B1"/>
    <w:rsid w:val="00EF72B9"/>
    <w:rsid w:val="00F00087"/>
    <w:rsid w:val="00F034BE"/>
    <w:rsid w:val="00F052DD"/>
    <w:rsid w:val="00F1174A"/>
    <w:rsid w:val="00F208D6"/>
    <w:rsid w:val="00F25964"/>
    <w:rsid w:val="00F33118"/>
    <w:rsid w:val="00F45A20"/>
    <w:rsid w:val="00F45B69"/>
    <w:rsid w:val="00F53318"/>
    <w:rsid w:val="00F543D9"/>
    <w:rsid w:val="00F61A1C"/>
    <w:rsid w:val="00F65595"/>
    <w:rsid w:val="00F66783"/>
    <w:rsid w:val="00F77D32"/>
    <w:rsid w:val="00F823F5"/>
    <w:rsid w:val="00F84957"/>
    <w:rsid w:val="00F858B9"/>
    <w:rsid w:val="00F91561"/>
    <w:rsid w:val="00F9307B"/>
    <w:rsid w:val="00F94AE2"/>
    <w:rsid w:val="00FA137E"/>
    <w:rsid w:val="00FA3A71"/>
    <w:rsid w:val="00FB3850"/>
    <w:rsid w:val="00FB3F81"/>
    <w:rsid w:val="00FB7BA0"/>
    <w:rsid w:val="00FC5624"/>
    <w:rsid w:val="00FD1B42"/>
    <w:rsid w:val="00FD1FAC"/>
    <w:rsid w:val="00FD2B94"/>
    <w:rsid w:val="00FD2D82"/>
    <w:rsid w:val="00FD424B"/>
    <w:rsid w:val="00FE1AE0"/>
    <w:rsid w:val="00FE2499"/>
    <w:rsid w:val="00FE3D6F"/>
    <w:rsid w:val="00FE3FCC"/>
    <w:rsid w:val="00FE439D"/>
    <w:rsid w:val="00FE5029"/>
    <w:rsid w:val="00FE6B10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E713F98A-B793-47D2-8899-07BC90D3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562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A24A1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24A12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A312D5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747BAA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342F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563AB"/>
    <w:pPr>
      <w:spacing w:before="100" w:beforeAutospacing="1" w:after="100" w:afterAutospacing="1"/>
    </w:pPr>
  </w:style>
  <w:style w:type="character" w:styleId="Hipervnculovisitado">
    <w:name w:val="FollowedHyperlink"/>
    <w:basedOn w:val="Fuentedeprrafopredeter"/>
    <w:rsid w:val="00F667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3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C56D-57B5-4F6B-AA1D-83AB165B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</Template>
  <TotalTime>2</TotalTime>
  <Pages>4</Pages>
  <Words>1661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B55</vt:lpstr>
    </vt:vector>
  </TitlesOfParts>
  <Company>jccm</Company>
  <LinksUpToDate>false</LinksUpToDate>
  <CharactersWithSpaces>10779</CharactersWithSpaces>
  <SharedDoc>false</SharedDoc>
  <HLinks>
    <vt:vector size="12" baseType="variant">
      <vt:variant>
        <vt:i4>1114125</vt:i4>
      </vt:variant>
      <vt:variant>
        <vt:i4>117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  <vt:variant>
        <vt:i4>5505114</vt:i4>
      </vt:variant>
      <vt:variant>
        <vt:i4>114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B55</dc:title>
  <dc:subject/>
  <dc:creator>Ángel Luis Conejo</dc:creator>
  <cp:keywords/>
  <dc:description>Marzo de 2010</dc:description>
  <cp:lastModifiedBy>Gustavo Jiménez De Santos</cp:lastModifiedBy>
  <cp:revision>6</cp:revision>
  <cp:lastPrinted>2019-06-06T07:48:00Z</cp:lastPrinted>
  <dcterms:created xsi:type="dcterms:W3CDTF">2026-09-18T10:20:00Z</dcterms:created>
  <dcterms:modified xsi:type="dcterms:W3CDTF">2026-09-28T10:12:00Z</dcterms:modified>
</cp:coreProperties>
</file>