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D25EF" w14:textId="35B7579C" w:rsidR="00EC6802" w:rsidRPr="005B2253" w:rsidRDefault="003E6994" w:rsidP="003F5C9B">
      <w:pPr>
        <w:pStyle w:val="Encabezado"/>
        <w:tabs>
          <w:tab w:val="clear" w:pos="4252"/>
          <w:tab w:val="clear" w:pos="8504"/>
          <w:tab w:val="left" w:pos="1875"/>
          <w:tab w:val="left" w:pos="4500"/>
        </w:tabs>
        <w:spacing w:after="120"/>
        <w:rPr>
          <w:sz w:val="28"/>
          <w:szCs w:val="28"/>
        </w:rPr>
      </w:pPr>
      <w:r w:rsidRPr="005B225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0D5F12" wp14:editId="453D31A5">
                <wp:simplePos x="0" y="0"/>
                <wp:positionH relativeFrom="margin">
                  <wp:posOffset>-14605</wp:posOffset>
                </wp:positionH>
                <wp:positionV relativeFrom="paragraph">
                  <wp:posOffset>-140970</wp:posOffset>
                </wp:positionV>
                <wp:extent cx="6654799" cy="1203960"/>
                <wp:effectExtent l="0" t="0" r="13335" b="15240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4799" cy="12039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173E1" w14:textId="2FEB96A0" w:rsidR="00556504" w:rsidRDefault="00556504" w:rsidP="00FF75F3">
                            <w:pPr>
                              <w:spacing w:before="120"/>
                              <w:jc w:val="center"/>
                              <w:rPr>
                                <w:b/>
                              </w:rPr>
                            </w:pPr>
                            <w:r w:rsidRPr="00242C5D">
                              <w:rPr>
                                <w:b/>
                              </w:rPr>
                              <w:t xml:space="preserve">SOLICITUD </w:t>
                            </w:r>
                            <w:r>
                              <w:rPr>
                                <w:b/>
                              </w:rPr>
                              <w:t xml:space="preserve">GRADO DE DEPENDENCIA III+ </w:t>
                            </w:r>
                            <w:r w:rsidRPr="00242C5D">
                              <w:rPr>
                                <w:b/>
                              </w:rPr>
                              <w:t xml:space="preserve">EN EL MARCO DEL SISTEMA PARA LA AUTONOMÍA Y ATENCIÓN A LA DEPENDENCIA </w:t>
                            </w:r>
                            <w:r>
                              <w:rPr>
                                <w:b/>
                              </w:rPr>
                              <w:t xml:space="preserve">EN CASTILLA-LA MANCHA </w:t>
                            </w:r>
                            <w:r w:rsidRPr="00242C5D">
                              <w:rPr>
                                <w:b/>
                              </w:rPr>
                              <w:t>(SAAD)</w:t>
                            </w:r>
                          </w:p>
                          <w:p w14:paraId="5EC8A9C2" w14:textId="2CF8DD69" w:rsidR="00556504" w:rsidRPr="002E00ED" w:rsidRDefault="00556504" w:rsidP="00FF75F3">
                            <w:pPr>
                              <w:spacing w:before="120"/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2E00ED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PERSONAS AFECTADAS POR ESCLEROSIS LATERAL AMIOTRÓFICA (ELA)</w:t>
                            </w:r>
                          </w:p>
                          <w:p w14:paraId="6252DFF5" w14:textId="14828C12" w:rsidR="00556504" w:rsidRPr="002E00ED" w:rsidRDefault="00556504" w:rsidP="00FF75F3">
                            <w:pPr>
                              <w:spacing w:before="120"/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2E00ED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Y OTRAS ENFERMEDADES O PROCESOS DE ALTA COMPLEJIDAD Y CURSO IRREVERSIBLE</w:t>
                            </w:r>
                          </w:p>
                          <w:p w14:paraId="5CE768E9" w14:textId="77777777" w:rsidR="00556504" w:rsidRPr="002E00ED" w:rsidRDefault="00556504" w:rsidP="00FF75F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</w:p>
                          <w:p w14:paraId="34B09B3F" w14:textId="77777777" w:rsidR="00556504" w:rsidRPr="00FF75F3" w:rsidRDefault="00556504" w:rsidP="00FF75F3">
                            <w:pPr>
                              <w:rPr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D5F12" id="Rectangle 15" o:spid="_x0000_s1026" style="position:absolute;margin-left:-1.15pt;margin-top:-11.1pt;width:524pt;height:94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" fillcolor="#ddd">
                <v:textbox inset=",2.3mm,,2.3mm">
                  <w:txbxContent>
                    <w:p w14:paraId="50A173E1" w14:textId="2FEB96A0" w:rsidR="00556504" w:rsidRDefault="00556504" w:rsidP="00FF75F3">
                      <w:pPr>
                        <w:spacing w:before="120"/>
                        <w:jc w:val="center"/>
                        <w:rPr>
                          <w:b/>
                        </w:rPr>
                      </w:pPr>
                      <w:r w:rsidRPr="00242C5D">
                        <w:rPr>
                          <w:b/>
                        </w:rPr>
                        <w:t xml:space="preserve">SOLICITUD </w:t>
                      </w:r>
                      <w:r>
                        <w:rPr>
                          <w:b/>
                        </w:rPr>
                        <w:t xml:space="preserve">GRADO DE DEPENDENCIA III+ </w:t>
                      </w:r>
                      <w:r w:rsidRPr="00242C5D">
                        <w:rPr>
                          <w:b/>
                        </w:rPr>
                        <w:t xml:space="preserve">EN EL MARCO DEL SISTEMA PARA LA AUTONOMÍA Y ATENCIÓN A LA DEPENDENCIA </w:t>
                      </w:r>
                      <w:r>
                        <w:rPr>
                          <w:b/>
                        </w:rPr>
                        <w:t xml:space="preserve">EN CASTILLA-LA MANCHA </w:t>
                      </w:r>
                      <w:r w:rsidRPr="00242C5D">
                        <w:rPr>
                          <w:b/>
                        </w:rPr>
                        <w:t>(SAAD)</w:t>
                      </w:r>
                    </w:p>
                    <w:p w14:paraId="5EC8A9C2" w14:textId="2CF8DD69" w:rsidR="00556504" w:rsidRPr="002E00ED" w:rsidRDefault="00556504" w:rsidP="00FF75F3">
                      <w:pPr>
                        <w:spacing w:before="120"/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2E00ED">
                        <w:rPr>
                          <w:b/>
                          <w:i/>
                          <w:sz w:val="20"/>
                          <w:szCs w:val="20"/>
                        </w:rPr>
                        <w:t>PERSONAS AFECTADAS POR ESCLEROSIS LATERAL AMIOTRÓFICA (ELA)</w:t>
                      </w:r>
                    </w:p>
                    <w:p w14:paraId="6252DFF5" w14:textId="14828C12" w:rsidR="00556504" w:rsidRPr="002E00ED" w:rsidRDefault="00556504" w:rsidP="00FF75F3">
                      <w:pPr>
                        <w:spacing w:before="120"/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2E00ED">
                        <w:rPr>
                          <w:b/>
                          <w:i/>
                          <w:sz w:val="20"/>
                          <w:szCs w:val="20"/>
                        </w:rPr>
                        <w:t>Y OTRAS ENFERMEDADES O PROCESOS DE ALTA COMPLEJIDAD Y CURSO IRREVERSIBLE</w:t>
                      </w:r>
                    </w:p>
                    <w:p w14:paraId="5CE768E9" w14:textId="77777777" w:rsidR="00556504" w:rsidRPr="002E00ED" w:rsidRDefault="00556504" w:rsidP="00FF75F3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i/>
                        </w:rPr>
                      </w:pPr>
                    </w:p>
                    <w:p w14:paraId="34B09B3F" w14:textId="77777777" w:rsidR="00556504" w:rsidRPr="00FF75F3" w:rsidRDefault="00556504" w:rsidP="00FF75F3">
                      <w:pPr>
                        <w:rPr>
                          <w:szCs w:val="3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F74E809" w14:textId="77777777" w:rsidR="00B14B7F" w:rsidRPr="005B2253" w:rsidRDefault="00B14B7F" w:rsidP="00B61012">
      <w:pPr>
        <w:jc w:val="both"/>
        <w:rPr>
          <w:sz w:val="28"/>
          <w:szCs w:val="28"/>
        </w:rPr>
      </w:pPr>
    </w:p>
    <w:p w14:paraId="72F69388" w14:textId="77777777" w:rsidR="00B14B7F" w:rsidRPr="005B2253" w:rsidRDefault="00B14B7F" w:rsidP="00B61012">
      <w:pPr>
        <w:jc w:val="both"/>
        <w:rPr>
          <w:sz w:val="28"/>
          <w:szCs w:val="28"/>
        </w:rPr>
      </w:pPr>
    </w:p>
    <w:p w14:paraId="7886C8C1" w14:textId="77777777" w:rsidR="002E78C2" w:rsidRPr="005B2253" w:rsidRDefault="002E78C2" w:rsidP="00B61012">
      <w:pPr>
        <w:jc w:val="both"/>
        <w:rPr>
          <w:sz w:val="20"/>
          <w:szCs w:val="20"/>
        </w:rPr>
      </w:pPr>
    </w:p>
    <w:p w14:paraId="5963E391" w14:textId="230CEB93" w:rsidR="00480523" w:rsidRDefault="00480523" w:rsidP="00406324">
      <w:pPr>
        <w:jc w:val="both"/>
        <w:rPr>
          <w:sz w:val="28"/>
          <w:szCs w:val="28"/>
        </w:rPr>
      </w:pPr>
    </w:p>
    <w:p w14:paraId="681925AB" w14:textId="77777777" w:rsidR="00480523" w:rsidRPr="005B2253" w:rsidRDefault="00480523" w:rsidP="00406324">
      <w:pPr>
        <w:jc w:val="both"/>
        <w:rPr>
          <w:sz w:val="28"/>
          <w:szCs w:val="28"/>
        </w:rPr>
      </w:pPr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6"/>
        <w:gridCol w:w="789"/>
        <w:gridCol w:w="15"/>
        <w:gridCol w:w="210"/>
        <w:gridCol w:w="478"/>
        <w:gridCol w:w="432"/>
        <w:gridCol w:w="113"/>
        <w:gridCol w:w="8"/>
        <w:gridCol w:w="355"/>
        <w:gridCol w:w="99"/>
        <w:gridCol w:w="571"/>
        <w:gridCol w:w="8"/>
        <w:gridCol w:w="1033"/>
        <w:gridCol w:w="25"/>
        <w:gridCol w:w="6"/>
        <w:gridCol w:w="195"/>
        <w:gridCol w:w="808"/>
        <w:gridCol w:w="34"/>
        <w:gridCol w:w="134"/>
        <w:gridCol w:w="550"/>
        <w:gridCol w:w="323"/>
        <w:gridCol w:w="575"/>
        <w:gridCol w:w="457"/>
        <w:gridCol w:w="262"/>
        <w:gridCol w:w="103"/>
        <w:gridCol w:w="663"/>
        <w:gridCol w:w="812"/>
        <w:gridCol w:w="7"/>
        <w:gridCol w:w="384"/>
        <w:gridCol w:w="6"/>
      </w:tblGrid>
      <w:tr w:rsidR="0061317A" w:rsidRPr="0060319C" w14:paraId="2EC5DA6E" w14:textId="77777777" w:rsidTr="00BE0258">
        <w:trPr>
          <w:gridAfter w:val="1"/>
          <w:wAfter w:w="4" w:type="pct"/>
        </w:trPr>
        <w:tc>
          <w:tcPr>
            <w:tcW w:w="4996" w:type="pct"/>
            <w:gridSpan w:val="3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F0B111" w14:textId="77777777" w:rsidR="0061317A" w:rsidRPr="00334740" w:rsidRDefault="0061317A" w:rsidP="0061317A">
            <w:pPr>
              <w:spacing w:before="120"/>
              <w:jc w:val="center"/>
              <w:rPr>
                <w:sz w:val="20"/>
                <w:szCs w:val="20"/>
              </w:rPr>
            </w:pPr>
            <w:r w:rsidRPr="00334740">
              <w:rPr>
                <w:b/>
                <w:sz w:val="20"/>
                <w:szCs w:val="20"/>
              </w:rPr>
              <w:t>DATOS DE LA PERSONA SOLICITANTE</w:t>
            </w:r>
          </w:p>
        </w:tc>
      </w:tr>
      <w:tr w:rsidR="0061317A" w:rsidRPr="00334740" w14:paraId="3CE48160" w14:textId="77777777" w:rsidTr="00BE0258">
        <w:trPr>
          <w:gridAfter w:val="1"/>
          <w:wAfter w:w="4" w:type="pct"/>
          <w:trHeight w:hRule="exact" w:val="57"/>
        </w:trPr>
        <w:tc>
          <w:tcPr>
            <w:tcW w:w="4996" w:type="pct"/>
            <w:gridSpan w:val="30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77596E2C" w14:textId="77777777" w:rsidR="0061317A" w:rsidRPr="00334740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334740" w14:paraId="0A633130" w14:textId="77777777" w:rsidTr="00BE0258">
        <w:trPr>
          <w:gridAfter w:val="1"/>
          <w:wAfter w:w="4" w:type="pct"/>
        </w:trPr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25440F3A" w14:textId="77777777" w:rsidR="0061317A" w:rsidRPr="00334740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bookmarkStart w:id="0" w:name="_Hlk196377912"/>
            <w:r w:rsidRPr="00334740">
              <w:rPr>
                <w:sz w:val="20"/>
                <w:szCs w:val="20"/>
              </w:rPr>
              <w:t>Nombre:</w:t>
            </w:r>
          </w:p>
        </w:tc>
        <w:tc>
          <w:tcPr>
            <w:tcW w:w="9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E542" w14:textId="77777777" w:rsidR="0061317A" w:rsidRPr="00334740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534FEFDD" w14:textId="77777777" w:rsidR="0061317A" w:rsidRPr="00334740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34740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10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D7CA" w14:textId="77777777" w:rsidR="0061317A" w:rsidRPr="00334740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54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0DB02672" w14:textId="77777777" w:rsidR="0061317A" w:rsidRPr="00334740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334740">
              <w:rPr>
                <w:sz w:val="20"/>
                <w:szCs w:val="20"/>
              </w:rPr>
              <w:t>2º Apellido:</w:t>
            </w:r>
          </w:p>
        </w:tc>
        <w:tc>
          <w:tcPr>
            <w:tcW w:w="10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BF9086" w14:textId="77777777" w:rsidR="0061317A" w:rsidRPr="00334740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18257F" w14:textId="77777777" w:rsidR="0061317A" w:rsidRPr="00334740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bookmarkEnd w:id="0"/>
      <w:tr w:rsidR="0061317A" w:rsidRPr="00334740" w14:paraId="568CB879" w14:textId="77777777" w:rsidTr="00BE0258">
        <w:trPr>
          <w:gridAfter w:val="1"/>
          <w:wAfter w:w="4" w:type="pct"/>
          <w:trHeight w:hRule="exact" w:val="57"/>
        </w:trPr>
        <w:tc>
          <w:tcPr>
            <w:tcW w:w="4996" w:type="pct"/>
            <w:gridSpan w:val="30"/>
            <w:tcBorders>
              <w:top w:val="nil"/>
              <w:bottom w:val="nil"/>
              <w:right w:val="single" w:sz="4" w:space="0" w:color="auto"/>
            </w:tcBorders>
          </w:tcPr>
          <w:p w14:paraId="1A62ACD2" w14:textId="77777777" w:rsidR="0061317A" w:rsidRPr="00334740" w:rsidRDefault="0061317A" w:rsidP="0061317A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61317A" w:rsidRPr="00334740" w14:paraId="5D4E9D44" w14:textId="77777777" w:rsidTr="00BE0258">
        <w:trPr>
          <w:gridAfter w:val="1"/>
          <w:wAfter w:w="4" w:type="pct"/>
          <w:trHeight w:hRule="exact" w:val="461"/>
        </w:trPr>
        <w:tc>
          <w:tcPr>
            <w:tcW w:w="4996" w:type="pct"/>
            <w:gridSpan w:val="30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tbl>
            <w:tblPr>
              <w:tblW w:w="9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51"/>
              <w:gridCol w:w="850"/>
              <w:gridCol w:w="1985"/>
              <w:gridCol w:w="2146"/>
              <w:gridCol w:w="1908"/>
              <w:gridCol w:w="2052"/>
            </w:tblGrid>
            <w:tr w:rsidR="0061317A" w:rsidRPr="00334740" w14:paraId="03E70E57" w14:textId="77777777" w:rsidTr="0061317A"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DDF08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NIF </w:t>
                  </w: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Marcar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1" w:name="Marcar2"/>
                  <w:r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23762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NIE </w:t>
                  </w: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Marcar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2" w:name="Marcar3"/>
                  <w:r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2"/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</w:tcBorders>
                </w:tcPr>
                <w:p w14:paraId="40037FA5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Núm. documento</w:t>
                  </w:r>
                </w:p>
              </w:tc>
              <w:tc>
                <w:tcPr>
                  <w:tcW w:w="2146" w:type="dxa"/>
                </w:tcPr>
                <w:p w14:paraId="6144BCFF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bookmarkStart w:id="3" w:name="Texto10"/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3"/>
                </w:p>
              </w:tc>
              <w:tc>
                <w:tcPr>
                  <w:tcW w:w="1908" w:type="dxa"/>
                  <w:tcBorders>
                    <w:top w:val="nil"/>
                    <w:bottom w:val="nil"/>
                  </w:tcBorders>
                </w:tcPr>
                <w:p w14:paraId="25137D99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334740">
                    <w:rPr>
                      <w:sz w:val="20"/>
                      <w:szCs w:val="20"/>
                    </w:rPr>
                    <w:t xml:space="preserve">Fecha </w:t>
                  </w:r>
                  <w:r>
                    <w:rPr>
                      <w:sz w:val="20"/>
                      <w:szCs w:val="20"/>
                    </w:rPr>
                    <w:t>Nacimiento</w:t>
                  </w:r>
                </w:p>
              </w:tc>
              <w:tc>
                <w:tcPr>
                  <w:tcW w:w="2052" w:type="dxa"/>
                </w:tcPr>
                <w:p w14:paraId="77C60CD4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/>
                      </w:ffData>
                    </w:fldChar>
                  </w:r>
                  <w:bookmarkStart w:id="4" w:name="Texto11"/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4"/>
                </w:p>
              </w:tc>
            </w:tr>
          </w:tbl>
          <w:p w14:paraId="521DD3AE" w14:textId="77777777" w:rsidR="0061317A" w:rsidRPr="00334740" w:rsidRDefault="0061317A" w:rsidP="0061317A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61317A" w:rsidRPr="00334740" w14:paraId="507FF8A2" w14:textId="77777777" w:rsidTr="00BE0258">
        <w:trPr>
          <w:gridAfter w:val="1"/>
          <w:wAfter w:w="4" w:type="pct"/>
          <w:trHeight w:val="463"/>
        </w:trPr>
        <w:tc>
          <w:tcPr>
            <w:tcW w:w="4996" w:type="pct"/>
            <w:gridSpan w:val="30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tbl>
            <w:tblPr>
              <w:tblW w:w="105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47"/>
              <w:gridCol w:w="1980"/>
              <w:gridCol w:w="900"/>
              <w:gridCol w:w="480"/>
              <w:gridCol w:w="480"/>
              <w:gridCol w:w="480"/>
              <w:gridCol w:w="236"/>
              <w:gridCol w:w="1389"/>
              <w:gridCol w:w="1845"/>
              <w:gridCol w:w="675"/>
            </w:tblGrid>
            <w:tr w:rsidR="0061317A" w:rsidRPr="00334740" w14:paraId="019E0630" w14:textId="77777777" w:rsidTr="0061317A">
              <w:tc>
                <w:tcPr>
                  <w:tcW w:w="2047" w:type="dxa"/>
                  <w:tcBorders>
                    <w:top w:val="nil"/>
                    <w:left w:val="nil"/>
                    <w:bottom w:val="nil"/>
                  </w:tcBorders>
                </w:tcPr>
                <w:p w14:paraId="2BF4187D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bookmarkStart w:id="5" w:name="_Hlk223438938"/>
                  <w:r w:rsidRPr="00334740">
                    <w:rPr>
                      <w:sz w:val="20"/>
                      <w:szCs w:val="20"/>
                    </w:rPr>
                    <w:t>Estado Civil</w:t>
                  </w:r>
                </w:p>
              </w:tc>
              <w:tc>
                <w:tcPr>
                  <w:tcW w:w="1980" w:type="dxa"/>
                </w:tcPr>
                <w:p w14:paraId="4E5C44A2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/>
                      </w:ffData>
                    </w:fldChar>
                  </w:r>
                  <w:bookmarkStart w:id="6" w:name="Texto9"/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6"/>
                </w:p>
              </w:tc>
              <w:tc>
                <w:tcPr>
                  <w:tcW w:w="900" w:type="dxa"/>
                  <w:tcBorders>
                    <w:top w:val="nil"/>
                    <w:bottom w:val="nil"/>
                  </w:tcBorders>
                </w:tcPr>
                <w:p w14:paraId="44C1D0CB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334740">
                    <w:rPr>
                      <w:sz w:val="20"/>
                      <w:szCs w:val="20"/>
                    </w:rPr>
                    <w:t>Sexo: H</w:t>
                  </w:r>
                </w:p>
              </w:tc>
              <w:tc>
                <w:tcPr>
                  <w:tcW w:w="480" w:type="dxa"/>
                </w:tcPr>
                <w:p w14:paraId="5A73E2B2" w14:textId="1608BE1A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F80DE5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80DE5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F80DE5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80" w:type="dxa"/>
                  <w:tcBorders>
                    <w:top w:val="nil"/>
                    <w:bottom w:val="nil"/>
                  </w:tcBorders>
                </w:tcPr>
                <w:p w14:paraId="2ACCB689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334740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80" w:type="dxa"/>
                </w:tcPr>
                <w:p w14:paraId="0A836084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F80DE5">
                    <w:rPr>
                      <w:sz w:val="20"/>
                      <w:szCs w:val="20"/>
                    </w:rPr>
                    <w:fldChar w:fldCharType="begin">
                      <w:ffData>
                        <w:name w:val="Marcar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80DE5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F80DE5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nil"/>
                  </w:tcBorders>
                </w:tcPr>
                <w:p w14:paraId="6D1A6B03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89" w:type="dxa"/>
                  <w:tcBorders>
                    <w:top w:val="nil"/>
                    <w:left w:val="nil"/>
                    <w:bottom w:val="nil"/>
                  </w:tcBorders>
                </w:tcPr>
                <w:p w14:paraId="298841BC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334740">
                    <w:rPr>
                      <w:sz w:val="20"/>
                      <w:szCs w:val="20"/>
                    </w:rPr>
                    <w:t>Nacionalidad:</w:t>
                  </w:r>
                </w:p>
              </w:tc>
              <w:tc>
                <w:tcPr>
                  <w:tcW w:w="18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B4E95A6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/>
                      </w:ffData>
                    </w:fldChar>
                  </w:r>
                  <w:bookmarkStart w:id="7" w:name="Texto8"/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  <w:bookmarkEnd w:id="7"/>
                </w:p>
              </w:tc>
              <w:tc>
                <w:tcPr>
                  <w:tcW w:w="675" w:type="dxa"/>
                  <w:tcBorders>
                    <w:top w:val="nil"/>
                    <w:bottom w:val="nil"/>
                  </w:tcBorders>
                </w:tcPr>
                <w:p w14:paraId="40CFDEAA" w14:textId="77777777" w:rsidR="0061317A" w:rsidRPr="00334740" w:rsidRDefault="0061317A" w:rsidP="0061317A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</w:tr>
            <w:bookmarkEnd w:id="5"/>
          </w:tbl>
          <w:p w14:paraId="26601E87" w14:textId="77777777" w:rsidR="0061317A" w:rsidRPr="00334740" w:rsidRDefault="0061317A" w:rsidP="0061317A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61317A" w:rsidRPr="00334740" w14:paraId="69799C92" w14:textId="77777777" w:rsidTr="00BE0258">
        <w:trPr>
          <w:gridAfter w:val="1"/>
          <w:wAfter w:w="4" w:type="pct"/>
          <w:trHeight w:val="283"/>
        </w:trPr>
        <w:tc>
          <w:tcPr>
            <w:tcW w:w="495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58725127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 xml:space="preserve">Tipo Vía: 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35B6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328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1395A38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Vía:</w:t>
            </w:r>
          </w:p>
        </w:tc>
        <w:tc>
          <w:tcPr>
            <w:tcW w:w="2511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B451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343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3805415" w14:textId="77777777" w:rsidR="0061317A" w:rsidRPr="00743B17" w:rsidRDefault="0061317A" w:rsidP="0061317A">
            <w:pPr>
              <w:spacing w:before="60" w:after="60"/>
              <w:ind w:left="7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Nº:</w:t>
            </w:r>
            <w:r w:rsidRPr="00743B17">
              <w:rPr>
                <w:noProof/>
              </w:rPr>
              <w:t xml:space="preserve"> 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61A3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185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47C8EA7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E8064A" w14:paraId="7C69FBE9" w14:textId="77777777" w:rsidTr="00BE0258">
        <w:trPr>
          <w:gridAfter w:val="1"/>
          <w:wAfter w:w="4" w:type="pct"/>
          <w:trHeight w:val="284"/>
        </w:trPr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</w:tcPr>
          <w:p w14:paraId="79786946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Bloque:</w:t>
            </w:r>
          </w:p>
        </w:tc>
        <w:tc>
          <w:tcPr>
            <w:tcW w:w="50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9346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08FDAD30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Portal:</w:t>
            </w:r>
          </w:p>
        </w:tc>
        <w:tc>
          <w:tcPr>
            <w:tcW w:w="492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6E9CC3A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nil"/>
              <w:bottom w:val="nil"/>
              <w:right w:val="single" w:sz="4" w:space="0" w:color="auto"/>
            </w:tcBorders>
          </w:tcPr>
          <w:p w14:paraId="524C92FA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Escalera:</w:t>
            </w:r>
          </w:p>
        </w:tc>
        <w:tc>
          <w:tcPr>
            <w:tcW w:w="493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EAF6CB7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496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0AEA97E7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Planta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3037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490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6E9089C4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Puerta:</w:t>
            </w:r>
          </w:p>
        </w:tc>
        <w:tc>
          <w:tcPr>
            <w:tcW w:w="5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1199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</w:tr>
      <w:tr w:rsidR="0061317A" w:rsidRPr="00334740" w14:paraId="4A8E8EE3" w14:textId="77777777" w:rsidTr="00BE0258">
        <w:trPr>
          <w:gridAfter w:val="1"/>
          <w:wAfter w:w="4" w:type="pct"/>
          <w:trHeight w:hRule="exact" w:val="45"/>
        </w:trPr>
        <w:tc>
          <w:tcPr>
            <w:tcW w:w="4996" w:type="pct"/>
            <w:gridSpan w:val="30"/>
            <w:tcBorders>
              <w:top w:val="nil"/>
              <w:bottom w:val="nil"/>
              <w:right w:val="single" w:sz="4" w:space="0" w:color="auto"/>
            </w:tcBorders>
          </w:tcPr>
          <w:p w14:paraId="08F217FA" w14:textId="77777777" w:rsidR="0061317A" w:rsidRPr="00743B17" w:rsidRDefault="0061317A" w:rsidP="0061317A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61317A" w:rsidRPr="00334740" w14:paraId="4C6B9BCB" w14:textId="77777777" w:rsidTr="00BE0258"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0C75BA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Provincia:</w:t>
            </w:r>
          </w:p>
        </w:tc>
        <w:tc>
          <w:tcPr>
            <w:tcW w:w="939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0D438D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8" w:name="Texto13"/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54" w:type="pct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36E5500A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22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3C64FB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C.P.:</w:t>
            </w:r>
          </w:p>
        </w:tc>
        <w:tc>
          <w:tcPr>
            <w:tcW w:w="7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FAA064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9" w:name="Texto14"/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93" w:type="pct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1AE7E071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4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C9A06CC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Municipio:</w:t>
            </w:r>
          </w:p>
        </w:tc>
        <w:tc>
          <w:tcPr>
            <w:tcW w:w="17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C039F58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0" w:name="Texto15"/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85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04C7A3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334740" w14:paraId="3A63EAF7" w14:textId="77777777" w:rsidTr="00BE0258">
        <w:trPr>
          <w:gridAfter w:val="1"/>
          <w:wAfter w:w="4" w:type="pct"/>
          <w:trHeight w:val="203"/>
        </w:trPr>
        <w:tc>
          <w:tcPr>
            <w:tcW w:w="4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744A3F2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Localidad:</w:t>
            </w:r>
          </w:p>
        </w:tc>
        <w:tc>
          <w:tcPr>
            <w:tcW w:w="1166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55A6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827" w:type="pct"/>
            <w:gridSpan w:val="5"/>
            <w:tcBorders>
              <w:top w:val="nil"/>
              <w:bottom w:val="nil"/>
              <w:right w:val="single" w:sz="4" w:space="0" w:color="auto"/>
            </w:tcBorders>
          </w:tcPr>
          <w:p w14:paraId="14ACC03C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Teléfono fijo:</w:t>
            </w:r>
          </w:p>
        </w:tc>
        <w:tc>
          <w:tcPr>
            <w:tcW w:w="823" w:type="pct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2578C3F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  <w:tc>
          <w:tcPr>
            <w:tcW w:w="820" w:type="pct"/>
            <w:gridSpan w:val="5"/>
            <w:tcBorders>
              <w:top w:val="nil"/>
              <w:bottom w:val="nil"/>
              <w:right w:val="single" w:sz="4" w:space="0" w:color="auto"/>
            </w:tcBorders>
          </w:tcPr>
          <w:p w14:paraId="33AC2D8C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>Teléfono móvil:</w:t>
            </w:r>
          </w:p>
        </w:tc>
        <w:tc>
          <w:tcPr>
            <w:tcW w:w="887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1379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</w:p>
        </w:tc>
      </w:tr>
      <w:tr w:rsidR="0061317A" w:rsidRPr="00334740" w14:paraId="12E15122" w14:textId="77777777" w:rsidTr="00BE0258">
        <w:trPr>
          <w:gridAfter w:val="1"/>
          <w:wAfter w:w="4" w:type="pct"/>
          <w:trHeight w:hRule="exact" w:val="113"/>
        </w:trPr>
        <w:tc>
          <w:tcPr>
            <w:tcW w:w="4996" w:type="pct"/>
            <w:gridSpan w:val="3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39CFB0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334740" w14:paraId="0C9538AB" w14:textId="77777777" w:rsidTr="00BE0258">
        <w:trPr>
          <w:gridAfter w:val="1"/>
          <w:wAfter w:w="4" w:type="pct"/>
          <w:trHeight w:val="376"/>
        </w:trPr>
        <w:tc>
          <w:tcPr>
            <w:tcW w:w="871" w:type="pct"/>
            <w:gridSpan w:val="3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8F22FAF" w14:textId="77777777" w:rsidR="0061317A" w:rsidRPr="00743B17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t xml:space="preserve">Correo electrónico: </w:t>
            </w:r>
          </w:p>
        </w:tc>
        <w:tc>
          <w:tcPr>
            <w:tcW w:w="4126" w:type="pct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3E77" w14:textId="279ADA68" w:rsidR="000168A4" w:rsidRPr="00743B17" w:rsidRDefault="0061317A" w:rsidP="00BE0258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743B17">
              <w:rPr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1" w:name="Texto18"/>
            <w:r w:rsidRPr="00743B17">
              <w:rPr>
                <w:sz w:val="20"/>
                <w:szCs w:val="20"/>
              </w:rPr>
              <w:instrText xml:space="preserve"> FORMTEXT </w:instrText>
            </w:r>
            <w:r w:rsidRPr="00743B17">
              <w:rPr>
                <w:sz w:val="20"/>
                <w:szCs w:val="20"/>
              </w:rPr>
            </w:r>
            <w:r w:rsidRPr="00743B17">
              <w:rPr>
                <w:sz w:val="20"/>
                <w:szCs w:val="20"/>
              </w:rPr>
              <w:fldChar w:fldCharType="separate"/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noProof/>
                <w:sz w:val="20"/>
                <w:szCs w:val="20"/>
              </w:rPr>
              <w:t> </w:t>
            </w:r>
            <w:r w:rsidRPr="00743B17">
              <w:rPr>
                <w:sz w:val="20"/>
                <w:szCs w:val="20"/>
              </w:rPr>
              <w:fldChar w:fldCharType="end"/>
            </w:r>
            <w:bookmarkEnd w:id="11"/>
          </w:p>
        </w:tc>
      </w:tr>
      <w:tr w:rsidR="00855324" w:rsidRPr="00334740" w14:paraId="038CF2BC" w14:textId="77777777" w:rsidTr="00BE0258">
        <w:trPr>
          <w:gridAfter w:val="1"/>
          <w:wAfter w:w="4" w:type="pct"/>
          <w:trHeight w:val="376"/>
        </w:trPr>
        <w:tc>
          <w:tcPr>
            <w:tcW w:w="4996" w:type="pct"/>
            <w:gridSpan w:val="3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3BB49E" w14:textId="57A87B6A" w:rsidR="00855324" w:rsidRPr="00743B17" w:rsidRDefault="00855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A73AF6">
              <w:rPr>
                <w:b/>
                <w:sz w:val="20"/>
                <w:szCs w:val="20"/>
              </w:rPr>
              <w:t>El correo electrónico designado será el medio por el que desea r</w:t>
            </w:r>
            <w:r>
              <w:rPr>
                <w:b/>
                <w:sz w:val="20"/>
                <w:szCs w:val="20"/>
              </w:rPr>
              <w:t>ecibir el aviso de notificación</w:t>
            </w:r>
          </w:p>
        </w:tc>
      </w:tr>
      <w:tr w:rsidR="0061317A" w:rsidRPr="00334740" w14:paraId="5AB25EAF" w14:textId="77777777" w:rsidTr="00BE0258">
        <w:trPr>
          <w:gridAfter w:val="1"/>
          <w:wAfter w:w="4" w:type="pct"/>
          <w:trHeight w:hRule="exact" w:val="70"/>
        </w:trPr>
        <w:tc>
          <w:tcPr>
            <w:tcW w:w="473" w:type="pct"/>
            <w:tcBorders>
              <w:top w:val="nil"/>
              <w:bottom w:val="single" w:sz="4" w:space="0" w:color="auto"/>
              <w:right w:val="nil"/>
            </w:tcBorders>
          </w:tcPr>
          <w:p w14:paraId="53ABBF01" w14:textId="77777777" w:rsidR="0061317A" w:rsidRPr="00334740" w:rsidRDefault="0061317A" w:rsidP="0061317A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523" w:type="pct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B5CC1" w14:textId="77777777" w:rsidR="0061317A" w:rsidRPr="00334740" w:rsidRDefault="0061317A" w:rsidP="0061317A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55C5DEF2" w14:textId="2939261D" w:rsidR="00406324" w:rsidRDefault="00406324" w:rsidP="00406324">
      <w:pPr>
        <w:jc w:val="both"/>
      </w:pPr>
    </w:p>
    <w:p w14:paraId="1077E541" w14:textId="77777777" w:rsidR="00203787" w:rsidRPr="005B2253" w:rsidRDefault="00203787" w:rsidP="00406324">
      <w:pPr>
        <w:jc w:val="both"/>
      </w:pPr>
    </w:p>
    <w:tbl>
      <w:tblPr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40"/>
        <w:gridCol w:w="1032"/>
        <w:gridCol w:w="900"/>
        <w:gridCol w:w="132"/>
        <w:gridCol w:w="25"/>
        <w:gridCol w:w="503"/>
        <w:gridCol w:w="505"/>
        <w:gridCol w:w="1032"/>
        <w:gridCol w:w="182"/>
        <w:gridCol w:w="237"/>
        <w:gridCol w:w="612"/>
        <w:gridCol w:w="438"/>
        <w:gridCol w:w="595"/>
        <w:gridCol w:w="1032"/>
        <w:gridCol w:w="1032"/>
        <w:gridCol w:w="709"/>
        <w:gridCol w:w="484"/>
      </w:tblGrid>
      <w:tr w:rsidR="00406324" w:rsidRPr="005B2253" w14:paraId="548540D0" w14:textId="77777777" w:rsidTr="0061317A">
        <w:trPr>
          <w:trHeight w:val="197"/>
        </w:trPr>
        <w:tc>
          <w:tcPr>
            <w:tcW w:w="5000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06BCC9" w14:textId="77777777" w:rsidR="00406324" w:rsidRPr="005B2253" w:rsidRDefault="00406324" w:rsidP="0061317A">
            <w:pPr>
              <w:jc w:val="center"/>
              <w:rPr>
                <w:b/>
                <w:sz w:val="20"/>
              </w:rPr>
            </w:pPr>
            <w:r w:rsidRPr="005B2253">
              <w:rPr>
                <w:b/>
                <w:sz w:val="20"/>
              </w:rPr>
              <w:t>DOMICILIO A EFECTOS DE NOTIFICACIÓN</w:t>
            </w:r>
          </w:p>
        </w:tc>
      </w:tr>
      <w:tr w:rsidR="00406324" w:rsidRPr="005B2253" w14:paraId="7F97B382" w14:textId="77777777" w:rsidTr="0061317A">
        <w:trPr>
          <w:trHeight w:val="197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4495" w14:textId="77777777" w:rsidR="00406324" w:rsidRPr="005B2253" w:rsidRDefault="00406324" w:rsidP="0061317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(Rellenar cuando el domicilio sea distinto del recogido en Datos de la persona solicitante)</w:t>
            </w:r>
          </w:p>
        </w:tc>
      </w:tr>
      <w:tr w:rsidR="00406324" w:rsidRPr="005B2253" w14:paraId="1DFCF23D" w14:textId="77777777" w:rsidTr="0061317A">
        <w:trPr>
          <w:trHeight w:val="197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4620" w:type="pct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25"/>
              <w:gridCol w:w="793"/>
              <w:gridCol w:w="677"/>
              <w:gridCol w:w="5364"/>
              <w:gridCol w:w="518"/>
              <w:gridCol w:w="1106"/>
            </w:tblGrid>
            <w:tr w:rsidR="00406324" w:rsidRPr="005B2253" w14:paraId="49FBCE04" w14:textId="77777777" w:rsidTr="0061317A">
              <w:trPr>
                <w:trHeight w:val="294"/>
              </w:trPr>
              <w:tc>
                <w:tcPr>
                  <w:tcW w:w="541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</w:tcMar>
                </w:tcPr>
                <w:p w14:paraId="5F49E78B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 xml:space="preserve">  Tipo Vía: 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44AD0B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57" w:type="pct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32AF47E7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Vía:</w:t>
                  </w:r>
                </w:p>
              </w:tc>
              <w:tc>
                <w:tcPr>
                  <w:tcW w:w="2828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638A5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3" w:type="pct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3197CF9C" w14:textId="77777777" w:rsidR="00406324" w:rsidRPr="005B2253" w:rsidRDefault="00406324" w:rsidP="0061317A">
                  <w:pPr>
                    <w:spacing w:before="60" w:after="60"/>
                    <w:ind w:left="7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Nº:</w:t>
                  </w:r>
                  <w:r w:rsidRPr="005B2253"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58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0459F5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5C1B4A44" w14:textId="77777777" w:rsidR="00406324" w:rsidRPr="005B2253" w:rsidRDefault="00406324" w:rsidP="0061317A">
            <w:pPr>
              <w:jc w:val="center"/>
              <w:rPr>
                <w:b/>
                <w:sz w:val="20"/>
              </w:rPr>
            </w:pPr>
          </w:p>
        </w:tc>
      </w:tr>
      <w:tr w:rsidR="00406324" w:rsidRPr="005B2253" w14:paraId="45998B5E" w14:textId="77777777" w:rsidTr="0061317A">
        <w:trPr>
          <w:trHeight w:hRule="exact" w:val="359"/>
        </w:trPr>
        <w:tc>
          <w:tcPr>
            <w:tcW w:w="493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A2341B9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Bloque: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4939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6E0EE2A6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Portal:</w:t>
            </w:r>
          </w:p>
        </w:tc>
        <w:tc>
          <w:tcPr>
            <w:tcW w:w="49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6E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nil"/>
              <w:bottom w:val="nil"/>
              <w:right w:val="single" w:sz="4" w:space="0" w:color="auto"/>
            </w:tcBorders>
          </w:tcPr>
          <w:p w14:paraId="1C1C3A02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Escalera:</w:t>
            </w:r>
          </w:p>
        </w:tc>
        <w:tc>
          <w:tcPr>
            <w:tcW w:w="49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186D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493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CB7BBD5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Planta: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90A0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492" w:type="pct"/>
            <w:tcBorders>
              <w:top w:val="nil"/>
              <w:bottom w:val="nil"/>
              <w:right w:val="single" w:sz="4" w:space="0" w:color="auto"/>
            </w:tcBorders>
          </w:tcPr>
          <w:p w14:paraId="40924E70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Puerta: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0736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</w:tr>
      <w:tr w:rsidR="00406324" w:rsidRPr="005B2253" w14:paraId="2940F5FB" w14:textId="77777777" w:rsidTr="0061317A">
        <w:trPr>
          <w:trHeight w:hRule="exact" w:val="45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</w:tcPr>
          <w:p w14:paraId="2E846C71" w14:textId="77777777" w:rsidR="00406324" w:rsidRPr="005B2253" w:rsidRDefault="00406324" w:rsidP="0061317A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406324" w:rsidRPr="005B2253" w14:paraId="6A688821" w14:textId="77777777" w:rsidTr="0061317A">
        <w:tc>
          <w:tcPr>
            <w:tcW w:w="47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296A3D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Provincia:</w:t>
            </w:r>
          </w:p>
        </w:tc>
        <w:tc>
          <w:tcPr>
            <w:tcW w:w="94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DD67A6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75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7DE1BB5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D99E69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C.P.:</w:t>
            </w:r>
          </w:p>
        </w:tc>
        <w:tc>
          <w:tcPr>
            <w:tcW w:w="8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9EE9B4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7863C7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988469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Municipio:</w:t>
            </w:r>
          </w:p>
        </w:tc>
        <w:tc>
          <w:tcPr>
            <w:tcW w:w="16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1C960D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23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2B52566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406324" w:rsidRPr="005B2253" w14:paraId="00C91D02" w14:textId="77777777" w:rsidTr="0061317A">
        <w:trPr>
          <w:trHeight w:val="433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tbl>
            <w:tblPr>
              <w:tblW w:w="1028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4"/>
              <w:gridCol w:w="2441"/>
              <w:gridCol w:w="1721"/>
              <w:gridCol w:w="1713"/>
              <w:gridCol w:w="1713"/>
              <w:gridCol w:w="1709"/>
            </w:tblGrid>
            <w:tr w:rsidR="00406324" w:rsidRPr="005B2253" w14:paraId="710AED43" w14:textId="77777777" w:rsidTr="0061317A">
              <w:trPr>
                <w:trHeight w:val="203"/>
              </w:trPr>
              <w:tc>
                <w:tcPr>
                  <w:tcW w:w="479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473B3E2B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Localidad:</w:t>
                  </w:r>
                </w:p>
              </w:tc>
              <w:tc>
                <w:tcPr>
                  <w:tcW w:w="1187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CCBD7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37" w:type="pct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39B4D73D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Teléfono fijo: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21AB8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33" w:type="pct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70B803B2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Teléfono móvil: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2B15C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4B3D112F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406324" w:rsidRPr="005B2253" w14:paraId="1638976C" w14:textId="77777777" w:rsidTr="0061317A">
        <w:trPr>
          <w:trHeight w:hRule="exact" w:val="50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6A7C8A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406324" w:rsidRPr="005B2253" w14:paraId="41268BAD" w14:textId="77777777" w:rsidTr="0061317A">
        <w:trPr>
          <w:trHeight w:val="379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tbl>
            <w:tblPr>
              <w:tblW w:w="1028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22"/>
              <w:gridCol w:w="8459"/>
            </w:tblGrid>
            <w:tr w:rsidR="00406324" w:rsidRPr="005B2253" w14:paraId="1AE95A11" w14:textId="77777777" w:rsidTr="0061317A">
              <w:trPr>
                <w:trHeight w:val="376"/>
              </w:trPr>
              <w:tc>
                <w:tcPr>
                  <w:tcW w:w="886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1415CEA6" w14:textId="77777777" w:rsidR="00406324" w:rsidRPr="005B2253" w:rsidRDefault="00406324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 xml:space="preserve">Correo electrónico: </w:t>
                  </w:r>
                </w:p>
              </w:tc>
              <w:tc>
                <w:tcPr>
                  <w:tcW w:w="411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A56390" w14:textId="7F12C375" w:rsidR="000168A4" w:rsidRPr="000168A4" w:rsidRDefault="00406324" w:rsidP="00203787">
                  <w:pPr>
                    <w:spacing w:before="60" w:after="60"/>
                    <w:jc w:val="both"/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0530EDFC" w14:textId="77777777" w:rsidR="00406324" w:rsidRPr="005B2253" w:rsidRDefault="00406324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406324" w:rsidRPr="005B2253" w14:paraId="68146210" w14:textId="77777777" w:rsidTr="0061317A">
        <w:trPr>
          <w:trHeight w:val="379"/>
        </w:trPr>
        <w:tc>
          <w:tcPr>
            <w:tcW w:w="5000" w:type="pct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C94F59" w14:textId="77777777" w:rsidR="00406324" w:rsidRPr="005B2253" w:rsidRDefault="00406324" w:rsidP="0061317A">
            <w:pPr>
              <w:jc w:val="both"/>
              <w:rPr>
                <w:b/>
                <w:sz w:val="20"/>
                <w:szCs w:val="20"/>
              </w:rPr>
            </w:pPr>
          </w:p>
          <w:p w14:paraId="7A1A9007" w14:textId="664D0AD3" w:rsidR="00406324" w:rsidRPr="005B2253" w:rsidRDefault="00855324" w:rsidP="000168A4">
            <w:pPr>
              <w:jc w:val="both"/>
              <w:rPr>
                <w:sz w:val="20"/>
                <w:szCs w:val="20"/>
              </w:rPr>
            </w:pPr>
            <w:r w:rsidRPr="005B2253">
              <w:rPr>
                <w:b/>
                <w:sz w:val="20"/>
                <w:szCs w:val="20"/>
              </w:rPr>
              <w:t>El correo electrónico designado será el medio por el que desea recibir el aviso de notificación.</w:t>
            </w:r>
          </w:p>
        </w:tc>
      </w:tr>
    </w:tbl>
    <w:p w14:paraId="11F9D4BC" w14:textId="0DE1548C" w:rsidR="00827392" w:rsidRDefault="00827392" w:rsidP="00406324">
      <w:pPr>
        <w:jc w:val="both"/>
        <w:rPr>
          <w:b/>
        </w:rPr>
      </w:pPr>
    </w:p>
    <w:p w14:paraId="7DAAA7B3" w14:textId="075A1FB9" w:rsidR="00203787" w:rsidRDefault="00203787" w:rsidP="00406324">
      <w:pPr>
        <w:jc w:val="both"/>
        <w:rPr>
          <w:b/>
        </w:rPr>
      </w:pPr>
    </w:p>
    <w:p w14:paraId="277FBD06" w14:textId="77777777" w:rsidR="00203787" w:rsidRDefault="00203787" w:rsidP="00406324">
      <w:pPr>
        <w:jc w:val="both"/>
        <w:rPr>
          <w:b/>
        </w:rPr>
      </w:pPr>
    </w:p>
    <w:tbl>
      <w:tblPr>
        <w:tblW w:w="10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56"/>
        <w:gridCol w:w="794"/>
        <w:gridCol w:w="828"/>
        <w:gridCol w:w="132"/>
        <w:gridCol w:w="216"/>
        <w:gridCol w:w="755"/>
        <w:gridCol w:w="71"/>
        <w:gridCol w:w="945"/>
        <w:gridCol w:w="141"/>
        <w:gridCol w:w="216"/>
        <w:gridCol w:w="859"/>
        <w:gridCol w:w="811"/>
        <w:gridCol w:w="175"/>
        <w:gridCol w:w="943"/>
        <w:gridCol w:w="1044"/>
        <w:gridCol w:w="298"/>
        <w:gridCol w:w="469"/>
        <w:gridCol w:w="153"/>
      </w:tblGrid>
      <w:tr w:rsidR="005B2253" w:rsidRPr="005B2253" w14:paraId="7E9277D2" w14:textId="77777777" w:rsidTr="00AA7FC4">
        <w:tc>
          <w:tcPr>
            <w:tcW w:w="10297" w:type="dxa"/>
            <w:gridSpan w:val="19"/>
            <w:tcBorders>
              <w:bottom w:val="single" w:sz="4" w:space="0" w:color="auto"/>
            </w:tcBorders>
            <w:shd w:val="clear" w:color="auto" w:fill="FFFF00"/>
          </w:tcPr>
          <w:p w14:paraId="334F26DB" w14:textId="794DB500" w:rsidR="00406324" w:rsidRPr="005B2253" w:rsidRDefault="00406324" w:rsidP="0061317A">
            <w:pPr>
              <w:jc w:val="center"/>
              <w:rPr>
                <w:b/>
                <w:sz w:val="20"/>
                <w:szCs w:val="20"/>
              </w:rPr>
            </w:pPr>
            <w:bookmarkStart w:id="12" w:name="_Hlk226717402"/>
            <w:r w:rsidRPr="005B2253">
              <w:rPr>
                <w:b/>
              </w:rPr>
              <w:tab/>
            </w:r>
            <w:r w:rsidRPr="005B2253">
              <w:rPr>
                <w:b/>
                <w:sz w:val="20"/>
                <w:szCs w:val="20"/>
              </w:rPr>
              <w:t>MEDIO POR EL QUE DESEA RECIBIR LA NOTIFICACIÓN</w:t>
            </w:r>
            <w:r w:rsidR="00855324">
              <w:rPr>
                <w:b/>
                <w:sz w:val="20"/>
                <w:szCs w:val="20"/>
              </w:rPr>
              <w:t xml:space="preserve"> </w:t>
            </w:r>
            <w:r w:rsidR="00855324" w:rsidRPr="008A2C4A">
              <w:rPr>
                <w:b/>
                <w:sz w:val="20"/>
                <w:szCs w:val="20"/>
              </w:rPr>
              <w:t>(elegir una opción)</w:t>
            </w:r>
          </w:p>
        </w:tc>
      </w:tr>
      <w:tr w:rsidR="005B2253" w:rsidRPr="005B2253" w14:paraId="1887B04C" w14:textId="77777777" w:rsidTr="004C7E4A">
        <w:trPr>
          <w:trHeight w:val="1247"/>
        </w:trPr>
        <w:tc>
          <w:tcPr>
            <w:tcW w:w="10297" w:type="dxa"/>
            <w:gridSpan w:val="19"/>
            <w:tcBorders>
              <w:bottom w:val="nil"/>
            </w:tcBorders>
          </w:tcPr>
          <w:p w14:paraId="540BB271" w14:textId="77777777" w:rsidR="00406324" w:rsidRPr="005B2253" w:rsidRDefault="00406324" w:rsidP="0061317A">
            <w:pPr>
              <w:jc w:val="both"/>
              <w:rPr>
                <w:b/>
                <w:sz w:val="10"/>
                <w:szCs w:val="10"/>
              </w:rPr>
            </w:pPr>
          </w:p>
          <w:p w14:paraId="5FC97C54" w14:textId="6D09E127" w:rsidR="00406324" w:rsidRPr="00F44DC5" w:rsidRDefault="00406324" w:rsidP="0061317A">
            <w:pPr>
              <w:jc w:val="both"/>
              <w:rPr>
                <w:sz w:val="20"/>
                <w:szCs w:val="20"/>
              </w:rPr>
            </w:pPr>
            <w:r w:rsidRPr="005B2253">
              <w:rPr>
                <w:b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253">
              <w:rPr>
                <w:b/>
              </w:rPr>
              <w:instrText xml:space="preserve"> FORMCHECKBOX </w:instrText>
            </w:r>
            <w:r w:rsidR="003E7A53">
              <w:rPr>
                <w:b/>
              </w:rPr>
            </w:r>
            <w:r w:rsidR="003E7A53">
              <w:rPr>
                <w:b/>
              </w:rPr>
              <w:fldChar w:fldCharType="separate"/>
            </w:r>
            <w:r w:rsidRPr="005B2253">
              <w:rPr>
                <w:b/>
              </w:rPr>
              <w:fldChar w:fldCharType="end"/>
            </w:r>
            <w:r w:rsidRPr="005B2253">
              <w:rPr>
                <w:b/>
              </w:rPr>
              <w:t xml:space="preserve">   </w:t>
            </w:r>
            <w:r w:rsidRPr="005B2253">
              <w:rPr>
                <w:sz w:val="20"/>
                <w:szCs w:val="20"/>
              </w:rPr>
              <w:t xml:space="preserve">Correo </w:t>
            </w:r>
            <w:r w:rsidR="00FF07B9" w:rsidRPr="00F44DC5">
              <w:rPr>
                <w:sz w:val="20"/>
                <w:szCs w:val="20"/>
              </w:rPr>
              <w:t>postal</w:t>
            </w:r>
            <w:r w:rsidR="00FF07B9" w:rsidRPr="00F44DC5">
              <w:rPr>
                <w:sz w:val="22"/>
                <w:szCs w:val="22"/>
              </w:rPr>
              <w:t xml:space="preserve"> (</w:t>
            </w:r>
            <w:r w:rsidRPr="00F44DC5">
              <w:rPr>
                <w:sz w:val="20"/>
                <w:szCs w:val="20"/>
              </w:rPr>
              <w:t xml:space="preserve">De acuerdo con el artículo 14 de la Ley 39/2015, exclusivamente para aquellos que no estén obligados   </w:t>
            </w:r>
          </w:p>
          <w:p w14:paraId="4FB39634" w14:textId="77777777" w:rsidR="00406324" w:rsidRPr="00F44DC5" w:rsidRDefault="00406324" w:rsidP="0061317A">
            <w:pPr>
              <w:jc w:val="both"/>
              <w:rPr>
                <w:sz w:val="20"/>
                <w:szCs w:val="20"/>
              </w:rPr>
            </w:pPr>
            <w:r w:rsidRPr="00F44DC5">
              <w:rPr>
                <w:sz w:val="20"/>
                <w:szCs w:val="20"/>
              </w:rPr>
              <w:t xml:space="preserve">         a la notificación electrónica.)</w:t>
            </w:r>
            <w:r w:rsidRPr="00F44DC5">
              <w:rPr>
                <w:sz w:val="22"/>
                <w:szCs w:val="22"/>
              </w:rPr>
              <w:t xml:space="preserve"> </w:t>
            </w:r>
          </w:p>
          <w:p w14:paraId="3796341D" w14:textId="77777777" w:rsidR="00406324" w:rsidRPr="00F44DC5" w:rsidRDefault="00406324" w:rsidP="0061317A">
            <w:pPr>
              <w:jc w:val="both"/>
              <w:rPr>
                <w:sz w:val="20"/>
                <w:szCs w:val="20"/>
              </w:rPr>
            </w:pPr>
            <w:r w:rsidRPr="005B2253">
              <w:rPr>
                <w:b/>
              </w:rP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253">
              <w:rPr>
                <w:b/>
              </w:rPr>
              <w:instrText xml:space="preserve"> FORMCHECKBOX </w:instrText>
            </w:r>
            <w:r w:rsidR="003E7A53">
              <w:rPr>
                <w:b/>
              </w:rPr>
            </w:r>
            <w:r w:rsidR="003E7A53">
              <w:rPr>
                <w:b/>
              </w:rPr>
              <w:fldChar w:fldCharType="separate"/>
            </w:r>
            <w:r w:rsidRPr="005B2253">
              <w:rPr>
                <w:b/>
              </w:rPr>
              <w:fldChar w:fldCharType="end"/>
            </w:r>
            <w:r w:rsidRPr="005B2253">
              <w:rPr>
                <w:b/>
              </w:rPr>
              <w:t xml:space="preserve">   </w:t>
            </w:r>
            <w:r w:rsidRPr="005B2253">
              <w:rPr>
                <w:sz w:val="20"/>
                <w:szCs w:val="20"/>
              </w:rPr>
              <w:t xml:space="preserve">Notificación electrónica </w:t>
            </w:r>
            <w:r w:rsidRPr="00F44DC5">
              <w:rPr>
                <w:sz w:val="20"/>
                <w:szCs w:val="20"/>
              </w:rPr>
              <w:t xml:space="preserve">(Si elige o está obligado a la notificación electrónica compruebe que está usted registrado en  </w:t>
            </w:r>
          </w:p>
          <w:p w14:paraId="52AED755" w14:textId="4FBF4206" w:rsidR="003749BA" w:rsidRPr="005B2253" w:rsidRDefault="00406324" w:rsidP="004C7E4A">
            <w:pPr>
              <w:jc w:val="both"/>
              <w:rPr>
                <w:b/>
              </w:rPr>
            </w:pPr>
            <w:r w:rsidRPr="00F44DC5">
              <w:rPr>
                <w:sz w:val="20"/>
                <w:szCs w:val="20"/>
              </w:rPr>
              <w:t xml:space="preserve">        </w:t>
            </w:r>
            <w:r w:rsidR="00FF07B9" w:rsidRPr="00F44DC5">
              <w:rPr>
                <w:sz w:val="20"/>
                <w:szCs w:val="20"/>
              </w:rPr>
              <w:t>la Plataforma</w:t>
            </w:r>
            <w:r w:rsidRPr="00F44DC5">
              <w:rPr>
                <w:sz w:val="20"/>
                <w:szCs w:val="20"/>
              </w:rPr>
              <w:t xml:space="preserve"> </w:t>
            </w:r>
            <w:hyperlink r:id="rId8" w:history="1">
              <w:r w:rsidRPr="00F44DC5">
                <w:rPr>
                  <w:rStyle w:val="Hipervnculo"/>
                  <w:color w:val="auto"/>
                  <w:sz w:val="20"/>
                  <w:szCs w:val="20"/>
                </w:rPr>
                <w:t>https://notifica.jccm.es/notifica</w:t>
              </w:r>
            </w:hyperlink>
            <w:r w:rsidRPr="00F44DC5">
              <w:rPr>
                <w:sz w:val="20"/>
                <w:szCs w:val="20"/>
              </w:rPr>
              <w:t xml:space="preserve"> y que sus datos son correctos).</w:t>
            </w:r>
          </w:p>
        </w:tc>
      </w:tr>
      <w:tr w:rsidR="00AA7FC4" w:rsidRPr="005B2253" w14:paraId="65865959" w14:textId="77777777" w:rsidTr="004C7E4A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97"/>
        </w:trPr>
        <w:tc>
          <w:tcPr>
            <w:tcW w:w="10297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B159" w14:textId="77777777" w:rsidR="00AA7FC4" w:rsidRDefault="00AA7FC4" w:rsidP="0061317A">
            <w:pPr>
              <w:jc w:val="center"/>
              <w:rPr>
                <w:b/>
                <w:sz w:val="20"/>
              </w:rPr>
            </w:pPr>
          </w:p>
          <w:p w14:paraId="3D439A61" w14:textId="6E1E8A90" w:rsidR="00AA7FC4" w:rsidRPr="005B2253" w:rsidRDefault="00AA7FC4" w:rsidP="0061317A">
            <w:pPr>
              <w:jc w:val="center"/>
              <w:rPr>
                <w:b/>
                <w:sz w:val="20"/>
              </w:rPr>
            </w:pPr>
          </w:p>
        </w:tc>
      </w:tr>
      <w:tr w:rsidR="005B2253" w:rsidRPr="005B2253" w14:paraId="14AD71E9" w14:textId="77777777" w:rsidTr="00AA7FC4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97"/>
        </w:trPr>
        <w:tc>
          <w:tcPr>
            <w:tcW w:w="10297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A98058" w14:textId="77777777" w:rsidR="00406324" w:rsidRPr="005B2253" w:rsidRDefault="00406324" w:rsidP="0061317A">
            <w:pPr>
              <w:jc w:val="center"/>
              <w:rPr>
                <w:b/>
                <w:sz w:val="20"/>
              </w:rPr>
            </w:pPr>
            <w:r w:rsidRPr="005B2253">
              <w:rPr>
                <w:b/>
                <w:sz w:val="20"/>
              </w:rPr>
              <w:lastRenderedPageBreak/>
              <w:t>DATOS DEL REPRESENTANTE O GUARDADOR/A DE HECHO</w:t>
            </w:r>
          </w:p>
        </w:tc>
      </w:tr>
      <w:tr w:rsidR="0031536B" w:rsidRPr="005B2253" w14:paraId="7C193524" w14:textId="77777777" w:rsidTr="0031536B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97"/>
        </w:trPr>
        <w:tc>
          <w:tcPr>
            <w:tcW w:w="10297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9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11"/>
              <w:gridCol w:w="2122"/>
              <w:gridCol w:w="1051"/>
              <w:gridCol w:w="2144"/>
              <w:gridCol w:w="1600"/>
              <w:gridCol w:w="2331"/>
            </w:tblGrid>
            <w:tr w:rsidR="0031536B" w:rsidRPr="00334740" w14:paraId="4DFF9BDB" w14:textId="77777777" w:rsidTr="0031536B">
              <w:tc>
                <w:tcPr>
                  <w:tcW w:w="474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right w:w="57" w:type="dxa"/>
                  </w:tcMar>
                </w:tcPr>
                <w:p w14:paraId="6E189AE4" w14:textId="77777777" w:rsidR="0031536B" w:rsidRPr="00334740" w:rsidRDefault="0031536B" w:rsidP="0031536B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334740">
                    <w:rPr>
                      <w:sz w:val="20"/>
                      <w:szCs w:val="20"/>
                    </w:rPr>
                    <w:t>Nombre:</w:t>
                  </w:r>
                </w:p>
              </w:tc>
              <w:tc>
                <w:tcPr>
                  <w:tcW w:w="99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AFD90" w14:textId="77777777" w:rsidR="0031536B" w:rsidRPr="00334740" w:rsidRDefault="0031536B" w:rsidP="0031536B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93" w:type="pct"/>
                  <w:tcBorders>
                    <w:top w:val="nil"/>
                    <w:left w:val="single" w:sz="4" w:space="0" w:color="auto"/>
                    <w:bottom w:val="nil"/>
                  </w:tcBorders>
                  <w:tcMar>
                    <w:left w:w="57" w:type="dxa"/>
                    <w:right w:w="0" w:type="dxa"/>
                  </w:tcMar>
                </w:tcPr>
                <w:p w14:paraId="77DE43F8" w14:textId="77777777" w:rsidR="0031536B" w:rsidRPr="00334740" w:rsidRDefault="0031536B" w:rsidP="0031536B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334740">
                    <w:rPr>
                      <w:sz w:val="20"/>
                      <w:szCs w:val="20"/>
                    </w:rPr>
                    <w:t xml:space="preserve">1º Apellido: </w:t>
                  </w:r>
                </w:p>
              </w:tc>
              <w:tc>
                <w:tcPr>
                  <w:tcW w:w="100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E265F3" w14:textId="77777777" w:rsidR="0031536B" w:rsidRPr="00334740" w:rsidRDefault="0031536B" w:rsidP="0031536B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750" w:type="pct"/>
                  <w:tcBorders>
                    <w:top w:val="nil"/>
                    <w:left w:val="single" w:sz="4" w:space="0" w:color="auto"/>
                    <w:bottom w:val="nil"/>
                  </w:tcBorders>
                  <w:tcMar>
                    <w:left w:w="40" w:type="dxa"/>
                    <w:right w:w="0" w:type="dxa"/>
                  </w:tcMar>
                </w:tcPr>
                <w:p w14:paraId="1C6DE1A3" w14:textId="77777777" w:rsidR="0031536B" w:rsidRPr="00334740" w:rsidRDefault="0031536B" w:rsidP="0031536B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334740">
                    <w:rPr>
                      <w:sz w:val="20"/>
                      <w:szCs w:val="20"/>
                    </w:rPr>
                    <w:t>2º Apellido:</w:t>
                  </w:r>
                </w:p>
              </w:tc>
              <w:tc>
                <w:tcPr>
                  <w:tcW w:w="109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14:paraId="3E75F332" w14:textId="77777777" w:rsidR="0031536B" w:rsidRPr="00334740" w:rsidRDefault="0031536B" w:rsidP="0031536B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2D283F82" w14:textId="77777777" w:rsidR="0031536B" w:rsidRPr="005B2253" w:rsidRDefault="0031536B" w:rsidP="0061317A">
            <w:pPr>
              <w:jc w:val="center"/>
              <w:rPr>
                <w:b/>
                <w:sz w:val="20"/>
              </w:rPr>
            </w:pPr>
          </w:p>
        </w:tc>
      </w:tr>
      <w:tr w:rsidR="0061317A" w:rsidRPr="005B2253" w14:paraId="757D2E7C" w14:textId="77777777" w:rsidTr="002E2FC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246" w:type="dxa"/>
            <w:gridSpan w:val="3"/>
            <w:tcBorders>
              <w:top w:val="single" w:sz="4" w:space="0" w:color="auto"/>
              <w:bottom w:val="nil"/>
            </w:tcBorders>
          </w:tcPr>
          <w:p w14:paraId="5CF7A520" w14:textId="77777777" w:rsidR="0061317A" w:rsidRPr="005B2253" w:rsidRDefault="0061317A" w:rsidP="0061317A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 xml:space="preserve">NIF </w:t>
            </w:r>
            <w:r w:rsidRPr="005B2253">
              <w:rPr>
                <w:sz w:val="20"/>
                <w:szCs w:val="2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Marcar4"/>
            <w:r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5B2253">
              <w:rPr>
                <w:sz w:val="20"/>
                <w:szCs w:val="20"/>
              </w:rPr>
              <w:fldChar w:fldCharType="end"/>
            </w:r>
            <w:bookmarkEnd w:id="13"/>
            <w:r w:rsidRPr="005B2253">
              <w:rPr>
                <w:sz w:val="20"/>
                <w:szCs w:val="20"/>
              </w:rPr>
              <w:t xml:space="preserve">  NIE </w:t>
            </w:r>
            <w:r w:rsidRPr="005B2253">
              <w:rPr>
                <w:sz w:val="20"/>
                <w:szCs w:val="2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86A048" w14:textId="77777777" w:rsidR="0061317A" w:rsidRPr="005B2253" w:rsidRDefault="0061317A" w:rsidP="0061317A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5B2253">
              <w:rPr>
                <w:position w:val="-6"/>
                <w:sz w:val="20"/>
                <w:szCs w:val="20"/>
              </w:rPr>
              <w:t xml:space="preserve">            Número de documento:</w:t>
            </w:r>
          </w:p>
        </w:tc>
        <w:tc>
          <w:tcPr>
            <w:tcW w:w="43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B3F5" w14:textId="77777777" w:rsidR="0061317A" w:rsidRPr="005B2253" w:rsidRDefault="0061317A" w:rsidP="0061317A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67BAFD" w14:textId="77777777" w:rsidR="0061317A" w:rsidRPr="005B2253" w:rsidRDefault="0061317A" w:rsidP="0061317A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61317A" w:rsidRPr="005B2253" w14:paraId="6D54DB86" w14:textId="77777777" w:rsidTr="006D665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462"/>
        </w:trPr>
        <w:tc>
          <w:tcPr>
            <w:tcW w:w="10297" w:type="dxa"/>
            <w:gridSpan w:val="19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tbl>
            <w:tblPr>
              <w:tblW w:w="4620" w:type="pct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13"/>
              <w:gridCol w:w="782"/>
              <w:gridCol w:w="668"/>
              <w:gridCol w:w="5292"/>
              <w:gridCol w:w="511"/>
              <w:gridCol w:w="1091"/>
            </w:tblGrid>
            <w:tr w:rsidR="0061317A" w:rsidRPr="005B2253" w14:paraId="25AB7228" w14:textId="77777777" w:rsidTr="0061317A">
              <w:trPr>
                <w:trHeight w:val="294"/>
              </w:trPr>
              <w:tc>
                <w:tcPr>
                  <w:tcW w:w="541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</w:tcMar>
                </w:tcPr>
                <w:p w14:paraId="5E6D3C30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 xml:space="preserve">  Tipo Vía: 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AE212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57" w:type="pct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79AF7DD7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Vía:</w:t>
                  </w:r>
                </w:p>
              </w:tc>
              <w:tc>
                <w:tcPr>
                  <w:tcW w:w="2828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7B8EE0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73" w:type="pct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0B250544" w14:textId="77777777" w:rsidR="0061317A" w:rsidRPr="005B2253" w:rsidRDefault="0061317A" w:rsidP="0061317A">
                  <w:pPr>
                    <w:spacing w:before="60" w:after="60"/>
                    <w:ind w:left="7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Nº:</w:t>
                  </w:r>
                  <w:r w:rsidRPr="005B2253"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58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7A5AC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3D4724A0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5B2253" w14:paraId="3F605EF5" w14:textId="77777777" w:rsidTr="006D665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57"/>
        </w:trPr>
        <w:tc>
          <w:tcPr>
            <w:tcW w:w="10297" w:type="dxa"/>
            <w:gridSpan w:val="19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B7695DE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31536B" w:rsidRPr="005B2253" w14:paraId="6F7C0545" w14:textId="77777777" w:rsidTr="002E2FC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359"/>
        </w:trPr>
        <w:tc>
          <w:tcPr>
            <w:tcW w:w="144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6F27B9D6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Bloque: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48F7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953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C29203E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Portal: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D5AB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46FFF795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Escalera: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EFA2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97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1FB1842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Planta: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5FDE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1044" w:type="dxa"/>
            <w:tcBorders>
              <w:top w:val="nil"/>
              <w:bottom w:val="nil"/>
              <w:right w:val="single" w:sz="4" w:space="0" w:color="auto"/>
            </w:tcBorders>
          </w:tcPr>
          <w:p w14:paraId="56106A7D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Puerta: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2902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</w:tr>
      <w:tr w:rsidR="0061317A" w:rsidRPr="005B2253" w14:paraId="39D7F00E" w14:textId="77777777" w:rsidTr="006D665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45"/>
        </w:trPr>
        <w:tc>
          <w:tcPr>
            <w:tcW w:w="10297" w:type="dxa"/>
            <w:gridSpan w:val="19"/>
            <w:tcBorders>
              <w:top w:val="nil"/>
              <w:bottom w:val="nil"/>
              <w:right w:val="single" w:sz="4" w:space="0" w:color="auto"/>
            </w:tcBorders>
          </w:tcPr>
          <w:p w14:paraId="03E31637" w14:textId="77777777" w:rsidR="0061317A" w:rsidRPr="005B2253" w:rsidRDefault="0061317A" w:rsidP="0061317A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31536B" w:rsidRPr="005B2253" w14:paraId="189358E0" w14:textId="77777777" w:rsidTr="002E2FC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1391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C212C25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Provincia:</w:t>
            </w:r>
          </w:p>
        </w:tc>
        <w:tc>
          <w:tcPr>
            <w:tcW w:w="16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FA73FDE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349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E49D283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1D9B2C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C.P.: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D6A793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346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0E77BE8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895464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Municipio:</w:t>
            </w:r>
          </w:p>
        </w:tc>
        <w:tc>
          <w:tcPr>
            <w:tcW w:w="2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E774364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FORMTEXT </w:instrText>
            </w:r>
            <w:r w:rsidRPr="005B2253">
              <w:rPr>
                <w:sz w:val="20"/>
                <w:szCs w:val="20"/>
              </w:rPr>
            </w:r>
            <w:r w:rsidRPr="005B2253">
              <w:rPr>
                <w:sz w:val="20"/>
                <w:szCs w:val="20"/>
              </w:rPr>
              <w:fldChar w:fldCharType="separate"/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noProof/>
                <w:sz w:val="20"/>
                <w:szCs w:val="20"/>
              </w:rPr>
              <w:t> </w:t>
            </w:r>
            <w:r w:rsidRPr="005B2253">
              <w:rPr>
                <w:sz w:val="20"/>
                <w:szCs w:val="20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611C9C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5B2253" w14:paraId="29988BDC" w14:textId="77777777" w:rsidTr="006D665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433"/>
        </w:trPr>
        <w:tc>
          <w:tcPr>
            <w:tcW w:w="10297" w:type="dxa"/>
            <w:gridSpan w:val="19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tbl>
            <w:tblPr>
              <w:tblW w:w="1028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84"/>
              <w:gridCol w:w="2441"/>
              <w:gridCol w:w="1721"/>
              <w:gridCol w:w="1713"/>
              <w:gridCol w:w="1713"/>
              <w:gridCol w:w="1709"/>
            </w:tblGrid>
            <w:tr w:rsidR="0061317A" w:rsidRPr="005B2253" w14:paraId="3A051326" w14:textId="77777777" w:rsidTr="0061317A">
              <w:trPr>
                <w:trHeight w:val="203"/>
              </w:trPr>
              <w:tc>
                <w:tcPr>
                  <w:tcW w:w="479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67C558CC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Localidad:</w:t>
                  </w:r>
                </w:p>
              </w:tc>
              <w:tc>
                <w:tcPr>
                  <w:tcW w:w="1187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C78A2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37" w:type="pct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42DC8F41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Teléfono fijo: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0977E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33" w:type="pct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54707F4F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>Teléfono móvil: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0DEED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FBC65C1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5B2253" w14:paraId="412B3DB0" w14:textId="77777777" w:rsidTr="006D665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50"/>
        </w:trPr>
        <w:tc>
          <w:tcPr>
            <w:tcW w:w="10297" w:type="dxa"/>
            <w:gridSpan w:val="19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3A3C61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5B2253" w14:paraId="22663147" w14:textId="77777777" w:rsidTr="006D665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79"/>
        </w:trPr>
        <w:tc>
          <w:tcPr>
            <w:tcW w:w="10297" w:type="dxa"/>
            <w:gridSpan w:val="19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tbl>
            <w:tblPr>
              <w:tblW w:w="1028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22"/>
              <w:gridCol w:w="8459"/>
            </w:tblGrid>
            <w:tr w:rsidR="0061317A" w:rsidRPr="005B2253" w14:paraId="1969DE88" w14:textId="77777777" w:rsidTr="0061317A">
              <w:trPr>
                <w:trHeight w:val="376"/>
              </w:trPr>
              <w:tc>
                <w:tcPr>
                  <w:tcW w:w="886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32EA6AB8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t xml:space="preserve">Correo electrónico: </w:t>
                  </w:r>
                </w:p>
              </w:tc>
              <w:tc>
                <w:tcPr>
                  <w:tcW w:w="411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CF041" w14:textId="77777777" w:rsidR="0061317A" w:rsidRPr="005B2253" w:rsidRDefault="0061317A" w:rsidP="0061317A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Texto13"/>
                        <w:enabled/>
                        <w:calcOnExit w:val="0"/>
                        <w:textInput/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5B2253">
                    <w:rPr>
                      <w:sz w:val="20"/>
                      <w:szCs w:val="20"/>
                    </w:rPr>
                  </w:r>
                  <w:r w:rsidRPr="005B22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noProof/>
                      <w:sz w:val="20"/>
                      <w:szCs w:val="20"/>
                    </w:rPr>
                    <w:t> </w:t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0D8AD6FC" w14:textId="77777777" w:rsidR="0061317A" w:rsidRPr="005B2253" w:rsidRDefault="0061317A" w:rsidP="0061317A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61317A" w:rsidRPr="005B2253" w14:paraId="39761482" w14:textId="77777777" w:rsidTr="006D665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10297" w:type="dxa"/>
            <w:gridSpan w:val="1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98061E4" w14:textId="19D0F236" w:rsidR="0061317A" w:rsidRDefault="0061317A" w:rsidP="0061317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2253">
              <w:rPr>
                <w:rFonts w:eastAsiaTheme="minorHAnsi"/>
                <w:sz w:val="20"/>
                <w:szCs w:val="20"/>
                <w:lang w:eastAsia="en-US"/>
              </w:rPr>
              <w:t>Representante:</w:t>
            </w:r>
          </w:p>
          <w:p w14:paraId="7FE8C712" w14:textId="77777777" w:rsidR="00BF1385" w:rsidRPr="005B2253" w:rsidRDefault="00BF1385" w:rsidP="0061317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0D383B27" w14:textId="77777777" w:rsidR="0061317A" w:rsidRPr="005B2253" w:rsidRDefault="0061317A" w:rsidP="0061317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5B2253">
              <w:rPr>
                <w:sz w:val="20"/>
                <w:szCs w:val="20"/>
              </w:rPr>
              <w:fldChar w:fldCharType="end"/>
            </w:r>
            <w:r w:rsidRPr="005B2253">
              <w:rPr>
                <w:sz w:val="20"/>
                <w:szCs w:val="20"/>
              </w:rPr>
              <w:t xml:space="preserve"> </w:t>
            </w:r>
            <w:r w:rsidRPr="005B2253">
              <w:rPr>
                <w:rFonts w:eastAsiaTheme="minorHAnsi"/>
                <w:sz w:val="20"/>
                <w:szCs w:val="20"/>
                <w:lang w:eastAsia="en-US"/>
              </w:rPr>
              <w:t xml:space="preserve">Madre/Padre/Tutor para menores de 18 años </w:t>
            </w:r>
          </w:p>
          <w:p w14:paraId="4141FA0B" w14:textId="77777777" w:rsidR="0061317A" w:rsidRPr="005B2253" w:rsidRDefault="0061317A" w:rsidP="0061317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5B2253">
              <w:rPr>
                <w:sz w:val="20"/>
                <w:szCs w:val="20"/>
              </w:rPr>
              <w:fldChar w:fldCharType="end"/>
            </w:r>
            <w:r w:rsidRPr="005B2253">
              <w:rPr>
                <w:sz w:val="20"/>
                <w:szCs w:val="20"/>
              </w:rPr>
              <w:t xml:space="preserve"> </w:t>
            </w:r>
            <w:r w:rsidRPr="005B2253">
              <w:rPr>
                <w:rFonts w:eastAsiaTheme="minorHAnsi"/>
                <w:sz w:val="20"/>
                <w:szCs w:val="20"/>
                <w:lang w:eastAsia="en-US"/>
              </w:rPr>
              <w:t>Como representante voluntario / Guardador de Hecho (1)</w:t>
            </w:r>
          </w:p>
          <w:p w14:paraId="1B225EA7" w14:textId="77777777" w:rsidR="0061317A" w:rsidRPr="005B2253" w:rsidRDefault="0061317A" w:rsidP="0061317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B2253">
              <w:rPr>
                <w:sz w:val="20"/>
                <w:szCs w:val="2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5B2253">
              <w:rPr>
                <w:sz w:val="20"/>
                <w:szCs w:val="20"/>
              </w:rPr>
              <w:fldChar w:fldCharType="end"/>
            </w:r>
            <w:r w:rsidRPr="005B2253">
              <w:rPr>
                <w:sz w:val="20"/>
                <w:szCs w:val="20"/>
              </w:rPr>
              <w:t xml:space="preserve"> </w:t>
            </w:r>
            <w:r w:rsidRPr="005B2253">
              <w:rPr>
                <w:rFonts w:eastAsiaTheme="minorHAnsi"/>
                <w:sz w:val="20"/>
                <w:szCs w:val="20"/>
                <w:lang w:eastAsia="en-US"/>
              </w:rPr>
              <w:t>Como representante legal (2)</w:t>
            </w:r>
          </w:p>
          <w:p w14:paraId="1095DA4D" w14:textId="77777777" w:rsidR="0061317A" w:rsidRPr="005B2253" w:rsidRDefault="0061317A" w:rsidP="0061317A">
            <w:pPr>
              <w:autoSpaceDE w:val="0"/>
              <w:autoSpaceDN w:val="0"/>
              <w:adjustRightInd w:val="0"/>
              <w:rPr>
                <w:rFonts w:eastAsiaTheme="minorHAnsi"/>
                <w:sz w:val="12"/>
                <w:szCs w:val="20"/>
                <w:lang w:eastAsia="en-US"/>
              </w:rPr>
            </w:pPr>
          </w:p>
          <w:p w14:paraId="5FE48733" w14:textId="77777777" w:rsidR="0061317A" w:rsidRPr="00F44DC5" w:rsidRDefault="0061317A" w:rsidP="0061317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44DC5">
              <w:rPr>
                <w:rFonts w:eastAsiaTheme="minorHAnsi"/>
                <w:sz w:val="20"/>
                <w:szCs w:val="20"/>
                <w:lang w:eastAsia="en-US"/>
              </w:rPr>
              <w:t>(1) Adjuntar documento acreditativo de la guarda de hecho.</w:t>
            </w:r>
          </w:p>
          <w:p w14:paraId="5D239774" w14:textId="77777777" w:rsidR="0061317A" w:rsidRPr="005B2253" w:rsidRDefault="0061317A" w:rsidP="0061317A">
            <w:pPr>
              <w:spacing w:before="60" w:after="60"/>
              <w:jc w:val="both"/>
              <w:rPr>
                <w:b/>
                <w:sz w:val="18"/>
                <w:szCs w:val="18"/>
              </w:rPr>
            </w:pPr>
            <w:r w:rsidRPr="00F44DC5">
              <w:rPr>
                <w:rFonts w:eastAsiaTheme="minorHAnsi"/>
                <w:sz w:val="20"/>
                <w:szCs w:val="20"/>
                <w:lang w:eastAsia="en-US"/>
              </w:rPr>
              <w:t>(2) Adjuntar documento acreditativo de la representación legal.</w:t>
            </w:r>
          </w:p>
        </w:tc>
      </w:tr>
      <w:bookmarkEnd w:id="12"/>
    </w:tbl>
    <w:p w14:paraId="01FD9121" w14:textId="77777777" w:rsidR="00406324" w:rsidRPr="005B2253" w:rsidRDefault="00406324" w:rsidP="00406324">
      <w:pPr>
        <w:jc w:val="both"/>
        <w:rPr>
          <w:b/>
        </w:rPr>
      </w:pPr>
    </w:p>
    <w:tbl>
      <w:tblPr>
        <w:tblW w:w="10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8775"/>
      </w:tblGrid>
      <w:tr w:rsidR="00406324" w:rsidRPr="005B2253" w14:paraId="7F7A6FCF" w14:textId="77777777" w:rsidTr="002E00ED">
        <w:tc>
          <w:tcPr>
            <w:tcW w:w="10297" w:type="dxa"/>
            <w:gridSpan w:val="2"/>
            <w:tcBorders>
              <w:top w:val="single" w:sz="4" w:space="0" w:color="auto"/>
            </w:tcBorders>
            <w:shd w:val="clear" w:color="auto" w:fill="FFFF00"/>
          </w:tcPr>
          <w:p w14:paraId="77B5408E" w14:textId="77777777" w:rsidR="00406324" w:rsidRPr="005B2253" w:rsidRDefault="00406324" w:rsidP="0061317A">
            <w:pPr>
              <w:rPr>
                <w:b/>
                <w:sz w:val="20"/>
                <w:szCs w:val="22"/>
              </w:rPr>
            </w:pPr>
            <w:r w:rsidRPr="005B2253">
              <w:rPr>
                <w:b/>
                <w:sz w:val="20"/>
                <w:szCs w:val="22"/>
              </w:rPr>
              <w:t xml:space="preserve">                                              INFORMACIÓN BÁSICA DE PROTECCIÓN DE DATOS</w:t>
            </w:r>
          </w:p>
        </w:tc>
      </w:tr>
      <w:tr w:rsidR="00406324" w:rsidRPr="005B2253" w14:paraId="10354DF8" w14:textId="77777777" w:rsidTr="002E00ED">
        <w:trPr>
          <w:trHeight w:val="312"/>
        </w:trPr>
        <w:tc>
          <w:tcPr>
            <w:tcW w:w="1522" w:type="dxa"/>
            <w:vAlign w:val="center"/>
          </w:tcPr>
          <w:p w14:paraId="17206272" w14:textId="77777777" w:rsidR="00406324" w:rsidRPr="005B2253" w:rsidRDefault="00406324" w:rsidP="0061317A">
            <w:pPr>
              <w:rPr>
                <w:b/>
                <w:bCs/>
                <w:sz w:val="20"/>
                <w:szCs w:val="20"/>
              </w:rPr>
            </w:pPr>
            <w:r w:rsidRPr="005B2253">
              <w:rPr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8775" w:type="dxa"/>
            <w:vAlign w:val="center"/>
          </w:tcPr>
          <w:p w14:paraId="506D67D6" w14:textId="77777777" w:rsidR="00406324" w:rsidRPr="005B2253" w:rsidRDefault="00406324" w:rsidP="00F44DC5">
            <w:pPr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 xml:space="preserve">Viceconsejería de Promoción de la Autonomía y Atención a la Dependencia. </w:t>
            </w:r>
          </w:p>
        </w:tc>
      </w:tr>
      <w:tr w:rsidR="00406324" w:rsidRPr="005B2253" w14:paraId="30634D32" w14:textId="77777777" w:rsidTr="002E00ED">
        <w:tc>
          <w:tcPr>
            <w:tcW w:w="1522" w:type="dxa"/>
            <w:vAlign w:val="center"/>
          </w:tcPr>
          <w:p w14:paraId="67FCD2AC" w14:textId="77777777" w:rsidR="00406324" w:rsidRPr="005B2253" w:rsidRDefault="00406324" w:rsidP="0061317A">
            <w:pPr>
              <w:rPr>
                <w:b/>
                <w:bCs/>
                <w:sz w:val="20"/>
                <w:szCs w:val="20"/>
              </w:rPr>
            </w:pPr>
            <w:r w:rsidRPr="005B2253">
              <w:rPr>
                <w:b/>
                <w:bCs/>
                <w:sz w:val="20"/>
                <w:szCs w:val="20"/>
              </w:rPr>
              <w:t>Finalidad</w:t>
            </w:r>
          </w:p>
        </w:tc>
        <w:tc>
          <w:tcPr>
            <w:tcW w:w="8775" w:type="dxa"/>
            <w:vAlign w:val="center"/>
          </w:tcPr>
          <w:p w14:paraId="692AF76F" w14:textId="4A489EFC" w:rsidR="00406324" w:rsidRPr="000B1990" w:rsidRDefault="00F152D9" w:rsidP="00F44DC5">
            <w:pPr>
              <w:jc w:val="both"/>
              <w:rPr>
                <w:sz w:val="20"/>
                <w:szCs w:val="20"/>
              </w:rPr>
            </w:pPr>
            <w:r w:rsidRPr="00F152D9">
              <w:rPr>
                <w:sz w:val="20"/>
                <w:szCs w:val="20"/>
              </w:rPr>
              <w:t>Reconocimiento, seguimiento y control de la situación de dependencia y posterior reconocimiento del derecho de acceso a los servicios y prestaciones económicas del Sistema para la Autonomía y Atención a la Dependencia en Castilla-La Mancha; la gestión de los servicios y prestaciones reconocidas, y la determinación y revisión de la participación de los beneficiarios en el coste de las prestaciones. Asimismo, los datos podrán ser utilizados para fines estadísticos.</w:t>
            </w:r>
          </w:p>
        </w:tc>
      </w:tr>
      <w:tr w:rsidR="00406324" w:rsidRPr="005B2253" w14:paraId="41FC1F46" w14:textId="77777777" w:rsidTr="002E00ED">
        <w:tc>
          <w:tcPr>
            <w:tcW w:w="1522" w:type="dxa"/>
            <w:vAlign w:val="center"/>
          </w:tcPr>
          <w:p w14:paraId="6C9531E8" w14:textId="77777777" w:rsidR="00406324" w:rsidRPr="005B2253" w:rsidRDefault="00406324" w:rsidP="0061317A">
            <w:pPr>
              <w:rPr>
                <w:b/>
                <w:bCs/>
                <w:sz w:val="20"/>
                <w:szCs w:val="20"/>
              </w:rPr>
            </w:pPr>
            <w:r w:rsidRPr="005B2253">
              <w:rPr>
                <w:b/>
                <w:bCs/>
                <w:sz w:val="20"/>
                <w:szCs w:val="20"/>
              </w:rPr>
              <w:t>Legitimación</w:t>
            </w:r>
          </w:p>
        </w:tc>
        <w:tc>
          <w:tcPr>
            <w:tcW w:w="8775" w:type="dxa"/>
            <w:vAlign w:val="center"/>
          </w:tcPr>
          <w:p w14:paraId="32A87AB5" w14:textId="4BEBC0CF" w:rsidR="00406324" w:rsidRPr="000B1990" w:rsidRDefault="00406324" w:rsidP="0061317A">
            <w:pPr>
              <w:rPr>
                <w:sz w:val="20"/>
                <w:szCs w:val="20"/>
              </w:rPr>
            </w:pPr>
            <w:r w:rsidRPr="000B1990">
              <w:rPr>
                <w:sz w:val="20"/>
                <w:szCs w:val="20"/>
              </w:rPr>
              <w:t>6.1.c) Cumplimiento de una obligación legal del Reglamento General de Protección de Datos.</w:t>
            </w:r>
          </w:p>
          <w:p w14:paraId="2E50A63C" w14:textId="670607E3" w:rsidR="00802877" w:rsidRPr="000B1990" w:rsidRDefault="00802877" w:rsidP="0061317A">
            <w:pPr>
              <w:rPr>
                <w:sz w:val="20"/>
                <w:szCs w:val="20"/>
              </w:rPr>
            </w:pPr>
            <w:r w:rsidRPr="000B1990">
              <w:rPr>
                <w:sz w:val="20"/>
                <w:szCs w:val="20"/>
              </w:rPr>
              <w:t>6.1.e) RGPD Cumplimiento de una misión en interés público o ejercicio de poderes públicos</w:t>
            </w:r>
          </w:p>
          <w:p w14:paraId="04783B1D" w14:textId="77777777" w:rsidR="00406324" w:rsidRPr="000B1990" w:rsidRDefault="00406324" w:rsidP="00F44DC5">
            <w:pPr>
              <w:jc w:val="both"/>
              <w:rPr>
                <w:sz w:val="20"/>
                <w:szCs w:val="20"/>
              </w:rPr>
            </w:pPr>
            <w:r w:rsidRPr="000B1990">
              <w:rPr>
                <w:sz w:val="20"/>
                <w:szCs w:val="20"/>
              </w:rPr>
              <w:br/>
              <w:t>Datos de categoría especial: 9.2.h) el tratamiento es necesario para fines de medicina preventiva o laboral, evaluación de la capacidad laboral del trabajador, diagnóstico médico, prestación de asistencia o tratamiento de tipo sanitario o social, o gestión de los sistemas y servicios de asistencia sanitaria y social del Reglamento General de Protección de Datos.</w:t>
            </w:r>
          </w:p>
          <w:p w14:paraId="72E4BF0C" w14:textId="77777777" w:rsidR="00406324" w:rsidRPr="000B1990" w:rsidRDefault="00406324" w:rsidP="00F44DC5">
            <w:pPr>
              <w:jc w:val="both"/>
              <w:rPr>
                <w:sz w:val="20"/>
                <w:szCs w:val="20"/>
              </w:rPr>
            </w:pPr>
            <w:r w:rsidRPr="000B1990">
              <w:rPr>
                <w:sz w:val="20"/>
                <w:szCs w:val="20"/>
              </w:rPr>
              <w:br/>
              <w:t>Ley 39/2006, de 14 de diciembre, de Promoción de la Autonomía Personal y Atención a las personas en situación de dependencia, y el Decreto 1/2019, de 8 de enero, del procedimiento para el reconocimiento de la situación de dependencia y del derecho de acceso a los servicios y prestaciones económicas del sistema para la autonomía y atención a la dependencia en Castilla-La Mancha.</w:t>
            </w:r>
          </w:p>
          <w:p w14:paraId="4C8227D8" w14:textId="77777777" w:rsidR="00802877" w:rsidRPr="000B1990" w:rsidRDefault="00802877" w:rsidP="00802877">
            <w:pPr>
              <w:jc w:val="both"/>
              <w:rPr>
                <w:sz w:val="20"/>
                <w:szCs w:val="20"/>
              </w:rPr>
            </w:pPr>
            <w:r w:rsidRPr="000B1990">
              <w:rPr>
                <w:sz w:val="20"/>
                <w:szCs w:val="20"/>
              </w:rPr>
              <w:t>Ley 14/2010, de 16 de diciembre, de Servicios Sociales de Castilla-La Mancha.</w:t>
            </w:r>
          </w:p>
          <w:p w14:paraId="13807458" w14:textId="383F664E" w:rsidR="00802877" w:rsidRPr="000B1990" w:rsidRDefault="00802877" w:rsidP="00802877">
            <w:pPr>
              <w:jc w:val="both"/>
              <w:rPr>
                <w:sz w:val="20"/>
                <w:szCs w:val="20"/>
              </w:rPr>
            </w:pPr>
            <w:r w:rsidRPr="000B1990">
              <w:rPr>
                <w:sz w:val="20"/>
                <w:szCs w:val="20"/>
              </w:rPr>
              <w:t>Artículo 95.1.d) Ley 58/2003, 17 de diciembre, General Tributaria</w:t>
            </w:r>
          </w:p>
        </w:tc>
      </w:tr>
      <w:tr w:rsidR="00406324" w:rsidRPr="005B2253" w14:paraId="19AC1150" w14:textId="77777777" w:rsidTr="002E00ED">
        <w:tc>
          <w:tcPr>
            <w:tcW w:w="1522" w:type="dxa"/>
            <w:vAlign w:val="center"/>
          </w:tcPr>
          <w:p w14:paraId="004888F7" w14:textId="77777777" w:rsidR="00406324" w:rsidRPr="005B2253" w:rsidRDefault="00406324" w:rsidP="0061317A">
            <w:pPr>
              <w:rPr>
                <w:b/>
                <w:bCs/>
                <w:sz w:val="20"/>
                <w:szCs w:val="20"/>
              </w:rPr>
            </w:pPr>
            <w:r w:rsidRPr="005B2253">
              <w:rPr>
                <w:b/>
                <w:bCs/>
                <w:sz w:val="20"/>
                <w:szCs w:val="20"/>
              </w:rPr>
              <w:t>Destinatarios</w:t>
            </w:r>
          </w:p>
        </w:tc>
        <w:tc>
          <w:tcPr>
            <w:tcW w:w="8775" w:type="dxa"/>
            <w:vAlign w:val="center"/>
          </w:tcPr>
          <w:p w14:paraId="79BB189C" w14:textId="0828BAA1" w:rsidR="00406324" w:rsidRPr="005B2253" w:rsidRDefault="00406324" w:rsidP="0061317A">
            <w:pPr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Existe cesión de datos</w:t>
            </w:r>
            <w:r w:rsidR="00BF1385">
              <w:rPr>
                <w:sz w:val="20"/>
                <w:szCs w:val="20"/>
              </w:rPr>
              <w:t>.</w:t>
            </w:r>
          </w:p>
        </w:tc>
      </w:tr>
      <w:tr w:rsidR="00406324" w:rsidRPr="005B2253" w14:paraId="324C7E81" w14:textId="77777777" w:rsidTr="002E00ED">
        <w:tc>
          <w:tcPr>
            <w:tcW w:w="1522" w:type="dxa"/>
            <w:vAlign w:val="center"/>
          </w:tcPr>
          <w:p w14:paraId="7920D67E" w14:textId="77777777" w:rsidR="00406324" w:rsidRPr="005B2253" w:rsidRDefault="00406324" w:rsidP="0061317A">
            <w:pPr>
              <w:rPr>
                <w:b/>
                <w:bCs/>
                <w:sz w:val="20"/>
                <w:szCs w:val="20"/>
              </w:rPr>
            </w:pPr>
            <w:r w:rsidRPr="005B2253">
              <w:rPr>
                <w:b/>
                <w:bCs/>
                <w:sz w:val="20"/>
                <w:szCs w:val="20"/>
              </w:rPr>
              <w:t>Derechos</w:t>
            </w:r>
          </w:p>
        </w:tc>
        <w:tc>
          <w:tcPr>
            <w:tcW w:w="8775" w:type="dxa"/>
            <w:vAlign w:val="center"/>
          </w:tcPr>
          <w:p w14:paraId="7BD194F5" w14:textId="1D8C757A" w:rsidR="00406324" w:rsidRPr="005B2253" w:rsidRDefault="00406324" w:rsidP="00F44DC5">
            <w:pPr>
              <w:jc w:val="both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Puede ejercer los derechos de acceso, rectificación o supresión de sus datos, así como otros derechos, tal y como se explica en la información adicional</w:t>
            </w:r>
            <w:r w:rsidR="00BF1385">
              <w:rPr>
                <w:sz w:val="20"/>
                <w:szCs w:val="20"/>
              </w:rPr>
              <w:t>.</w:t>
            </w:r>
          </w:p>
        </w:tc>
      </w:tr>
      <w:tr w:rsidR="00406324" w:rsidRPr="005B2253" w14:paraId="1A003E73" w14:textId="77777777" w:rsidTr="002E00ED">
        <w:tc>
          <w:tcPr>
            <w:tcW w:w="1522" w:type="dxa"/>
            <w:tcBorders>
              <w:bottom w:val="single" w:sz="4" w:space="0" w:color="auto"/>
            </w:tcBorders>
            <w:vAlign w:val="center"/>
          </w:tcPr>
          <w:p w14:paraId="3B9DEC50" w14:textId="77777777" w:rsidR="00406324" w:rsidRPr="005B2253" w:rsidRDefault="00406324" w:rsidP="0061317A">
            <w:pPr>
              <w:rPr>
                <w:b/>
                <w:bCs/>
                <w:sz w:val="20"/>
                <w:szCs w:val="20"/>
              </w:rPr>
            </w:pPr>
            <w:r w:rsidRPr="005B2253">
              <w:rPr>
                <w:b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8775" w:type="dxa"/>
            <w:tcBorders>
              <w:bottom w:val="single" w:sz="4" w:space="0" w:color="auto"/>
            </w:tcBorders>
            <w:vAlign w:val="center"/>
          </w:tcPr>
          <w:p w14:paraId="347F7D8C" w14:textId="77777777" w:rsidR="00406324" w:rsidRPr="005B2253" w:rsidRDefault="00406324" w:rsidP="0061317A">
            <w:pPr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>Disponible en la dirección electrónica: </w:t>
            </w:r>
            <w:hyperlink r:id="rId9" w:tgtFrame="_blank" w:history="1">
              <w:r w:rsidRPr="005B2253">
                <w:rPr>
                  <w:sz w:val="20"/>
                  <w:szCs w:val="20"/>
                </w:rPr>
                <w:t>https://rat.castillalamancha.es/info/1786</w:t>
              </w:r>
            </w:hyperlink>
          </w:p>
        </w:tc>
      </w:tr>
      <w:tr w:rsidR="00694C41" w:rsidRPr="005B2253" w14:paraId="600D3537" w14:textId="77777777" w:rsidTr="002E00ED"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3BB19D" w14:textId="77777777" w:rsidR="00694C41" w:rsidRDefault="00694C41" w:rsidP="0061317A">
            <w:pPr>
              <w:rPr>
                <w:b/>
                <w:bCs/>
                <w:sz w:val="20"/>
                <w:szCs w:val="20"/>
              </w:rPr>
            </w:pPr>
          </w:p>
          <w:p w14:paraId="241307DD" w14:textId="1199460C" w:rsidR="00407152" w:rsidRPr="005B2253" w:rsidRDefault="00407152" w:rsidP="006131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09A010" w14:textId="77777777" w:rsidR="00694C41" w:rsidRDefault="00694C41" w:rsidP="0061317A">
            <w:pPr>
              <w:rPr>
                <w:sz w:val="20"/>
                <w:szCs w:val="20"/>
              </w:rPr>
            </w:pPr>
          </w:p>
          <w:p w14:paraId="1E202DB5" w14:textId="77777777" w:rsidR="003D6892" w:rsidRDefault="003D6892" w:rsidP="0061317A">
            <w:pPr>
              <w:rPr>
                <w:sz w:val="20"/>
                <w:szCs w:val="20"/>
              </w:rPr>
            </w:pPr>
          </w:p>
          <w:p w14:paraId="5EC01511" w14:textId="77777777" w:rsidR="003D6892" w:rsidRDefault="003D6892" w:rsidP="0061317A">
            <w:pPr>
              <w:rPr>
                <w:sz w:val="20"/>
                <w:szCs w:val="20"/>
              </w:rPr>
            </w:pPr>
          </w:p>
          <w:p w14:paraId="1BF209E6" w14:textId="77777777" w:rsidR="003D6892" w:rsidRDefault="003D6892" w:rsidP="0061317A">
            <w:pPr>
              <w:rPr>
                <w:sz w:val="20"/>
                <w:szCs w:val="20"/>
              </w:rPr>
            </w:pPr>
          </w:p>
          <w:p w14:paraId="09215D84" w14:textId="09F520A5" w:rsidR="003D6892" w:rsidRPr="005B2253" w:rsidRDefault="003D6892" w:rsidP="0061317A">
            <w:pPr>
              <w:rPr>
                <w:sz w:val="20"/>
                <w:szCs w:val="20"/>
              </w:rPr>
            </w:pPr>
          </w:p>
        </w:tc>
      </w:tr>
    </w:tbl>
    <w:tbl>
      <w:tblPr>
        <w:tblStyle w:val="Tablaconcuadrcula"/>
        <w:tblW w:w="10520" w:type="dxa"/>
        <w:tblLayout w:type="fixed"/>
        <w:tblLook w:val="04A0" w:firstRow="1" w:lastRow="0" w:firstColumn="1" w:lastColumn="0" w:noHBand="0" w:noVBand="1"/>
      </w:tblPr>
      <w:tblGrid>
        <w:gridCol w:w="10520"/>
      </w:tblGrid>
      <w:tr w:rsidR="00407152" w:rsidRPr="005B2253" w14:paraId="56FA5520" w14:textId="77777777" w:rsidTr="00407152">
        <w:trPr>
          <w:trHeight w:val="329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FFFF00"/>
          </w:tcPr>
          <w:p w14:paraId="06F097C0" w14:textId="58CBF9F9" w:rsidR="00407152" w:rsidRPr="00C80E39" w:rsidRDefault="00407152" w:rsidP="0040715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DATOS DE LA SOLICITUD</w:t>
            </w:r>
          </w:p>
        </w:tc>
      </w:tr>
      <w:tr w:rsidR="00407152" w:rsidRPr="005B2253" w14:paraId="1425EFEB" w14:textId="77777777" w:rsidTr="00407152">
        <w:trPr>
          <w:trHeight w:val="58"/>
        </w:trPr>
        <w:tc>
          <w:tcPr>
            <w:tcW w:w="5000" w:type="pct"/>
            <w:tcBorders>
              <w:bottom w:val="single" w:sz="4" w:space="0" w:color="auto"/>
            </w:tcBorders>
          </w:tcPr>
          <w:p w14:paraId="5CA08530" w14:textId="77777777" w:rsidR="00407152" w:rsidRPr="005B2253" w:rsidRDefault="00407152" w:rsidP="00407152">
            <w:pPr>
              <w:autoSpaceDE w:val="0"/>
              <w:autoSpaceDN w:val="0"/>
              <w:adjustRightInd w:val="0"/>
              <w:jc w:val="both"/>
              <w:rPr>
                <w:b/>
                <w:sz w:val="8"/>
                <w:szCs w:val="20"/>
              </w:rPr>
            </w:pPr>
          </w:p>
          <w:p w14:paraId="7DC3CD49" w14:textId="5BA76227" w:rsidR="005304BA" w:rsidRDefault="00370EB9" w:rsidP="004071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EXPONE: </w:t>
            </w:r>
            <w:r w:rsidR="0040715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que,</w:t>
            </w:r>
            <w:r w:rsidR="00407152">
              <w:rPr>
                <w:sz w:val="20"/>
                <w:szCs w:val="20"/>
              </w:rPr>
              <w:t xml:space="preserve"> reuniendo los requisitos</w:t>
            </w:r>
            <w:r>
              <w:rPr>
                <w:sz w:val="20"/>
                <w:szCs w:val="20"/>
              </w:rPr>
              <w:t>, y al amparo de lo dispuesto en la Ley 3/2024, de 30 de octubre, para mejorar la calidad de vida de personas con Esclerosis Lateral Amiotrófica y otras enfermedades o procesos de alta complejidad y curso irreversible y conforme al Decreto 1/2019, de 8 de enero, del procedimiento para el reconocimiento de la situación de dependencia y del derecho de acceso a los servicios y prestaciones económicas para el Sistema para la Autonomía y Atención a la Dependencia en Castilla-La Mancha</w:t>
            </w:r>
            <w:r w:rsidR="005304BA">
              <w:rPr>
                <w:sz w:val="20"/>
                <w:szCs w:val="20"/>
              </w:rPr>
              <w:t>.</w:t>
            </w:r>
          </w:p>
          <w:p w14:paraId="2E391DA6" w14:textId="603344B7" w:rsidR="00370EB9" w:rsidRDefault="00370EB9" w:rsidP="004071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60CC846" w14:textId="03B9CCBC" w:rsidR="00370EB9" w:rsidRDefault="00370EB9" w:rsidP="004071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SOLICITA: El reconocimiento del Grado III+ en el marco del Sistema para la Autonomía y Atención a la Dependencia en Castilla-La Mancha.</w:t>
            </w:r>
          </w:p>
          <w:p w14:paraId="09EFF628" w14:textId="77777777" w:rsidR="00802877" w:rsidRDefault="00802877" w:rsidP="004071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7096C55" w14:textId="0D2947F2" w:rsidR="00802877" w:rsidRPr="0055355F" w:rsidRDefault="00802877" w:rsidP="00802877">
            <w:pPr>
              <w:autoSpaceDE w:val="0"/>
              <w:autoSpaceDN w:val="0"/>
              <w:adjustRightInd w:val="0"/>
              <w:rPr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5B2253">
              <w:rPr>
                <w:sz w:val="20"/>
                <w:szCs w:val="20"/>
              </w:rPr>
              <w:fldChar w:fldCharType="begin">
                <w:ffData>
                  <w:name w:val="Marc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5B2253">
              <w:rPr>
                <w:sz w:val="20"/>
                <w:szCs w:val="20"/>
              </w:rPr>
              <w:fldChar w:fldCharType="end"/>
            </w:r>
            <w:r w:rsidRPr="005B2253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Pr="005B2253">
              <w:rPr>
                <w:sz w:val="20"/>
                <w:szCs w:val="20"/>
              </w:rPr>
              <w:t xml:space="preserve"> </w:t>
            </w:r>
            <w:r w:rsidRPr="000B1990">
              <w:rPr>
                <w:sz w:val="20"/>
                <w:szCs w:val="20"/>
              </w:rPr>
              <w:t>Informo que tengo reconocido el Grado III de dependencia.</w:t>
            </w:r>
          </w:p>
          <w:p w14:paraId="61991CE9" w14:textId="49F70384" w:rsidR="005304BA" w:rsidRDefault="005304BA" w:rsidP="004071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44EB5DF" w14:textId="45BA8630" w:rsidR="005304BA" w:rsidRDefault="005304BA" w:rsidP="004071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 xml:space="preserve">         </w:t>
            </w:r>
            <w:r w:rsidRPr="005B2253">
              <w:rPr>
                <w:sz w:val="20"/>
                <w:szCs w:val="20"/>
              </w:rPr>
              <w:fldChar w:fldCharType="begin">
                <w:ffData>
                  <w:name w:val="Marc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5B2253">
              <w:rPr>
                <w:sz w:val="20"/>
                <w:szCs w:val="20"/>
              </w:rPr>
              <w:fldChar w:fldCharType="end"/>
            </w:r>
            <w:r w:rsidRPr="005B2253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</w:t>
            </w:r>
            <w:r w:rsidRPr="005B22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Informo que he presentado</w:t>
            </w:r>
            <w:r w:rsidR="00441002">
              <w:rPr>
                <w:sz w:val="20"/>
                <w:szCs w:val="20"/>
              </w:rPr>
              <w:t>,</w:t>
            </w:r>
            <w:r w:rsidR="006549F2">
              <w:rPr>
                <w:sz w:val="20"/>
                <w:szCs w:val="20"/>
              </w:rPr>
              <w:t xml:space="preserve"> junto a la solicitud de Grado III+, otra solicitud</w:t>
            </w:r>
            <w:r>
              <w:rPr>
                <w:sz w:val="20"/>
                <w:szCs w:val="20"/>
              </w:rPr>
              <w:t xml:space="preserve"> de Reconocimiento de la Situación de Dependencia o solicitud de Revisión en el marco del Sistema para la Autonomía y Atención a la Dependencia.</w:t>
            </w:r>
          </w:p>
          <w:p w14:paraId="62D157E6" w14:textId="77777777" w:rsidR="00407152" w:rsidRPr="003749BA" w:rsidRDefault="00407152" w:rsidP="00407152">
            <w:pPr>
              <w:autoSpaceDE w:val="0"/>
              <w:autoSpaceDN w:val="0"/>
              <w:adjustRightInd w:val="0"/>
              <w:spacing w:line="140" w:lineRule="atLeast"/>
              <w:ind w:left="335" w:hanging="335"/>
              <w:jc w:val="both"/>
              <w:rPr>
                <w:sz w:val="20"/>
                <w:szCs w:val="20"/>
              </w:rPr>
            </w:pPr>
          </w:p>
        </w:tc>
      </w:tr>
    </w:tbl>
    <w:p w14:paraId="2E5428C7" w14:textId="7186C112" w:rsidR="00407152" w:rsidRDefault="00407152" w:rsidP="007F14FF">
      <w:pPr>
        <w:jc w:val="both"/>
        <w:rPr>
          <w:b/>
          <w:sz w:val="20"/>
          <w:szCs w:val="20"/>
        </w:rPr>
      </w:pPr>
    </w:p>
    <w:p w14:paraId="59A9BE0F" w14:textId="5477A598" w:rsidR="004C7E4A" w:rsidRDefault="004C7E4A" w:rsidP="007F14FF">
      <w:pPr>
        <w:jc w:val="both"/>
        <w:rPr>
          <w:b/>
          <w:sz w:val="20"/>
          <w:szCs w:val="20"/>
        </w:rPr>
      </w:pPr>
    </w:p>
    <w:p w14:paraId="0D1897D5" w14:textId="77777777" w:rsidR="004C7E4A" w:rsidRDefault="004C7E4A" w:rsidP="007F14FF">
      <w:pPr>
        <w:jc w:val="both"/>
        <w:rPr>
          <w:b/>
          <w:sz w:val="20"/>
          <w:szCs w:val="20"/>
        </w:rPr>
      </w:pPr>
    </w:p>
    <w:tbl>
      <w:tblPr>
        <w:tblStyle w:val="Tablaconcuadrcula"/>
        <w:tblW w:w="516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43"/>
        <w:gridCol w:w="10492"/>
        <w:gridCol w:w="6"/>
      </w:tblGrid>
      <w:tr w:rsidR="005B2253" w:rsidRPr="005B2253" w14:paraId="7F8B86C6" w14:textId="77777777" w:rsidTr="00216692">
        <w:trPr>
          <w:gridBefore w:val="1"/>
          <w:gridAfter w:val="1"/>
          <w:wBefore w:w="67" w:type="pct"/>
          <w:wAfter w:w="3" w:type="pct"/>
        </w:trPr>
        <w:tc>
          <w:tcPr>
            <w:tcW w:w="49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1F3CEE37" w14:textId="604B1C49" w:rsidR="00C9265D" w:rsidRPr="005B2253" w:rsidRDefault="002E00ED" w:rsidP="006E3D11">
            <w:pPr>
              <w:jc w:val="center"/>
              <w:rPr>
                <w:b/>
                <w:sz w:val="20"/>
                <w:szCs w:val="20"/>
              </w:rPr>
            </w:pPr>
            <w:bookmarkStart w:id="14" w:name="_Hlk223504664"/>
            <w:r>
              <w:rPr>
                <w:b/>
                <w:sz w:val="20"/>
                <w:szCs w:val="20"/>
              </w:rPr>
              <w:t>PREFERENCIAS</w:t>
            </w:r>
          </w:p>
        </w:tc>
      </w:tr>
      <w:tr w:rsidR="005274BD" w:rsidRPr="005B2253" w14:paraId="145D2E5E" w14:textId="77777777" w:rsidTr="00216692">
        <w:trPr>
          <w:gridBefore w:val="1"/>
          <w:gridAfter w:val="1"/>
          <w:wBefore w:w="67" w:type="pct"/>
          <w:wAfter w:w="3" w:type="pct"/>
        </w:trPr>
        <w:tc>
          <w:tcPr>
            <w:tcW w:w="4930" w:type="pct"/>
            <w:tcBorders>
              <w:top w:val="single" w:sz="4" w:space="0" w:color="auto"/>
              <w:bottom w:val="single" w:sz="4" w:space="0" w:color="auto"/>
            </w:tcBorders>
          </w:tcPr>
          <w:p w14:paraId="32697FEB" w14:textId="66ABECA5" w:rsidR="005274BD" w:rsidRDefault="00D70E99" w:rsidP="00D70E99">
            <w:pPr>
              <w:rPr>
                <w:b/>
                <w:sz w:val="20"/>
                <w:szCs w:val="20"/>
              </w:rPr>
            </w:pPr>
            <w:bookmarkStart w:id="15" w:name="_Hlk223504306"/>
            <w:bookmarkEnd w:id="14"/>
            <w:r>
              <w:rPr>
                <w:b/>
                <w:sz w:val="20"/>
                <w:szCs w:val="20"/>
              </w:rPr>
              <w:t>PREFERENCIA PRINCIPAL</w:t>
            </w:r>
          </w:p>
        </w:tc>
      </w:tr>
      <w:bookmarkEnd w:id="15"/>
      <w:tr w:rsidR="005B2253" w:rsidRPr="005B2253" w14:paraId="5061E185" w14:textId="77777777" w:rsidTr="00216692">
        <w:trPr>
          <w:gridBefore w:val="1"/>
          <w:gridAfter w:val="1"/>
          <w:wBefore w:w="67" w:type="pct"/>
          <w:wAfter w:w="3" w:type="pct"/>
          <w:trHeight w:val="2016"/>
        </w:trPr>
        <w:tc>
          <w:tcPr>
            <w:tcW w:w="4930" w:type="pct"/>
            <w:tcBorders>
              <w:bottom w:val="single" w:sz="4" w:space="0" w:color="auto"/>
            </w:tcBorders>
          </w:tcPr>
          <w:p w14:paraId="26BE4F1F" w14:textId="77777777" w:rsidR="00C9265D" w:rsidRPr="005B2253" w:rsidRDefault="00C9265D" w:rsidP="00E51139">
            <w:pPr>
              <w:jc w:val="both"/>
              <w:rPr>
                <w:sz w:val="20"/>
                <w:szCs w:val="20"/>
              </w:rPr>
            </w:pPr>
          </w:p>
          <w:p w14:paraId="4B83809B" w14:textId="2E98F26D" w:rsidR="00C9265D" w:rsidRPr="005B2253" w:rsidRDefault="002E00ED" w:rsidP="00F44D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Indique a continuación la prestación económica a la que desee acceder en caso de que se le reconozca un Grado III+ (solo podrá elegir una de las dos opciones)</w:t>
            </w:r>
            <w:r w:rsidR="00A036EA">
              <w:rPr>
                <w:sz w:val="20"/>
                <w:szCs w:val="20"/>
              </w:rPr>
              <w:t>:</w:t>
            </w:r>
          </w:p>
          <w:p w14:paraId="69327A17" w14:textId="5993512F" w:rsidR="005B4691" w:rsidRPr="005B2253" w:rsidRDefault="005B4691" w:rsidP="002E00ED">
            <w:pPr>
              <w:jc w:val="both"/>
              <w:rPr>
                <w:sz w:val="20"/>
                <w:szCs w:val="20"/>
              </w:rPr>
            </w:pPr>
          </w:p>
          <w:p w14:paraId="5082B978" w14:textId="248490C3" w:rsidR="000E5978" w:rsidRPr="00C80E39" w:rsidRDefault="00063608" w:rsidP="00E51139">
            <w:pPr>
              <w:jc w:val="both"/>
              <w:rPr>
                <w:b/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 xml:space="preserve">         </w:t>
            </w:r>
            <w:r w:rsidR="00B8341B" w:rsidRPr="005B2253">
              <w:rPr>
                <w:sz w:val="20"/>
                <w:szCs w:val="20"/>
              </w:rPr>
              <w:fldChar w:fldCharType="begin">
                <w:ffData>
                  <w:name w:val="Marc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Marcar17"/>
            <w:r w:rsidR="00B8341B"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="00B8341B" w:rsidRPr="005B2253">
              <w:rPr>
                <w:sz w:val="20"/>
                <w:szCs w:val="20"/>
              </w:rPr>
              <w:fldChar w:fldCharType="end"/>
            </w:r>
            <w:bookmarkEnd w:id="16"/>
            <w:r w:rsidRPr="005B2253">
              <w:rPr>
                <w:sz w:val="20"/>
                <w:szCs w:val="20"/>
              </w:rPr>
              <w:t xml:space="preserve">   </w:t>
            </w:r>
            <w:r w:rsidR="005274BD">
              <w:rPr>
                <w:sz w:val="20"/>
                <w:szCs w:val="20"/>
              </w:rPr>
              <w:t xml:space="preserve">   </w:t>
            </w:r>
            <w:r w:rsidRPr="005B2253">
              <w:rPr>
                <w:sz w:val="20"/>
                <w:szCs w:val="20"/>
              </w:rPr>
              <w:t xml:space="preserve"> </w:t>
            </w:r>
            <w:r w:rsidR="000E5978" w:rsidRPr="00C80E39">
              <w:rPr>
                <w:b/>
                <w:sz w:val="20"/>
                <w:szCs w:val="20"/>
              </w:rPr>
              <w:t xml:space="preserve">Prestación económica vinculada al servicio </w:t>
            </w:r>
            <w:r w:rsidR="00535412" w:rsidRPr="00C80E39">
              <w:rPr>
                <w:b/>
                <w:sz w:val="20"/>
                <w:szCs w:val="20"/>
              </w:rPr>
              <w:t>de ayuda</w:t>
            </w:r>
            <w:r w:rsidR="002E00ED" w:rsidRPr="00C80E39">
              <w:rPr>
                <w:b/>
                <w:sz w:val="20"/>
                <w:szCs w:val="20"/>
              </w:rPr>
              <w:t xml:space="preserve"> a domicilio</w:t>
            </w:r>
            <w:r w:rsidR="00535412" w:rsidRPr="00C80E39">
              <w:rPr>
                <w:b/>
                <w:sz w:val="20"/>
                <w:szCs w:val="20"/>
              </w:rPr>
              <w:t>.</w:t>
            </w:r>
          </w:p>
          <w:p w14:paraId="6DF99BC3" w14:textId="465F8E78" w:rsidR="005211B6" w:rsidRDefault="005211B6" w:rsidP="00E51139">
            <w:pPr>
              <w:jc w:val="both"/>
              <w:rPr>
                <w:sz w:val="20"/>
                <w:szCs w:val="20"/>
              </w:rPr>
            </w:pPr>
          </w:p>
          <w:p w14:paraId="26D5E2AD" w14:textId="212BB2C6" w:rsidR="00693C5F" w:rsidRDefault="00B8341B" w:rsidP="00E51139">
            <w:pPr>
              <w:jc w:val="both"/>
              <w:rPr>
                <w:b/>
                <w:sz w:val="20"/>
                <w:szCs w:val="20"/>
              </w:rPr>
            </w:pPr>
            <w:r w:rsidRPr="005B2253">
              <w:rPr>
                <w:sz w:val="20"/>
                <w:szCs w:val="20"/>
              </w:rPr>
              <w:t xml:space="preserve">   </w:t>
            </w:r>
            <w:r w:rsidR="005304BA">
              <w:rPr>
                <w:sz w:val="20"/>
                <w:szCs w:val="20"/>
              </w:rPr>
              <w:t xml:space="preserve">     </w:t>
            </w:r>
            <w:r w:rsidRPr="005B2253">
              <w:rPr>
                <w:sz w:val="20"/>
                <w:szCs w:val="20"/>
              </w:rPr>
              <w:t xml:space="preserve"> </w:t>
            </w:r>
            <w:r w:rsidRPr="005B2253">
              <w:rPr>
                <w:sz w:val="20"/>
                <w:szCs w:val="20"/>
              </w:rPr>
              <w:fldChar w:fldCharType="begin">
                <w:ffData>
                  <w:name w:val="Marc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Marcar18"/>
            <w:r w:rsidRPr="005B2253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5B2253">
              <w:rPr>
                <w:sz w:val="20"/>
                <w:szCs w:val="20"/>
              </w:rPr>
              <w:fldChar w:fldCharType="end"/>
            </w:r>
            <w:bookmarkEnd w:id="17"/>
            <w:r w:rsidR="00063608" w:rsidRPr="005B2253">
              <w:rPr>
                <w:sz w:val="20"/>
                <w:szCs w:val="20"/>
              </w:rPr>
              <w:t xml:space="preserve"> </w:t>
            </w:r>
            <w:r w:rsidR="005274BD">
              <w:rPr>
                <w:sz w:val="20"/>
                <w:szCs w:val="20"/>
              </w:rPr>
              <w:t xml:space="preserve">  </w:t>
            </w:r>
            <w:r w:rsidR="006549F2">
              <w:rPr>
                <w:sz w:val="20"/>
                <w:szCs w:val="20"/>
              </w:rPr>
              <w:t xml:space="preserve">    </w:t>
            </w:r>
            <w:r w:rsidR="000E5978" w:rsidRPr="00C80E39">
              <w:rPr>
                <w:b/>
                <w:sz w:val="20"/>
                <w:szCs w:val="20"/>
              </w:rPr>
              <w:t>Prestación económica de asistencia personal</w:t>
            </w:r>
            <w:r w:rsidR="00BF1385" w:rsidRPr="00C80E39">
              <w:rPr>
                <w:b/>
                <w:sz w:val="20"/>
                <w:szCs w:val="20"/>
              </w:rPr>
              <w:t>.</w:t>
            </w:r>
            <w:r w:rsidR="00693C5F" w:rsidRPr="00C80E39">
              <w:rPr>
                <w:b/>
                <w:sz w:val="20"/>
                <w:szCs w:val="20"/>
              </w:rPr>
              <w:t xml:space="preserve"> </w:t>
            </w:r>
          </w:p>
          <w:p w14:paraId="2711737F" w14:textId="77777777" w:rsidR="00216692" w:rsidRDefault="00216692" w:rsidP="00E51139">
            <w:pPr>
              <w:jc w:val="both"/>
              <w:rPr>
                <w:b/>
                <w:sz w:val="20"/>
                <w:szCs w:val="20"/>
              </w:rPr>
            </w:pPr>
          </w:p>
          <w:p w14:paraId="3DFD28E1" w14:textId="77777777" w:rsidR="00D47C7D" w:rsidRPr="006E6015" w:rsidRDefault="00216692" w:rsidP="00216692">
            <w:pPr>
              <w:jc w:val="both"/>
              <w:rPr>
                <w:bCs/>
                <w:sz w:val="20"/>
                <w:szCs w:val="20"/>
              </w:rPr>
            </w:pPr>
            <w:r w:rsidRPr="006E6015">
              <w:rPr>
                <w:bCs/>
                <w:sz w:val="20"/>
                <w:szCs w:val="20"/>
              </w:rPr>
              <w:t xml:space="preserve">En el caso de que no marque ninguna de estas dos opciones se mantienen las prestaciones o servicios reconocidos en su actual programa individual de atención.  </w:t>
            </w:r>
          </w:p>
          <w:p w14:paraId="1312B978" w14:textId="0F38548F" w:rsidR="00216692" w:rsidRPr="005B2253" w:rsidRDefault="00216692" w:rsidP="00216692">
            <w:pPr>
              <w:jc w:val="both"/>
              <w:rPr>
                <w:sz w:val="20"/>
                <w:szCs w:val="20"/>
              </w:rPr>
            </w:pPr>
          </w:p>
        </w:tc>
      </w:tr>
      <w:tr w:rsidR="005B2253" w:rsidRPr="005B2253" w14:paraId="1625D8BA" w14:textId="77777777" w:rsidTr="004C7E4A">
        <w:trPr>
          <w:gridBefore w:val="1"/>
          <w:gridAfter w:val="1"/>
          <w:wBefore w:w="67" w:type="pct"/>
          <w:wAfter w:w="3" w:type="pct"/>
        </w:trPr>
        <w:tc>
          <w:tcPr>
            <w:tcW w:w="4930" w:type="pct"/>
            <w:tcBorders>
              <w:left w:val="nil"/>
              <w:bottom w:val="single" w:sz="4" w:space="0" w:color="auto"/>
              <w:right w:val="nil"/>
            </w:tcBorders>
          </w:tcPr>
          <w:p w14:paraId="266330BB" w14:textId="0385712B" w:rsidR="003803B3" w:rsidRDefault="003803B3" w:rsidP="00E51139">
            <w:pPr>
              <w:jc w:val="both"/>
              <w:rPr>
                <w:sz w:val="20"/>
                <w:szCs w:val="20"/>
              </w:rPr>
            </w:pPr>
          </w:p>
          <w:p w14:paraId="3153273C" w14:textId="77777777" w:rsidR="004C7E4A" w:rsidRDefault="004C7E4A" w:rsidP="00E51139">
            <w:pPr>
              <w:jc w:val="both"/>
              <w:rPr>
                <w:sz w:val="20"/>
                <w:szCs w:val="20"/>
              </w:rPr>
            </w:pPr>
          </w:p>
          <w:p w14:paraId="56159C9B" w14:textId="5FED1C4A" w:rsidR="004C7E4A" w:rsidRPr="005B2253" w:rsidRDefault="004C7E4A" w:rsidP="00E51139">
            <w:pPr>
              <w:jc w:val="both"/>
              <w:rPr>
                <w:sz w:val="20"/>
                <w:szCs w:val="20"/>
              </w:rPr>
            </w:pPr>
          </w:p>
        </w:tc>
      </w:tr>
      <w:tr w:rsidR="00E7238A" w:rsidRPr="005B2253" w14:paraId="0CE60D9C" w14:textId="77777777" w:rsidTr="004C7E4A">
        <w:trPr>
          <w:gridBefore w:val="1"/>
          <w:gridAfter w:val="1"/>
          <w:wBefore w:w="67" w:type="pct"/>
          <w:wAfter w:w="3" w:type="pct"/>
        </w:trPr>
        <w:tc>
          <w:tcPr>
            <w:tcW w:w="49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16F9EC2C" w14:textId="2C14C0F2" w:rsidR="00E7238A" w:rsidRDefault="00E7238A" w:rsidP="00F2560C">
            <w:pPr>
              <w:rPr>
                <w:b/>
                <w:sz w:val="20"/>
                <w:szCs w:val="20"/>
              </w:rPr>
            </w:pPr>
            <w:r w:rsidRPr="004C7E4A">
              <w:rPr>
                <w:b/>
                <w:sz w:val="20"/>
                <w:szCs w:val="20"/>
              </w:rPr>
              <w:t>PREFERENCIA COMPATIBLE</w:t>
            </w:r>
          </w:p>
        </w:tc>
      </w:tr>
      <w:tr w:rsidR="00E7238A" w:rsidRPr="005B2253" w14:paraId="1B1E77C0" w14:textId="77777777" w:rsidTr="00216692">
        <w:trPr>
          <w:gridBefore w:val="1"/>
          <w:gridAfter w:val="1"/>
          <w:wBefore w:w="67" w:type="pct"/>
          <w:wAfter w:w="3" w:type="pct"/>
          <w:trHeight w:val="2238"/>
        </w:trPr>
        <w:tc>
          <w:tcPr>
            <w:tcW w:w="4930" w:type="pct"/>
            <w:tcBorders>
              <w:bottom w:val="single" w:sz="4" w:space="0" w:color="auto"/>
            </w:tcBorders>
          </w:tcPr>
          <w:p w14:paraId="44EE479B" w14:textId="77777777" w:rsidR="004C7E4A" w:rsidRDefault="004C7E4A" w:rsidP="00F2560C">
            <w:pPr>
              <w:jc w:val="both"/>
              <w:rPr>
                <w:sz w:val="20"/>
                <w:szCs w:val="20"/>
              </w:rPr>
            </w:pPr>
          </w:p>
          <w:p w14:paraId="7B8A718E" w14:textId="645250AF" w:rsidR="00E7238A" w:rsidRPr="00B7671F" w:rsidRDefault="00E7238A" w:rsidP="00F2560C">
            <w:pPr>
              <w:jc w:val="both"/>
              <w:rPr>
                <w:sz w:val="20"/>
                <w:szCs w:val="20"/>
              </w:rPr>
            </w:pPr>
            <w:r w:rsidRPr="00B7671F">
              <w:rPr>
                <w:sz w:val="20"/>
                <w:szCs w:val="20"/>
              </w:rPr>
              <w:t xml:space="preserve">Indique a continuación la/s prestación/es o servicio/os compatible/es con la preferencia principal a la/s que quiere acceder en caso de que se le reconozca un Grado III+, si así lo desea: </w:t>
            </w:r>
          </w:p>
          <w:p w14:paraId="0933419C" w14:textId="77777777" w:rsidR="00E7238A" w:rsidRPr="00B7671F" w:rsidRDefault="00E7238A" w:rsidP="00F2560C">
            <w:pPr>
              <w:jc w:val="both"/>
              <w:rPr>
                <w:sz w:val="20"/>
                <w:szCs w:val="20"/>
              </w:rPr>
            </w:pPr>
          </w:p>
          <w:p w14:paraId="0E68BC3E" w14:textId="4B814FFD" w:rsidR="00E7238A" w:rsidRPr="00B7671F" w:rsidRDefault="00E7238A" w:rsidP="00F2560C">
            <w:pPr>
              <w:jc w:val="both"/>
              <w:rPr>
                <w:sz w:val="20"/>
                <w:szCs w:val="20"/>
              </w:rPr>
            </w:pPr>
            <w:r w:rsidRPr="00B7671F">
              <w:rPr>
                <w:sz w:val="20"/>
                <w:szCs w:val="20"/>
              </w:rPr>
              <w:t xml:space="preserve">         </w:t>
            </w:r>
            <w:r w:rsidRPr="00B7671F">
              <w:rPr>
                <w:sz w:val="20"/>
                <w:szCs w:val="20"/>
              </w:rPr>
              <w:fldChar w:fldCharType="begin">
                <w:ffData>
                  <w:name w:val="Marc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671F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B7671F">
              <w:rPr>
                <w:sz w:val="20"/>
                <w:szCs w:val="20"/>
              </w:rPr>
              <w:fldChar w:fldCharType="end"/>
            </w:r>
            <w:r w:rsidRPr="00B7671F">
              <w:rPr>
                <w:sz w:val="20"/>
                <w:szCs w:val="20"/>
              </w:rPr>
              <w:t xml:space="preserve">       Servicio de teleasistencia avanzada.</w:t>
            </w:r>
          </w:p>
          <w:p w14:paraId="630A3D56" w14:textId="77777777" w:rsidR="00E7238A" w:rsidRPr="00B7671F" w:rsidRDefault="00E7238A" w:rsidP="00F2560C">
            <w:pPr>
              <w:jc w:val="both"/>
              <w:rPr>
                <w:sz w:val="20"/>
                <w:szCs w:val="20"/>
              </w:rPr>
            </w:pPr>
          </w:p>
          <w:p w14:paraId="1ADFE988" w14:textId="169424B1" w:rsidR="00E7238A" w:rsidRPr="00B7671F" w:rsidRDefault="00E7238A" w:rsidP="00F2560C">
            <w:pPr>
              <w:jc w:val="both"/>
              <w:rPr>
                <w:sz w:val="20"/>
                <w:szCs w:val="20"/>
              </w:rPr>
            </w:pPr>
            <w:r w:rsidRPr="00B7671F">
              <w:rPr>
                <w:sz w:val="20"/>
                <w:szCs w:val="20"/>
              </w:rPr>
              <w:t xml:space="preserve">         </w:t>
            </w:r>
            <w:r w:rsidRPr="00B7671F">
              <w:rPr>
                <w:sz w:val="20"/>
                <w:szCs w:val="20"/>
              </w:rPr>
              <w:fldChar w:fldCharType="begin">
                <w:ffData>
                  <w:name w:val="Marc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671F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B7671F">
              <w:rPr>
                <w:sz w:val="20"/>
                <w:szCs w:val="20"/>
              </w:rPr>
              <w:fldChar w:fldCharType="end"/>
            </w:r>
            <w:r w:rsidRPr="00B7671F">
              <w:rPr>
                <w:sz w:val="20"/>
                <w:szCs w:val="20"/>
              </w:rPr>
              <w:t xml:space="preserve">       Servicio de promoción de la autonomía personal (productos de apoyo).</w:t>
            </w:r>
          </w:p>
          <w:p w14:paraId="4C505C2A" w14:textId="41EC9280" w:rsidR="006549F2" w:rsidRPr="00B7671F" w:rsidRDefault="006549F2" w:rsidP="00F2560C">
            <w:pPr>
              <w:jc w:val="both"/>
              <w:rPr>
                <w:sz w:val="20"/>
                <w:szCs w:val="20"/>
              </w:rPr>
            </w:pPr>
          </w:p>
          <w:p w14:paraId="5934AA57" w14:textId="77777777" w:rsidR="00216692" w:rsidRDefault="00216692" w:rsidP="004C7E4A">
            <w:pPr>
              <w:ind w:left="601" w:hanging="145"/>
              <w:jc w:val="both"/>
              <w:rPr>
                <w:sz w:val="20"/>
                <w:szCs w:val="20"/>
              </w:rPr>
            </w:pPr>
            <w:r w:rsidRPr="00B7671F">
              <w:rPr>
                <w:sz w:val="20"/>
                <w:szCs w:val="20"/>
              </w:rPr>
              <w:fldChar w:fldCharType="begin">
                <w:ffData>
                  <w:name w:val="Marc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671F">
              <w:rPr>
                <w:sz w:val="20"/>
                <w:szCs w:val="20"/>
              </w:rPr>
              <w:instrText xml:space="preserve"> FORMCHECKBOX </w:instrText>
            </w:r>
            <w:r w:rsidR="003E7A53">
              <w:rPr>
                <w:sz w:val="20"/>
                <w:szCs w:val="20"/>
              </w:rPr>
            </w:r>
            <w:r w:rsidR="003E7A53">
              <w:rPr>
                <w:sz w:val="20"/>
                <w:szCs w:val="20"/>
              </w:rPr>
              <w:fldChar w:fldCharType="separate"/>
            </w:r>
            <w:r w:rsidRPr="00B7671F">
              <w:rPr>
                <w:sz w:val="20"/>
                <w:szCs w:val="20"/>
              </w:rPr>
              <w:fldChar w:fldCharType="end"/>
            </w:r>
            <w:r w:rsidRPr="00B7671F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Prestación económica de cuidados en el entorno familiar y apoyo a personas cuidadoras no profesionales</w:t>
            </w:r>
            <w:r w:rsidR="006E6015">
              <w:rPr>
                <w:sz w:val="20"/>
                <w:szCs w:val="20"/>
              </w:rPr>
              <w:t xml:space="preserve"> (</w:t>
            </w:r>
            <w:r w:rsidR="006E6015" w:rsidRPr="006E6015">
              <w:rPr>
                <w:sz w:val="20"/>
                <w:szCs w:val="20"/>
              </w:rPr>
              <w:t>e</w:t>
            </w:r>
            <w:r w:rsidRPr="006E6015">
              <w:rPr>
                <w:sz w:val="20"/>
                <w:szCs w:val="20"/>
              </w:rPr>
              <w:t xml:space="preserve">sta última prestación es </w:t>
            </w:r>
            <w:r w:rsidR="006E6015" w:rsidRPr="006E6015">
              <w:rPr>
                <w:sz w:val="20"/>
                <w:szCs w:val="20"/>
              </w:rPr>
              <w:t>compatible</w:t>
            </w:r>
            <w:r w:rsidRPr="006E6015">
              <w:rPr>
                <w:sz w:val="20"/>
                <w:szCs w:val="20"/>
              </w:rPr>
              <w:t xml:space="preserve"> siempre que la preferencia principal que en su caso sea reconocida sean inferior a 480 horas mensuales</w:t>
            </w:r>
            <w:r w:rsidR="006E6015">
              <w:rPr>
                <w:sz w:val="20"/>
                <w:szCs w:val="20"/>
              </w:rPr>
              <w:t>)</w:t>
            </w:r>
          </w:p>
          <w:p w14:paraId="7F54C010" w14:textId="5AC8821E" w:rsidR="004C7E4A" w:rsidRPr="00216692" w:rsidRDefault="004C7E4A" w:rsidP="004C7E4A">
            <w:pPr>
              <w:ind w:left="601" w:hanging="145"/>
              <w:jc w:val="both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5B2253" w:rsidRPr="005B2253" w14:paraId="4F8F2DDC" w14:textId="77777777" w:rsidTr="00216692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6E5E68" w14:textId="7A132832" w:rsidR="00314CB9" w:rsidRDefault="00314CB9" w:rsidP="00E51139">
            <w:pPr>
              <w:jc w:val="both"/>
              <w:rPr>
                <w:sz w:val="20"/>
                <w:szCs w:val="20"/>
              </w:rPr>
            </w:pPr>
          </w:p>
          <w:p w14:paraId="4BFA0CF6" w14:textId="52D00A84" w:rsidR="004C7E4A" w:rsidRDefault="004C7E4A" w:rsidP="00E51139">
            <w:pPr>
              <w:jc w:val="both"/>
              <w:rPr>
                <w:sz w:val="20"/>
                <w:szCs w:val="20"/>
              </w:rPr>
            </w:pPr>
          </w:p>
          <w:p w14:paraId="123038EE" w14:textId="6C2CB929" w:rsidR="004C7E4A" w:rsidRDefault="004C7E4A" w:rsidP="00E51139">
            <w:pPr>
              <w:jc w:val="both"/>
              <w:rPr>
                <w:sz w:val="20"/>
                <w:szCs w:val="20"/>
              </w:rPr>
            </w:pPr>
          </w:p>
          <w:p w14:paraId="0AC857ED" w14:textId="7DFD43FC" w:rsidR="004C7E4A" w:rsidRDefault="004C7E4A" w:rsidP="00E51139">
            <w:pPr>
              <w:jc w:val="both"/>
              <w:rPr>
                <w:sz w:val="20"/>
                <w:szCs w:val="20"/>
              </w:rPr>
            </w:pPr>
          </w:p>
          <w:p w14:paraId="782626E2" w14:textId="04A5CBF7" w:rsidR="004C7E4A" w:rsidRDefault="004C7E4A" w:rsidP="00E51139">
            <w:pPr>
              <w:jc w:val="both"/>
              <w:rPr>
                <w:sz w:val="20"/>
                <w:szCs w:val="20"/>
              </w:rPr>
            </w:pPr>
          </w:p>
          <w:p w14:paraId="678E6951" w14:textId="5AB80FC2" w:rsidR="004C7E4A" w:rsidRDefault="004C7E4A" w:rsidP="00E51139">
            <w:pPr>
              <w:jc w:val="both"/>
              <w:rPr>
                <w:sz w:val="20"/>
                <w:szCs w:val="20"/>
              </w:rPr>
            </w:pPr>
          </w:p>
          <w:p w14:paraId="62416F80" w14:textId="78120BFA" w:rsidR="004C7E4A" w:rsidRDefault="004C7E4A" w:rsidP="00E51139">
            <w:pPr>
              <w:jc w:val="both"/>
              <w:rPr>
                <w:sz w:val="20"/>
                <w:szCs w:val="20"/>
              </w:rPr>
            </w:pPr>
          </w:p>
          <w:p w14:paraId="67626E87" w14:textId="77777777" w:rsidR="004C7E4A" w:rsidRPr="005B2253" w:rsidRDefault="004C7E4A" w:rsidP="00E51139">
            <w:pPr>
              <w:jc w:val="both"/>
              <w:rPr>
                <w:sz w:val="20"/>
                <w:szCs w:val="20"/>
              </w:rPr>
            </w:pPr>
          </w:p>
          <w:tbl>
            <w:tblPr>
              <w:tblStyle w:val="Tablaconcuadrcula"/>
              <w:tblW w:w="10520" w:type="dxa"/>
              <w:tblLayout w:type="fixed"/>
              <w:tblLook w:val="04A0" w:firstRow="1" w:lastRow="0" w:firstColumn="1" w:lastColumn="0" w:noHBand="0" w:noVBand="1"/>
            </w:tblPr>
            <w:tblGrid>
              <w:gridCol w:w="10520"/>
            </w:tblGrid>
            <w:tr w:rsidR="00314CB9" w:rsidRPr="005B2253" w14:paraId="55718333" w14:textId="77777777" w:rsidTr="009D2C8E">
              <w:trPr>
                <w:trHeight w:val="329"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  <w:shd w:val="clear" w:color="auto" w:fill="FFFF00"/>
                </w:tcPr>
                <w:p w14:paraId="164E5076" w14:textId="71DA516F" w:rsidR="00314CB9" w:rsidRPr="00C80E39" w:rsidRDefault="00C80E39" w:rsidP="00AE122D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0"/>
                      <w:szCs w:val="20"/>
                    </w:rPr>
                  </w:pPr>
                  <w:bookmarkStart w:id="18" w:name="_Hlk224892855"/>
                  <w:bookmarkStart w:id="19" w:name="_Hlk226717470"/>
                  <w:r>
                    <w:rPr>
                      <w:b/>
                      <w:sz w:val="20"/>
                      <w:szCs w:val="20"/>
                    </w:rPr>
                    <w:t>CONSULTA DE DATOS</w:t>
                  </w:r>
                </w:p>
              </w:tc>
            </w:tr>
            <w:bookmarkEnd w:id="18"/>
            <w:tr w:rsidR="00314CB9" w:rsidRPr="005B2253" w14:paraId="20DD5D5E" w14:textId="77777777" w:rsidTr="005211B6">
              <w:trPr>
                <w:trHeight w:val="58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14:paraId="789231EC" w14:textId="5C90103F" w:rsidR="00314CB9" w:rsidRDefault="00314CB9" w:rsidP="00AE122D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sz w:val="8"/>
                      <w:szCs w:val="20"/>
                    </w:rPr>
                  </w:pPr>
                </w:p>
                <w:p w14:paraId="1DCC2A50" w14:textId="3C800858" w:rsidR="0008427D" w:rsidRDefault="0008427D" w:rsidP="00AE122D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sz w:val="8"/>
                      <w:szCs w:val="20"/>
                    </w:rPr>
                  </w:pPr>
                </w:p>
                <w:p w14:paraId="45EF7C39" w14:textId="77777777" w:rsidR="00802877" w:rsidRPr="000B1990" w:rsidRDefault="00802877" w:rsidP="00802877">
                  <w:pPr>
                    <w:spacing w:before="120"/>
                    <w:ind w:firstLine="567"/>
                    <w:jc w:val="both"/>
                    <w:rPr>
                      <w:sz w:val="20"/>
                      <w:szCs w:val="20"/>
                    </w:rPr>
                  </w:pPr>
                  <w:r w:rsidRPr="000B1990">
                    <w:rPr>
                      <w:sz w:val="20"/>
                      <w:szCs w:val="20"/>
                    </w:rPr>
                    <w:t>Se informa que de conformidad con lo dispuesto en el artículo 28 de la Ley 29/2015, de 1 de octubre, del Procedimiento Administrativo Común de las Administraciones Públicas, y en las letras c) y e) del artículo 6.1 y 9.2 h) del Reglamento (UE) 2016/679, de 27 de abril, de Protección de Datos de Carácter Personal, la presentación de esta solicitud posibilita el tratamiento de los datos de carácter personal contenidos en el impreso y obtenidos en la tramitación del procedimiento, habilitando la consulta u obtención,</w:t>
                  </w:r>
                  <w:r w:rsidRPr="000B1990">
                    <w:t xml:space="preserve"> </w:t>
                  </w:r>
                  <w:r w:rsidRPr="000B1990">
                    <w:rPr>
                      <w:sz w:val="20"/>
                      <w:szCs w:val="20"/>
                    </w:rPr>
                    <w:t>directa, de forma telemática o a través de otros medios, de los datos y documentos necesarios para el reconocimiento del grado y prestaciones solicitadas, realizar su seguimiento y control, ya se encuentren en poder de esta Administración o hayan sido elaborados por cualquier otra Administración, salvo que conste en el procedimiento su oposición expresa:</w:t>
                  </w:r>
                </w:p>
                <w:p w14:paraId="7E775091" w14:textId="77777777" w:rsidR="00802877" w:rsidRPr="000B1990" w:rsidRDefault="00802877" w:rsidP="00AE122D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  <w:p w14:paraId="229CA838" w14:textId="2EFEDF9C" w:rsidR="00A61826" w:rsidRDefault="00A61826" w:rsidP="006E4A9D">
                  <w:pPr>
                    <w:spacing w:before="120"/>
                    <w:ind w:firstLine="567"/>
                    <w:jc w:val="both"/>
                    <w:rPr>
                      <w:sz w:val="20"/>
                      <w:szCs w:val="20"/>
                    </w:rPr>
                  </w:pP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Casilla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>
                    <w:rPr>
                      <w:sz w:val="20"/>
                      <w:szCs w:val="20"/>
                    </w:rPr>
                    <w:t xml:space="preserve"> Me opongo a la consulta de datos de identidad de la persona interesada</w:t>
                  </w:r>
                  <w:r w:rsidR="003B4E8D">
                    <w:rPr>
                      <w:sz w:val="20"/>
                      <w:szCs w:val="20"/>
                    </w:rPr>
                    <w:t>, o</w:t>
                  </w:r>
                  <w:r>
                    <w:rPr>
                      <w:sz w:val="20"/>
                      <w:szCs w:val="20"/>
                    </w:rPr>
                    <w:t xml:space="preserve"> de su representante o guardador de hecho.</w:t>
                  </w:r>
                </w:p>
                <w:bookmarkStart w:id="20" w:name="_GoBack"/>
                <w:p w14:paraId="1A43DFF1" w14:textId="144EBCDC" w:rsidR="00A61826" w:rsidRDefault="00A61826" w:rsidP="006E4A9D">
                  <w:pPr>
                    <w:spacing w:before="120"/>
                    <w:ind w:firstLine="567"/>
                    <w:jc w:val="both"/>
                    <w:rPr>
                      <w:sz w:val="20"/>
                      <w:szCs w:val="20"/>
                    </w:rPr>
                  </w:pP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Casilla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bookmarkEnd w:id="20"/>
                  <w:r>
                    <w:rPr>
                      <w:sz w:val="20"/>
                      <w:szCs w:val="20"/>
                    </w:rPr>
                    <w:t xml:space="preserve"> Me opongo a la consulta de domicilio y residencia.</w:t>
                  </w:r>
                </w:p>
                <w:p w14:paraId="7BED1242" w14:textId="7E193959" w:rsidR="00A61826" w:rsidRDefault="00A61826" w:rsidP="00F44DC5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  <w:p w14:paraId="5F3368B7" w14:textId="77777777" w:rsidR="0008427D" w:rsidRDefault="0008427D" w:rsidP="0008427D">
                  <w:pPr>
                    <w:spacing w:before="120"/>
                    <w:jc w:val="both"/>
                    <w:rPr>
                      <w:sz w:val="20"/>
                      <w:szCs w:val="20"/>
                    </w:rPr>
                  </w:pPr>
                  <w:r w:rsidRPr="00F4365B">
                    <w:rPr>
                      <w:b/>
                      <w:sz w:val="20"/>
                      <w:szCs w:val="20"/>
                    </w:rPr>
                    <w:t>AUTORIZACIONES EXPRESAS</w:t>
                  </w:r>
                  <w:r w:rsidRPr="00F4365B">
                    <w:rPr>
                      <w:sz w:val="20"/>
                      <w:szCs w:val="20"/>
                    </w:rPr>
                    <w:t xml:space="preserve"> </w:t>
                  </w:r>
                </w:p>
                <w:p w14:paraId="52451690" w14:textId="6E139439" w:rsidR="0008427D" w:rsidRDefault="0008427D" w:rsidP="0008427D">
                  <w:pPr>
                    <w:spacing w:before="120"/>
                    <w:ind w:firstLine="567"/>
                    <w:jc w:val="both"/>
                    <w:rPr>
                      <w:sz w:val="20"/>
                      <w:szCs w:val="20"/>
                    </w:rPr>
                  </w:pP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Casilla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>
                    <w:rPr>
                      <w:sz w:val="20"/>
                      <w:szCs w:val="20"/>
                    </w:rPr>
                    <w:t xml:space="preserve"> Autorizo el acceso a la consulta de la información obrante en el Servicio de Salud de Castilla-La Mancha, siempre que sea posible dicha consulta.</w:t>
                  </w:r>
                  <w:r w:rsidR="00380A9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75170981" w14:textId="77777777" w:rsidR="0008427D" w:rsidRDefault="0008427D" w:rsidP="00F44DC5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  <w:p w14:paraId="68B7EF91" w14:textId="77777777" w:rsidR="005B19D2" w:rsidRDefault="005B19D2" w:rsidP="0008427D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14:paraId="34228B01" w14:textId="2F72799F" w:rsidR="0008427D" w:rsidRDefault="0008427D" w:rsidP="004C7E4A">
                  <w:pPr>
                    <w:autoSpaceDE w:val="0"/>
                    <w:autoSpaceDN w:val="0"/>
                    <w:adjustRightInd w:val="0"/>
                    <w:ind w:firstLine="637"/>
                    <w:jc w:val="both"/>
                    <w:rPr>
                      <w:sz w:val="20"/>
                      <w:szCs w:val="20"/>
                    </w:rPr>
                  </w:pPr>
                  <w:r w:rsidRPr="005A115C">
                    <w:rPr>
                      <w:sz w:val="20"/>
                      <w:szCs w:val="20"/>
                    </w:rPr>
                    <w:t>Asimismo, podrá indicar los documentos aportados anteriormente ante cualquier Administración señalando la fecha de presentación y unidad administrativa y serán consultados por la Consejería:</w:t>
                  </w:r>
                </w:p>
                <w:p w14:paraId="55B0A406" w14:textId="77777777" w:rsidR="003D6892" w:rsidRDefault="003D6892" w:rsidP="0008427D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  <w:p w14:paraId="0257D662" w14:textId="77777777" w:rsidR="0008427D" w:rsidRPr="00F4365B" w:rsidRDefault="0008427D" w:rsidP="0008427D">
                  <w:pPr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F4365B">
                    <w:rPr>
                      <w:sz w:val="20"/>
                      <w:szCs w:val="20"/>
                    </w:rPr>
                    <w:t xml:space="preserve">Documento 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 presentado con fecha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ante la unidad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de la Consejería de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>.</w:t>
                  </w:r>
                </w:p>
                <w:p w14:paraId="7EC82EEF" w14:textId="77777777" w:rsidR="0008427D" w:rsidRPr="00F4365B" w:rsidRDefault="0008427D" w:rsidP="0008427D">
                  <w:pPr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F4365B">
                    <w:rPr>
                      <w:sz w:val="20"/>
                      <w:szCs w:val="20"/>
                    </w:rPr>
                    <w:t xml:space="preserve">Documento 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 presentado con fecha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ante la unidad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de la Consejería de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>.</w:t>
                  </w:r>
                </w:p>
                <w:p w14:paraId="60BD9603" w14:textId="77777777" w:rsidR="0008427D" w:rsidRDefault="0008427D" w:rsidP="0008427D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F4365B">
                    <w:rPr>
                      <w:sz w:val="20"/>
                      <w:szCs w:val="20"/>
                    </w:rPr>
                    <w:t xml:space="preserve">Documento 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 presentado con fecha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ante la unidad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 xml:space="preserve"> de la Consejería de </w:t>
                  </w:r>
                  <w:r w:rsidRPr="00F4365B"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F4365B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F4365B">
                    <w:rPr>
                      <w:sz w:val="20"/>
                      <w:szCs w:val="20"/>
                    </w:rPr>
                  </w:r>
                  <w:r w:rsidRPr="00F4365B">
                    <w:rPr>
                      <w:sz w:val="20"/>
                      <w:szCs w:val="20"/>
                    </w:rPr>
                    <w:fldChar w:fldCharType="separate"/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t> </w:t>
                  </w:r>
                  <w:r w:rsidRPr="00F4365B">
                    <w:rPr>
                      <w:sz w:val="20"/>
                      <w:szCs w:val="20"/>
                    </w:rPr>
                    <w:fldChar w:fldCharType="end"/>
                  </w:r>
                  <w:r w:rsidRPr="00F4365B">
                    <w:rPr>
                      <w:sz w:val="20"/>
                      <w:szCs w:val="20"/>
                    </w:rPr>
                    <w:t>.</w:t>
                  </w:r>
                </w:p>
                <w:p w14:paraId="47FBE0C7" w14:textId="3C7B26DE" w:rsidR="00556504" w:rsidRDefault="00556504" w:rsidP="00556504">
                  <w:pPr>
                    <w:spacing w:before="120"/>
                    <w:ind w:firstLine="567"/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En el caso de que se haya opuesto en alguna de las opciones anteriores, </w:t>
                  </w:r>
                  <w:r w:rsidRPr="004B4B1D">
                    <w:rPr>
                      <w:b/>
                      <w:sz w:val="20"/>
                      <w:szCs w:val="20"/>
                    </w:rPr>
                    <w:t>deben aportar los datos y documentos requeridos para la resolución el presente procedimiento</w:t>
                  </w:r>
                  <w:r>
                    <w:rPr>
                      <w:b/>
                      <w:sz w:val="20"/>
                      <w:szCs w:val="20"/>
                    </w:rPr>
                    <w:t xml:space="preserve">. </w:t>
                  </w:r>
                </w:p>
                <w:p w14:paraId="5B8EF40E" w14:textId="77777777" w:rsidR="004C7E4A" w:rsidRDefault="004C7E4A" w:rsidP="00556504">
                  <w:pPr>
                    <w:spacing w:before="120"/>
                    <w:ind w:firstLine="567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14:paraId="6672963F" w14:textId="5E52B59D" w:rsidR="0008427D" w:rsidRDefault="00772CD8" w:rsidP="004C7E4A">
                  <w:pPr>
                    <w:autoSpaceDE w:val="0"/>
                    <w:autoSpaceDN w:val="0"/>
                    <w:adjustRightInd w:val="0"/>
                    <w:ind w:firstLine="495"/>
                    <w:jc w:val="both"/>
                    <w:rPr>
                      <w:sz w:val="20"/>
                      <w:szCs w:val="20"/>
                    </w:rPr>
                  </w:pPr>
                  <w:r w:rsidRPr="000B1990">
                    <w:rPr>
                      <w:sz w:val="20"/>
                      <w:szCs w:val="20"/>
                    </w:rPr>
                    <w:t>Asimismo, se le informa que, de acuerdo con lo establecido en la Disposición adicional octava de la Ley Orgánica 3/2018, de 5 de diciembre, y el artículo 4 de la Ley 40/2015, de 1 de octubre, el órgano gestor podrá verificar aquellos datos manifestados en la presente solicitud</w:t>
                  </w:r>
                  <w:r>
                    <w:rPr>
                      <w:color w:val="00B050"/>
                      <w:sz w:val="20"/>
                      <w:szCs w:val="20"/>
                    </w:rPr>
                    <w:t>.</w:t>
                  </w:r>
                </w:p>
                <w:p w14:paraId="7EC32E8A" w14:textId="72B08D5F" w:rsidR="005304BA" w:rsidRPr="003749BA" w:rsidRDefault="005304BA" w:rsidP="006549F2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bookmarkEnd w:id="19"/>
          </w:tbl>
          <w:p w14:paraId="568A7D17" w14:textId="61B55A11" w:rsidR="00B10032" w:rsidRDefault="00B10032" w:rsidP="00E51139">
            <w:pPr>
              <w:jc w:val="both"/>
              <w:rPr>
                <w:sz w:val="20"/>
                <w:szCs w:val="20"/>
              </w:rPr>
            </w:pPr>
          </w:p>
          <w:p w14:paraId="3714685F" w14:textId="77777777" w:rsidR="003803B3" w:rsidRPr="005B2253" w:rsidRDefault="003803B3" w:rsidP="00E51139">
            <w:pPr>
              <w:jc w:val="both"/>
              <w:rPr>
                <w:sz w:val="20"/>
                <w:szCs w:val="20"/>
              </w:rPr>
            </w:pPr>
          </w:p>
          <w:tbl>
            <w:tblPr>
              <w:tblStyle w:val="Tablaconcuadrcula"/>
              <w:tblW w:w="10520" w:type="dxa"/>
              <w:tblLayout w:type="fixed"/>
              <w:tblLook w:val="04A0" w:firstRow="1" w:lastRow="0" w:firstColumn="1" w:lastColumn="0" w:noHBand="0" w:noVBand="1"/>
            </w:tblPr>
            <w:tblGrid>
              <w:gridCol w:w="10520"/>
            </w:tblGrid>
            <w:tr w:rsidR="005304BA" w:rsidRPr="00C80E39" w14:paraId="268BCBAC" w14:textId="77777777" w:rsidTr="00A9703C">
              <w:trPr>
                <w:trHeight w:val="158"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  <w:shd w:val="clear" w:color="auto" w:fill="FFFF00"/>
                </w:tcPr>
                <w:p w14:paraId="65E2F278" w14:textId="77777777" w:rsidR="005304BA" w:rsidRDefault="005304BA" w:rsidP="005304BA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DOCUMENTACIÓN A APORTAR JUNTO CON LA SOLICITUD</w:t>
                  </w:r>
                </w:p>
                <w:p w14:paraId="4E7CD888" w14:textId="77777777" w:rsidR="005304BA" w:rsidRPr="00C80E39" w:rsidRDefault="005304BA" w:rsidP="005304BA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5304BA" w:rsidRPr="005B2253" w14:paraId="01426BC1" w14:textId="77777777" w:rsidTr="00A9703C">
              <w:tc>
                <w:tcPr>
                  <w:tcW w:w="5000" w:type="pct"/>
                </w:tcPr>
                <w:p w14:paraId="21AF4AFA" w14:textId="77777777" w:rsidR="004C7E4A" w:rsidRDefault="004C7E4A" w:rsidP="003D6892">
                  <w:pPr>
                    <w:spacing w:before="60" w:after="60"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14:paraId="5C115F66" w14:textId="16359C06" w:rsidR="005304BA" w:rsidRPr="005B2253" w:rsidRDefault="0008427D" w:rsidP="003D6892">
                  <w:pPr>
                    <w:spacing w:before="60" w:after="60"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</w:t>
                  </w:r>
                  <w:r w:rsidR="005304BA" w:rsidRPr="005B2253">
                    <w:rPr>
                      <w:sz w:val="20"/>
                      <w:szCs w:val="20"/>
                    </w:rPr>
                    <w:t>eclara aportar los siguientes documentos:</w:t>
                  </w:r>
                </w:p>
                <w:p w14:paraId="2185A4B2" w14:textId="77777777" w:rsidR="005304BA" w:rsidRPr="005B2253" w:rsidRDefault="005304BA" w:rsidP="003D6892">
                  <w:pPr>
                    <w:spacing w:before="60" w:after="60" w:line="360" w:lineRule="auto"/>
                    <w:jc w:val="both"/>
                    <w:rPr>
                      <w:sz w:val="2"/>
                      <w:szCs w:val="20"/>
                    </w:rPr>
                  </w:pPr>
                </w:p>
                <w:p w14:paraId="1F0C15EF" w14:textId="713E4BCA" w:rsidR="005304BA" w:rsidRDefault="005304BA" w:rsidP="003D6892">
                  <w:pPr>
                    <w:autoSpaceDE w:val="0"/>
                    <w:autoSpaceDN w:val="0"/>
                    <w:adjustRightInd w:val="0"/>
                    <w:spacing w:line="360" w:lineRule="auto"/>
                    <w:ind w:left="335" w:hanging="335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  <w:r w:rsidRPr="005B2253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Certificado médico en modelo normalizado</w:t>
                  </w:r>
                  <w:r w:rsidR="009D39C0">
                    <w:rPr>
                      <w:sz w:val="20"/>
                      <w:szCs w:val="20"/>
                    </w:rPr>
                    <w:t xml:space="preserve"> para acreditar los criterios de Esclerosis Lateral Amiotrófica en fase avanzada.</w:t>
                  </w:r>
                </w:p>
                <w:p w14:paraId="7DEE69E9" w14:textId="422F0E4C" w:rsidR="009D39C0" w:rsidRPr="005B2253" w:rsidRDefault="009D39C0" w:rsidP="003D6892">
                  <w:pPr>
                    <w:autoSpaceDE w:val="0"/>
                    <w:autoSpaceDN w:val="0"/>
                    <w:adjustRightInd w:val="0"/>
                    <w:spacing w:line="360" w:lineRule="auto"/>
                    <w:ind w:left="335" w:hanging="335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  <w:r>
                    <w:rPr>
                      <w:sz w:val="20"/>
                      <w:szCs w:val="20"/>
                    </w:rPr>
                    <w:t xml:space="preserve"> Certificado médico en modelo normalizado para acreditar los criterios de enfermedades o procesos de alta complejidad y curso irreversible, distintas de Esclerosis Lateral Amiotrófica.</w:t>
                  </w:r>
                </w:p>
                <w:p w14:paraId="2DB2406D" w14:textId="77777777" w:rsidR="005304BA" w:rsidRDefault="005304BA" w:rsidP="003D6892">
                  <w:pPr>
                    <w:autoSpaceDE w:val="0"/>
                    <w:autoSpaceDN w:val="0"/>
                    <w:adjustRightInd w:val="0"/>
                    <w:spacing w:line="360" w:lineRule="auto"/>
                    <w:ind w:left="335" w:hanging="335"/>
                    <w:jc w:val="both"/>
                    <w:rPr>
                      <w:sz w:val="20"/>
                      <w:szCs w:val="20"/>
                    </w:rPr>
                  </w:pPr>
                  <w:r w:rsidRPr="005B2253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B2253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5B2253">
                    <w:rPr>
                      <w:sz w:val="20"/>
                      <w:szCs w:val="20"/>
                    </w:rPr>
                    <w:fldChar w:fldCharType="end"/>
                  </w:r>
                  <w:r w:rsidRPr="005B2253">
                    <w:rPr>
                      <w:sz w:val="20"/>
                      <w:szCs w:val="20"/>
                    </w:rPr>
                    <w:t xml:space="preserve"> Resolución judicial de </w:t>
                  </w:r>
                  <w:r w:rsidRPr="008A2C4A">
                    <w:rPr>
                      <w:sz w:val="20"/>
                      <w:szCs w:val="20"/>
                    </w:rPr>
                    <w:t>medidas de apoyo y</w:t>
                  </w:r>
                  <w:r w:rsidRPr="005B2253">
                    <w:rPr>
                      <w:sz w:val="20"/>
                      <w:szCs w:val="20"/>
                    </w:rPr>
                    <w:t xml:space="preserve"> documento acreditativo de la representación, en su caso. </w:t>
                  </w:r>
                </w:p>
                <w:p w14:paraId="29E2D76A" w14:textId="5CDC2685" w:rsidR="00216692" w:rsidRDefault="00216692" w:rsidP="003D6892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14:paraId="04BEA405" w14:textId="77777777" w:rsidR="004C7E4A" w:rsidRDefault="004C7E4A" w:rsidP="003D6892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14:paraId="7CE2C0D7" w14:textId="2EFE3F6D" w:rsidR="0008427D" w:rsidRPr="000B1990" w:rsidRDefault="005B19D2" w:rsidP="003D6892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0B1990">
                    <w:rPr>
                      <w:sz w:val="20"/>
                      <w:szCs w:val="20"/>
                    </w:rPr>
                    <w:lastRenderedPageBreak/>
                    <w:t xml:space="preserve">En caso de </w:t>
                  </w:r>
                  <w:r w:rsidR="004C7E4A">
                    <w:rPr>
                      <w:sz w:val="20"/>
                      <w:szCs w:val="20"/>
                    </w:rPr>
                    <w:t>que se haya opuesto a la consulta de datos</w:t>
                  </w:r>
                  <w:r w:rsidR="00D13EC5">
                    <w:rPr>
                      <w:sz w:val="20"/>
                      <w:szCs w:val="20"/>
                    </w:rPr>
                    <w:t xml:space="preserve"> anterior</w:t>
                  </w:r>
                  <w:r w:rsidR="004C7E4A">
                    <w:rPr>
                      <w:sz w:val="20"/>
                      <w:szCs w:val="20"/>
                    </w:rPr>
                    <w:t xml:space="preserve">, </w:t>
                  </w:r>
                  <w:r w:rsidR="00D13EC5">
                    <w:rPr>
                      <w:sz w:val="20"/>
                      <w:szCs w:val="20"/>
                    </w:rPr>
                    <w:t>declar</w:t>
                  </w:r>
                  <w:r w:rsidR="00B21222">
                    <w:rPr>
                      <w:sz w:val="20"/>
                      <w:szCs w:val="20"/>
                    </w:rPr>
                    <w:t>a</w:t>
                  </w:r>
                  <w:r w:rsidRPr="000B1990">
                    <w:rPr>
                      <w:sz w:val="20"/>
                      <w:szCs w:val="20"/>
                    </w:rPr>
                    <w:t xml:space="preserve"> aporta</w:t>
                  </w:r>
                  <w:r w:rsidR="00D13EC5">
                    <w:rPr>
                      <w:sz w:val="20"/>
                      <w:szCs w:val="20"/>
                    </w:rPr>
                    <w:t>r</w:t>
                  </w:r>
                  <w:r w:rsidRPr="000B1990">
                    <w:rPr>
                      <w:sz w:val="20"/>
                      <w:szCs w:val="20"/>
                    </w:rPr>
                    <w:t>:</w:t>
                  </w:r>
                </w:p>
                <w:p w14:paraId="52CEAADB" w14:textId="77777777" w:rsidR="00772CD8" w:rsidRPr="000B1990" w:rsidRDefault="00772CD8" w:rsidP="003D6892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14:paraId="654B8FB4" w14:textId="3DFE0950" w:rsidR="005B19D2" w:rsidRPr="000B1990" w:rsidRDefault="005B19D2" w:rsidP="003D6892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0B1990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B1990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0B1990">
                    <w:rPr>
                      <w:sz w:val="20"/>
                      <w:szCs w:val="20"/>
                    </w:rPr>
                    <w:fldChar w:fldCharType="end"/>
                  </w:r>
                  <w:r w:rsidRPr="000B1990">
                    <w:rPr>
                      <w:sz w:val="20"/>
                      <w:szCs w:val="20"/>
                    </w:rPr>
                    <w:t xml:space="preserve"> Documento </w:t>
                  </w:r>
                  <w:r w:rsidR="00772CD8" w:rsidRPr="000B1990">
                    <w:rPr>
                      <w:sz w:val="20"/>
                      <w:szCs w:val="20"/>
                    </w:rPr>
                    <w:t xml:space="preserve">Nacional de Identidad </w:t>
                  </w:r>
                  <w:r w:rsidR="006D78DA" w:rsidRPr="000B1990">
                    <w:rPr>
                      <w:sz w:val="20"/>
                      <w:szCs w:val="20"/>
                    </w:rPr>
                    <w:t>de la persona interesada</w:t>
                  </w:r>
                </w:p>
                <w:p w14:paraId="55B82A83" w14:textId="4B895589" w:rsidR="006D78DA" w:rsidRPr="000B1990" w:rsidRDefault="006D78DA" w:rsidP="003D6892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0B1990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B1990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0B1990">
                    <w:rPr>
                      <w:sz w:val="20"/>
                      <w:szCs w:val="20"/>
                    </w:rPr>
                    <w:fldChar w:fldCharType="end"/>
                  </w:r>
                  <w:r w:rsidRPr="000B1990">
                    <w:rPr>
                      <w:sz w:val="20"/>
                      <w:szCs w:val="20"/>
                    </w:rPr>
                    <w:t xml:space="preserve"> Las personas que carezcan de la nacionalidad española aportarán tarjeta acreditativa de su condición de residente en la que figure el Número de Identificación de Extranjero</w:t>
                  </w:r>
                </w:p>
                <w:p w14:paraId="3E6A56E3" w14:textId="6F56EEDA" w:rsidR="005B19D2" w:rsidRPr="000B1990" w:rsidRDefault="005B19D2" w:rsidP="003D6892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0B1990">
                    <w:rPr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B1990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3E7A53">
                    <w:rPr>
                      <w:sz w:val="20"/>
                      <w:szCs w:val="20"/>
                    </w:rPr>
                  </w:r>
                  <w:r w:rsidR="003E7A53">
                    <w:rPr>
                      <w:sz w:val="20"/>
                      <w:szCs w:val="20"/>
                    </w:rPr>
                    <w:fldChar w:fldCharType="separate"/>
                  </w:r>
                  <w:r w:rsidRPr="000B1990">
                    <w:rPr>
                      <w:sz w:val="20"/>
                      <w:szCs w:val="20"/>
                    </w:rPr>
                    <w:fldChar w:fldCharType="end"/>
                  </w:r>
                  <w:r w:rsidRPr="000B1990">
                    <w:rPr>
                      <w:sz w:val="20"/>
                      <w:szCs w:val="20"/>
                    </w:rPr>
                    <w:t xml:space="preserve"> Certificado de empadronamiento</w:t>
                  </w:r>
                </w:p>
                <w:p w14:paraId="2A5E5DD5" w14:textId="1ED4E6AD" w:rsidR="005B19D2" w:rsidRPr="005B2253" w:rsidRDefault="005B19D2" w:rsidP="005304BA">
                  <w:pPr>
                    <w:autoSpaceDE w:val="0"/>
                    <w:autoSpaceDN w:val="0"/>
                    <w:adjustRightInd w:val="0"/>
                    <w:spacing w:line="14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C2C8781" w14:textId="77777777" w:rsidR="005304BA" w:rsidRDefault="005304BA" w:rsidP="005304BA">
            <w:pPr>
              <w:jc w:val="both"/>
              <w:rPr>
                <w:sz w:val="20"/>
                <w:szCs w:val="20"/>
              </w:rPr>
            </w:pPr>
          </w:p>
          <w:p w14:paraId="19EDB6EC" w14:textId="77777777" w:rsidR="00E92550" w:rsidRPr="005B2253" w:rsidRDefault="00E92550" w:rsidP="00E51139">
            <w:pPr>
              <w:jc w:val="both"/>
              <w:rPr>
                <w:sz w:val="20"/>
                <w:szCs w:val="20"/>
              </w:rPr>
            </w:pPr>
          </w:p>
        </w:tc>
      </w:tr>
    </w:tbl>
    <w:p w14:paraId="5BFACC4F" w14:textId="1A0011C4" w:rsidR="000D239D" w:rsidRPr="00F44DC5" w:rsidRDefault="00762479" w:rsidP="003664B5">
      <w:pPr>
        <w:spacing w:before="240"/>
        <w:jc w:val="both"/>
        <w:rPr>
          <w:b/>
          <w:sz w:val="20"/>
          <w:szCs w:val="20"/>
          <w:lang w:val="pt-BR"/>
        </w:rPr>
      </w:pPr>
      <w:r w:rsidRPr="00F44DC5">
        <w:rPr>
          <w:sz w:val="20"/>
          <w:szCs w:val="20"/>
          <w:lang w:val="pt-BR"/>
        </w:rPr>
        <w:lastRenderedPageBreak/>
        <w:t>En</w:t>
      </w:r>
      <w:r w:rsidR="001008A6" w:rsidRPr="005B2253">
        <w:rPr>
          <w:lang w:val="pt-BR"/>
        </w:rPr>
        <w:t xml:space="preserve"> </w:t>
      </w:r>
      <w:r w:rsidR="00712E60" w:rsidRPr="00F44DC5">
        <w:rPr>
          <w:sz w:val="20"/>
          <w:szCs w:val="20"/>
          <w:lang w:val="pt-BR"/>
        </w:rPr>
        <w:fldChar w:fldCharType="begin">
          <w:ffData>
            <w:name w:val="Texto41"/>
            <w:enabled/>
            <w:calcOnExit w:val="0"/>
            <w:textInput/>
          </w:ffData>
        </w:fldChar>
      </w:r>
      <w:bookmarkStart w:id="21" w:name="Texto41"/>
      <w:r w:rsidR="00712E60" w:rsidRPr="00F44DC5">
        <w:rPr>
          <w:sz w:val="20"/>
          <w:szCs w:val="20"/>
          <w:lang w:val="pt-BR"/>
        </w:rPr>
        <w:instrText xml:space="preserve"> FORMTEXT </w:instrText>
      </w:r>
      <w:r w:rsidR="00712E60" w:rsidRPr="00F44DC5">
        <w:rPr>
          <w:sz w:val="20"/>
          <w:szCs w:val="20"/>
          <w:lang w:val="pt-BR"/>
        </w:rPr>
      </w:r>
      <w:r w:rsidR="00712E60" w:rsidRPr="00F44DC5">
        <w:rPr>
          <w:sz w:val="20"/>
          <w:szCs w:val="20"/>
          <w:lang w:val="pt-BR"/>
        </w:rPr>
        <w:fldChar w:fldCharType="separate"/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sz w:val="20"/>
          <w:szCs w:val="20"/>
          <w:lang w:val="pt-BR"/>
        </w:rPr>
        <w:fldChar w:fldCharType="end"/>
      </w:r>
      <w:bookmarkEnd w:id="21"/>
      <w:r w:rsidR="001008A6" w:rsidRPr="00F44DC5">
        <w:rPr>
          <w:sz w:val="20"/>
          <w:szCs w:val="20"/>
          <w:lang w:val="pt-BR"/>
        </w:rPr>
        <w:t xml:space="preserve"> ,</w:t>
      </w:r>
      <w:r w:rsidR="000D239D" w:rsidRPr="00F44DC5">
        <w:rPr>
          <w:sz w:val="20"/>
          <w:szCs w:val="20"/>
          <w:lang w:val="pt-BR"/>
        </w:rPr>
        <w:t xml:space="preserve">a </w:t>
      </w:r>
      <w:r w:rsidR="0047648C" w:rsidRPr="00F44DC5">
        <w:rPr>
          <w:sz w:val="20"/>
          <w:szCs w:val="20"/>
          <w:lang w:val="pt-BR"/>
        </w:rPr>
        <w:fldChar w:fldCharType="begin">
          <w:ffData>
            <w:name w:val="Texto47"/>
            <w:enabled/>
            <w:calcOnExit w:val="0"/>
            <w:textInput/>
          </w:ffData>
        </w:fldChar>
      </w:r>
      <w:bookmarkStart w:id="22" w:name="Texto47"/>
      <w:r w:rsidR="0047648C" w:rsidRPr="00F44DC5">
        <w:rPr>
          <w:sz w:val="20"/>
          <w:szCs w:val="20"/>
          <w:lang w:val="pt-BR"/>
        </w:rPr>
        <w:instrText xml:space="preserve"> FORMTEXT </w:instrText>
      </w:r>
      <w:r w:rsidR="0047648C" w:rsidRPr="00F44DC5">
        <w:rPr>
          <w:sz w:val="20"/>
          <w:szCs w:val="20"/>
          <w:lang w:val="pt-BR"/>
        </w:rPr>
      </w:r>
      <w:r w:rsidR="0047648C" w:rsidRPr="00F44DC5">
        <w:rPr>
          <w:sz w:val="20"/>
          <w:szCs w:val="20"/>
          <w:lang w:val="pt-BR"/>
        </w:rPr>
        <w:fldChar w:fldCharType="separate"/>
      </w:r>
      <w:r w:rsidR="0047648C" w:rsidRPr="00F44DC5">
        <w:rPr>
          <w:noProof/>
          <w:sz w:val="20"/>
          <w:szCs w:val="20"/>
          <w:lang w:val="pt-BR"/>
        </w:rPr>
        <w:t> </w:t>
      </w:r>
      <w:r w:rsidR="0047648C" w:rsidRPr="00F44DC5">
        <w:rPr>
          <w:noProof/>
          <w:sz w:val="20"/>
          <w:szCs w:val="20"/>
          <w:lang w:val="pt-BR"/>
        </w:rPr>
        <w:t> </w:t>
      </w:r>
      <w:r w:rsidR="0047648C" w:rsidRPr="00F44DC5">
        <w:rPr>
          <w:noProof/>
          <w:sz w:val="20"/>
          <w:szCs w:val="20"/>
          <w:lang w:val="pt-BR"/>
        </w:rPr>
        <w:t> </w:t>
      </w:r>
      <w:r w:rsidR="0047648C" w:rsidRPr="00F44DC5">
        <w:rPr>
          <w:noProof/>
          <w:sz w:val="20"/>
          <w:szCs w:val="20"/>
          <w:lang w:val="pt-BR"/>
        </w:rPr>
        <w:t> </w:t>
      </w:r>
      <w:r w:rsidR="0047648C" w:rsidRPr="00F44DC5">
        <w:rPr>
          <w:noProof/>
          <w:sz w:val="20"/>
          <w:szCs w:val="20"/>
          <w:lang w:val="pt-BR"/>
        </w:rPr>
        <w:t> </w:t>
      </w:r>
      <w:r w:rsidR="0047648C" w:rsidRPr="00F44DC5">
        <w:rPr>
          <w:sz w:val="20"/>
          <w:szCs w:val="20"/>
          <w:lang w:val="pt-BR"/>
        </w:rPr>
        <w:fldChar w:fldCharType="end"/>
      </w:r>
      <w:bookmarkEnd w:id="22"/>
      <w:r w:rsidR="000D239D" w:rsidRPr="00F44DC5">
        <w:rPr>
          <w:sz w:val="20"/>
          <w:szCs w:val="20"/>
          <w:lang w:val="pt-BR"/>
        </w:rPr>
        <w:t xml:space="preserve"> de  </w:t>
      </w:r>
      <w:bookmarkStart w:id="23" w:name="Texto42"/>
      <w:r w:rsidR="00712E60" w:rsidRPr="00F44DC5">
        <w:rPr>
          <w:sz w:val="20"/>
          <w:szCs w:val="20"/>
          <w:lang w:val="pt-BR"/>
        </w:rPr>
        <w:fldChar w:fldCharType="begin">
          <w:ffData>
            <w:name w:val="Texto42"/>
            <w:enabled/>
            <w:calcOnExit w:val="0"/>
            <w:textInput/>
          </w:ffData>
        </w:fldChar>
      </w:r>
      <w:r w:rsidR="00712E60" w:rsidRPr="00F44DC5">
        <w:rPr>
          <w:sz w:val="20"/>
          <w:szCs w:val="20"/>
          <w:lang w:val="pt-BR"/>
        </w:rPr>
        <w:instrText xml:space="preserve"> FORMTEXT </w:instrText>
      </w:r>
      <w:r w:rsidR="00712E60" w:rsidRPr="00F44DC5">
        <w:rPr>
          <w:sz w:val="20"/>
          <w:szCs w:val="20"/>
          <w:lang w:val="pt-BR"/>
        </w:rPr>
      </w:r>
      <w:r w:rsidR="00712E60" w:rsidRPr="00F44DC5">
        <w:rPr>
          <w:sz w:val="20"/>
          <w:szCs w:val="20"/>
          <w:lang w:val="pt-BR"/>
        </w:rPr>
        <w:fldChar w:fldCharType="separate"/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noProof/>
          <w:sz w:val="20"/>
          <w:szCs w:val="20"/>
          <w:lang w:val="pt-BR"/>
        </w:rPr>
        <w:t> </w:t>
      </w:r>
      <w:r w:rsidR="00712E60" w:rsidRPr="00F44DC5">
        <w:rPr>
          <w:sz w:val="20"/>
          <w:szCs w:val="20"/>
          <w:lang w:val="pt-BR"/>
        </w:rPr>
        <w:fldChar w:fldCharType="end"/>
      </w:r>
      <w:bookmarkEnd w:id="23"/>
      <w:r w:rsidR="001008A6" w:rsidRPr="00F44DC5">
        <w:rPr>
          <w:sz w:val="20"/>
          <w:szCs w:val="20"/>
          <w:lang w:val="pt-BR"/>
        </w:rPr>
        <w:t xml:space="preserve"> </w:t>
      </w:r>
      <w:r w:rsidR="00712E60" w:rsidRPr="00F44DC5">
        <w:rPr>
          <w:sz w:val="20"/>
          <w:szCs w:val="20"/>
          <w:lang w:val="pt-BR"/>
        </w:rPr>
        <w:t>de</w:t>
      </w:r>
      <w:r w:rsidR="001008A6" w:rsidRPr="00F44DC5">
        <w:rPr>
          <w:sz w:val="20"/>
          <w:szCs w:val="20"/>
          <w:lang w:val="pt-BR"/>
        </w:rPr>
        <w:t xml:space="preserve"> </w:t>
      </w:r>
      <w:r w:rsidR="00712E60" w:rsidRPr="00F44DC5">
        <w:rPr>
          <w:b/>
          <w:sz w:val="20"/>
          <w:szCs w:val="20"/>
          <w:lang w:val="pt-BR"/>
        </w:rPr>
        <w:fldChar w:fldCharType="begin">
          <w:ffData>
            <w:name w:val="Texto43"/>
            <w:enabled/>
            <w:calcOnExit w:val="0"/>
            <w:textInput/>
          </w:ffData>
        </w:fldChar>
      </w:r>
      <w:bookmarkStart w:id="24" w:name="Texto43"/>
      <w:r w:rsidR="00712E60" w:rsidRPr="00F44DC5">
        <w:rPr>
          <w:b/>
          <w:sz w:val="20"/>
          <w:szCs w:val="20"/>
          <w:lang w:val="pt-BR"/>
        </w:rPr>
        <w:instrText xml:space="preserve"> FORMTEXT </w:instrText>
      </w:r>
      <w:r w:rsidR="00712E60" w:rsidRPr="00F44DC5">
        <w:rPr>
          <w:b/>
          <w:sz w:val="20"/>
          <w:szCs w:val="20"/>
          <w:lang w:val="pt-BR"/>
        </w:rPr>
      </w:r>
      <w:r w:rsidR="00712E60" w:rsidRPr="00F44DC5">
        <w:rPr>
          <w:b/>
          <w:sz w:val="20"/>
          <w:szCs w:val="20"/>
          <w:lang w:val="pt-BR"/>
        </w:rPr>
        <w:fldChar w:fldCharType="separate"/>
      </w:r>
      <w:r w:rsidR="00712E60" w:rsidRPr="00F44DC5">
        <w:rPr>
          <w:b/>
          <w:noProof/>
          <w:sz w:val="20"/>
          <w:szCs w:val="20"/>
          <w:lang w:val="pt-BR"/>
        </w:rPr>
        <w:t> </w:t>
      </w:r>
      <w:r w:rsidR="00712E60" w:rsidRPr="00F44DC5">
        <w:rPr>
          <w:b/>
          <w:noProof/>
          <w:sz w:val="20"/>
          <w:szCs w:val="20"/>
          <w:lang w:val="pt-BR"/>
        </w:rPr>
        <w:t> </w:t>
      </w:r>
      <w:r w:rsidR="00712E60" w:rsidRPr="00F44DC5">
        <w:rPr>
          <w:b/>
          <w:noProof/>
          <w:sz w:val="20"/>
          <w:szCs w:val="20"/>
          <w:lang w:val="pt-BR"/>
        </w:rPr>
        <w:t> </w:t>
      </w:r>
      <w:r w:rsidR="00712E60" w:rsidRPr="00F44DC5">
        <w:rPr>
          <w:b/>
          <w:noProof/>
          <w:sz w:val="20"/>
          <w:szCs w:val="20"/>
          <w:lang w:val="pt-BR"/>
        </w:rPr>
        <w:t> </w:t>
      </w:r>
      <w:r w:rsidR="00712E60" w:rsidRPr="00F44DC5">
        <w:rPr>
          <w:b/>
          <w:noProof/>
          <w:sz w:val="20"/>
          <w:szCs w:val="20"/>
          <w:lang w:val="pt-BR"/>
        </w:rPr>
        <w:t> </w:t>
      </w:r>
      <w:r w:rsidR="00712E60" w:rsidRPr="00F44DC5">
        <w:rPr>
          <w:b/>
          <w:sz w:val="20"/>
          <w:szCs w:val="20"/>
          <w:lang w:val="pt-BR"/>
        </w:rPr>
        <w:fldChar w:fldCharType="end"/>
      </w:r>
      <w:bookmarkEnd w:id="24"/>
    </w:p>
    <w:p w14:paraId="5FE6B81B" w14:textId="1F74BAA0" w:rsidR="005528FE" w:rsidRPr="00F44DC5" w:rsidRDefault="005528FE" w:rsidP="005528FE">
      <w:pPr>
        <w:spacing w:before="240" w:line="360" w:lineRule="auto"/>
        <w:jc w:val="both"/>
        <w:rPr>
          <w:sz w:val="20"/>
          <w:szCs w:val="20"/>
          <w:lang w:val="pt-BR"/>
        </w:rPr>
      </w:pPr>
      <w:r w:rsidRPr="00F44DC5">
        <w:rPr>
          <w:sz w:val="20"/>
          <w:szCs w:val="20"/>
          <w:lang w:val="pt-BR"/>
        </w:rPr>
        <w:t xml:space="preserve">Firma </w:t>
      </w:r>
      <w:r w:rsidR="006E73C7" w:rsidRPr="00F44DC5">
        <w:rPr>
          <w:sz w:val="20"/>
          <w:szCs w:val="20"/>
          <w:lang w:val="pt-BR"/>
        </w:rPr>
        <w:t>a firma digital</w:t>
      </w:r>
      <w:r w:rsidRPr="00F44DC5">
        <w:rPr>
          <w:sz w:val="20"/>
          <w:szCs w:val="20"/>
          <w:lang w:val="pt-BR"/>
        </w:rPr>
        <w:t xml:space="preserve"> con DNI electrónico o certificado válido: </w:t>
      </w:r>
    </w:p>
    <w:p w14:paraId="60CB5E4B" w14:textId="2B7A1DBE" w:rsidR="006C5DE4" w:rsidRDefault="00712E60" w:rsidP="003664B5">
      <w:pPr>
        <w:spacing w:before="240"/>
        <w:jc w:val="both"/>
        <w:rPr>
          <w:lang w:val="pt-BR"/>
        </w:rPr>
      </w:pPr>
      <w:r w:rsidRPr="005B2253">
        <w:rPr>
          <w:lang w:val="pt-BR"/>
        </w:rPr>
        <w:fldChar w:fldCharType="begin">
          <w:ffData>
            <w:name w:val="Texto44"/>
            <w:enabled/>
            <w:calcOnExit w:val="0"/>
            <w:textInput/>
          </w:ffData>
        </w:fldChar>
      </w:r>
      <w:bookmarkStart w:id="25" w:name="Texto44"/>
      <w:r w:rsidRPr="005B2253">
        <w:rPr>
          <w:lang w:val="pt-BR"/>
        </w:rPr>
        <w:instrText xml:space="preserve"> FORMTEXT </w:instrText>
      </w:r>
      <w:r w:rsidRPr="005B2253">
        <w:rPr>
          <w:lang w:val="pt-BR"/>
        </w:rPr>
      </w:r>
      <w:r w:rsidRPr="005B2253">
        <w:rPr>
          <w:lang w:val="pt-BR"/>
        </w:rPr>
        <w:fldChar w:fldCharType="separate"/>
      </w:r>
      <w:r w:rsidRPr="005B2253">
        <w:rPr>
          <w:noProof/>
          <w:lang w:val="pt-BR"/>
        </w:rPr>
        <w:t> </w:t>
      </w:r>
      <w:r w:rsidRPr="005B2253">
        <w:rPr>
          <w:noProof/>
          <w:lang w:val="pt-BR"/>
        </w:rPr>
        <w:t> </w:t>
      </w:r>
      <w:r w:rsidRPr="005B2253">
        <w:rPr>
          <w:noProof/>
          <w:lang w:val="pt-BR"/>
        </w:rPr>
        <w:t> </w:t>
      </w:r>
      <w:r w:rsidRPr="005B2253">
        <w:rPr>
          <w:noProof/>
          <w:lang w:val="pt-BR"/>
        </w:rPr>
        <w:t> </w:t>
      </w:r>
      <w:r w:rsidRPr="005B2253">
        <w:rPr>
          <w:noProof/>
          <w:lang w:val="pt-BR"/>
        </w:rPr>
        <w:t> </w:t>
      </w:r>
      <w:r w:rsidRPr="005B2253">
        <w:rPr>
          <w:lang w:val="pt-BR"/>
        </w:rPr>
        <w:fldChar w:fldCharType="end"/>
      </w:r>
      <w:bookmarkEnd w:id="25"/>
    </w:p>
    <w:p w14:paraId="6AB7E1B4" w14:textId="77777777" w:rsidR="006C5DE4" w:rsidRPr="006C5DE4" w:rsidRDefault="006C5DE4" w:rsidP="006C5DE4">
      <w:pPr>
        <w:rPr>
          <w:lang w:val="pt-BR"/>
        </w:rPr>
      </w:pPr>
    </w:p>
    <w:p w14:paraId="4F94F3FD" w14:textId="77777777" w:rsidR="006C5DE4" w:rsidRPr="006C5DE4" w:rsidRDefault="006C5DE4" w:rsidP="006C5DE4">
      <w:pPr>
        <w:rPr>
          <w:lang w:val="pt-BR"/>
        </w:rPr>
      </w:pPr>
    </w:p>
    <w:p w14:paraId="06D3C6F6" w14:textId="206110D2" w:rsidR="006C5DE4" w:rsidRDefault="006C5DE4" w:rsidP="006C5DE4">
      <w:pPr>
        <w:rPr>
          <w:lang w:val="pt-BR"/>
        </w:rPr>
      </w:pPr>
    </w:p>
    <w:p w14:paraId="3DFA9723" w14:textId="77777777" w:rsidR="006C5DE4" w:rsidRDefault="006C5DE4" w:rsidP="006C5DE4">
      <w:pPr>
        <w:framePr w:w="10276" w:h="706" w:hSpace="141" w:wrap="around" w:vAnchor="text" w:hAnchor="page" w:x="748" w:y="1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60" w:after="60"/>
      </w:pPr>
      <w:r>
        <w:t xml:space="preserve">DELEGACIÓN PROVINCIAL DE LA CONSEJERÍA DE BIENESTAR SOCIAL DE  </w:t>
      </w:r>
      <w:r>
        <w:fldChar w:fldCharType="begin">
          <w:ffData>
            <w:name w:val="Listadesplegable1"/>
            <w:enabled/>
            <w:calcOnExit w:val="0"/>
            <w:ddList>
              <w:listEntry w:val="    "/>
              <w:listEntry w:val="ALBACETE DIR3 A08027349"/>
              <w:listEntry w:val="CIUDAD REAL DIR 3 A08027350"/>
              <w:listEntry w:val="CUENCA DIR3 A08027351"/>
              <w:listEntry w:val="GUADALAJARA DIR3 A08027352"/>
              <w:listEntry w:val="TOLEDO DIR3 A08027353"/>
            </w:ddList>
          </w:ffData>
        </w:fldChar>
      </w:r>
      <w:bookmarkStart w:id="26" w:name="Listadesplegable1"/>
      <w:r>
        <w:instrText xml:space="preserve"> FORMDROPDOWN </w:instrText>
      </w:r>
      <w:r w:rsidR="003E7A53">
        <w:fldChar w:fldCharType="separate"/>
      </w:r>
      <w:r>
        <w:fldChar w:fldCharType="end"/>
      </w:r>
      <w:bookmarkEnd w:id="26"/>
    </w:p>
    <w:p w14:paraId="46CF0EF2" w14:textId="77777777" w:rsidR="0014276B" w:rsidRPr="006C5DE4" w:rsidRDefault="0014276B" w:rsidP="006C5DE4">
      <w:pPr>
        <w:rPr>
          <w:lang w:val="pt-BR"/>
        </w:rPr>
      </w:pPr>
    </w:p>
    <w:sectPr w:rsidR="0014276B" w:rsidRPr="006C5DE4" w:rsidSect="004C7E4A">
      <w:headerReference w:type="default" r:id="rId10"/>
      <w:footerReference w:type="default" r:id="rId11"/>
      <w:headerReference w:type="first" r:id="rId12"/>
      <w:pgSz w:w="11906" w:h="16838" w:code="9"/>
      <w:pgMar w:top="3119" w:right="748" w:bottom="993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64707" w14:textId="77777777" w:rsidR="00556504" w:rsidRDefault="00556504">
      <w:r>
        <w:separator/>
      </w:r>
    </w:p>
  </w:endnote>
  <w:endnote w:type="continuationSeparator" w:id="0">
    <w:p w14:paraId="38A2309E" w14:textId="77777777" w:rsidR="00556504" w:rsidRDefault="0055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wald Regular">
    <w:altName w:val="Cambria Math"/>
    <w:charset w:val="00"/>
    <w:family w:val="auto"/>
    <w:pitch w:val="variable"/>
    <w:sig w:usb0="00000001" w:usb1="4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17F03" w14:textId="77777777" w:rsidR="00556504" w:rsidRPr="003664B5" w:rsidRDefault="00556504" w:rsidP="003664B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91AB49" wp14:editId="7864DDE4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8700" cy="3429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48BF2" w14:textId="77777777" w:rsidR="00556504" w:rsidRPr="003664B5" w:rsidRDefault="00556504" w:rsidP="003664B5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3999BACD" w14:textId="77777777" w:rsidR="00556504" w:rsidRDefault="0055650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91AB4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style="position:absolute;margin-left:468pt;margin-top:16.1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1rjtg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" filled="f" stroked="f">
              <v:textbox>
                <w:txbxContent>
                  <w:p w14:paraId="6EA48BF2" w14:textId="77777777" w:rsidR="00556504" w:rsidRPr="003664B5" w:rsidRDefault="00556504" w:rsidP="003664B5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  <w:szCs w:val="20"/>
                      </w:rPr>
                      <w:t>1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  <w:szCs w:val="20"/>
                      </w:rPr>
                      <w:t>4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3999BACD" w14:textId="77777777" w:rsidR="00556504" w:rsidRDefault="0055650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31C8A" w14:textId="77777777" w:rsidR="00556504" w:rsidRDefault="00556504">
      <w:r>
        <w:separator/>
      </w:r>
    </w:p>
  </w:footnote>
  <w:footnote w:type="continuationSeparator" w:id="0">
    <w:p w14:paraId="099B1D17" w14:textId="77777777" w:rsidR="00556504" w:rsidRDefault="00556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E23A0" w14:textId="77777777" w:rsidR="00556504" w:rsidRDefault="00556504" w:rsidP="00AA7FC4">
    <w:pPr>
      <w:pStyle w:val="Encabezado"/>
      <w:tabs>
        <w:tab w:val="clear" w:pos="4252"/>
        <w:tab w:val="clear" w:pos="8504"/>
        <w:tab w:val="left" w:pos="4116"/>
        <w:tab w:val="left" w:pos="7632"/>
      </w:tabs>
    </w:pPr>
    <w:r w:rsidRPr="005B2253">
      <w:rPr>
        <w:noProof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7856D220" wp14:editId="35C81B86">
              <wp:simplePos x="0" y="0"/>
              <wp:positionH relativeFrom="column">
                <wp:posOffset>2210435</wp:posOffset>
              </wp:positionH>
              <wp:positionV relativeFrom="paragraph">
                <wp:posOffset>234315</wp:posOffset>
              </wp:positionV>
              <wp:extent cx="1516380" cy="276225"/>
              <wp:effectExtent l="0" t="0" r="0" b="9525"/>
              <wp:wrapNone/>
              <wp:docPr id="9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6380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2F3AD1" w14:textId="77777777" w:rsidR="00556504" w:rsidRPr="00F00087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127075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6D220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27" type="#_x0000_t202" style="position:absolute;margin-left:174.05pt;margin-top:18.45pt;width:119.4pt;height:21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" filled="f" stroked="f">
              <v:textbox inset=",1mm,,1mm">
                <w:txbxContent>
                  <w:p w14:paraId="002F3AD1" w14:textId="77777777" w:rsidR="00556504" w:rsidRPr="00F00087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127075</w:t>
                    </w:r>
                  </w:p>
                </w:txbxContent>
              </v:textbox>
            </v:shape>
          </w:pict>
        </mc:Fallback>
      </mc:AlternateContent>
    </w:r>
    <w:r w:rsidRPr="005B2253"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58D4ADEF" wp14:editId="722183E3">
              <wp:simplePos x="0" y="0"/>
              <wp:positionH relativeFrom="column">
                <wp:posOffset>2309495</wp:posOffset>
              </wp:positionH>
              <wp:positionV relativeFrom="paragraph">
                <wp:posOffset>5715</wp:posOffset>
              </wp:positionV>
              <wp:extent cx="1440180" cy="276225"/>
              <wp:effectExtent l="0" t="0" r="0" b="9525"/>
              <wp:wrapNone/>
              <wp:docPr id="10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180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FAA25B" w14:textId="77777777" w:rsidR="00556504" w:rsidRPr="00F00087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F00087">
                            <w:rPr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D4ADEF" id="_x0000_s1028" type="#_x0000_t202" style="position:absolute;margin-left:181.85pt;margin-top:.45pt;width:113.4pt;height:21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" filled="f" stroked="f">
              <v:textbox inset=",1mm,,1mm">
                <w:txbxContent>
                  <w:p w14:paraId="4DFAA25B" w14:textId="77777777" w:rsidR="00556504" w:rsidRPr="00F00087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  <w:proofErr w:type="spellStart"/>
                    <w:r w:rsidRPr="00F00087">
                      <w:rPr>
                        <w:sz w:val="22"/>
                        <w:szCs w:val="22"/>
                      </w:rPr>
                      <w:t>Nº</w:t>
                    </w:r>
                    <w:proofErr w:type="spellEnd"/>
                    <w:r w:rsidRPr="00F00087">
                      <w:rPr>
                        <w:sz w:val="22"/>
                        <w:szCs w:val="22"/>
                      </w:rPr>
                      <w:t xml:space="preserve"> Procedimiento</w:t>
                    </w:r>
                  </w:p>
                </w:txbxContent>
              </v:textbox>
            </v:shape>
          </w:pict>
        </mc:Fallback>
      </mc:AlternateContent>
    </w:r>
    <w:r w:rsidRPr="005B225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0ACD820C" wp14:editId="0902AD1A">
              <wp:simplePos x="0" y="0"/>
              <wp:positionH relativeFrom="column">
                <wp:posOffset>2430780</wp:posOffset>
              </wp:positionH>
              <wp:positionV relativeFrom="paragraph">
                <wp:posOffset>715010</wp:posOffset>
              </wp:positionV>
              <wp:extent cx="1287780" cy="205105"/>
              <wp:effectExtent l="0" t="1905" r="2540" b="2540"/>
              <wp:wrapNone/>
              <wp:docPr id="11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205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856823" w14:textId="77777777" w:rsidR="00556504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KMME</w:t>
                          </w:r>
                        </w:p>
                        <w:p w14:paraId="2FF8B03A" w14:textId="77777777" w:rsidR="00556504" w:rsidRPr="00D521D5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10800" rIns="9144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CD820C" id="Text Box 55" o:spid="_x0000_s1029" type="#_x0000_t202" style="position:absolute;margin-left:191.4pt;margin-top:56.3pt;width:101.4pt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" filled="f" stroked="f">
              <v:textbox inset=",.3mm,,.3mm">
                <w:txbxContent>
                  <w:p w14:paraId="03856823" w14:textId="77777777" w:rsidR="00556504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KMME</w:t>
                    </w:r>
                  </w:p>
                  <w:p w14:paraId="2FF8B03A" w14:textId="77777777" w:rsidR="00556504" w:rsidRPr="00D521D5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Pr="005B225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6B76E66" wp14:editId="0613227D">
              <wp:simplePos x="0" y="0"/>
              <wp:positionH relativeFrom="column">
                <wp:posOffset>2339340</wp:posOffset>
              </wp:positionH>
              <wp:positionV relativeFrom="paragraph">
                <wp:posOffset>504825</wp:posOffset>
              </wp:positionV>
              <wp:extent cx="1287780" cy="205105"/>
              <wp:effectExtent l="0" t="1905" r="2540" b="2540"/>
              <wp:wrapNone/>
              <wp:docPr id="12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205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8EE6E4" w14:textId="77777777" w:rsidR="00556504" w:rsidRPr="00D521D5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D521D5">
                            <w:rPr>
                              <w:sz w:val="22"/>
                              <w:szCs w:val="22"/>
                            </w:rPr>
                            <w:t>Código SIAC</w:t>
                          </w:r>
                          <w:r>
                            <w:rPr>
                              <w:sz w:val="22"/>
                              <w:szCs w:val="22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91440" tIns="10800" rIns="9144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B76E66" id="_x0000_s1030" type="#_x0000_t202" style="position:absolute;margin-left:184.2pt;margin-top:39.75pt;width:101.4pt;height:16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" filled="f" stroked="f">
              <v:textbox inset=",.3mm,,.3mm">
                <w:txbxContent>
                  <w:p w14:paraId="368EE6E4" w14:textId="77777777" w:rsidR="00556504" w:rsidRPr="00D521D5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D521D5">
                      <w:rPr>
                        <w:sz w:val="22"/>
                        <w:szCs w:val="22"/>
                      </w:rPr>
                      <w:t>Código SIAC</w:t>
                    </w:r>
                    <w:r>
                      <w:rPr>
                        <w:sz w:val="22"/>
                        <w:szCs w:val="22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  <w:r w:rsidRPr="005B2253"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271ECA50" wp14:editId="63441BAD">
              <wp:simplePos x="0" y="0"/>
              <wp:positionH relativeFrom="margin">
                <wp:posOffset>4138295</wp:posOffset>
              </wp:positionH>
              <wp:positionV relativeFrom="paragraph">
                <wp:posOffset>-146685</wp:posOffset>
              </wp:positionV>
              <wp:extent cx="2217420" cy="1211580"/>
              <wp:effectExtent l="0" t="0" r="11430" b="26670"/>
              <wp:wrapNone/>
              <wp:docPr id="13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17420" cy="121158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oundrect w14:anchorId="6109FD43" id="AutoShape 59" o:spid="_x0000_s1026" style="position:absolute;margin-left:325.85pt;margin-top:-11.55pt;width:174.6pt;height:95.4pt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">
              <w10:wrap anchorx="margin"/>
            </v:roundrect>
          </w:pict>
        </mc:Fallback>
      </mc:AlternateContent>
    </w:r>
    <w:r>
      <w:rPr>
        <w:noProof/>
      </w:rPr>
      <w:drawing>
        <wp:inline distT="0" distB="0" distL="0" distR="0" wp14:anchorId="46E6BA07" wp14:editId="1C7B73E4">
          <wp:extent cx="1060450" cy="716915"/>
          <wp:effectExtent l="0" t="0" r="0" b="0"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450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50898DD0" w14:textId="77777777" w:rsidR="00556504" w:rsidRPr="009A17B3" w:rsidRDefault="00556504" w:rsidP="00AA7FC4">
    <w:pPr>
      <w:pStyle w:val="Encabezado"/>
      <w:rPr>
        <w:rFonts w:ascii="Oswald Regular" w:hAnsi="Oswald Regular"/>
        <w:b/>
        <w:color w:val="1F497D"/>
        <w:sz w:val="22"/>
        <w:szCs w:val="22"/>
      </w:rPr>
    </w:pPr>
    <w:r w:rsidRPr="009A17B3">
      <w:rPr>
        <w:rFonts w:ascii="Oswald Regular" w:hAnsi="Oswald Regular"/>
        <w:b/>
        <w:color w:val="1F497D"/>
        <w:sz w:val="22"/>
        <w:szCs w:val="22"/>
      </w:rPr>
      <w:t>Consejería de Bienestar Social</w:t>
    </w:r>
  </w:p>
  <w:p w14:paraId="4812327D" w14:textId="77777777" w:rsidR="00556504" w:rsidRDefault="00556504" w:rsidP="00AA7FC4">
    <w:pPr>
      <w:pStyle w:val="Encabezado"/>
      <w:rPr>
        <w:rFonts w:ascii="Oswald Regular" w:hAnsi="Oswald Regular" w:cs="Arial"/>
        <w:color w:val="1F497D"/>
        <w:sz w:val="18"/>
        <w:szCs w:val="18"/>
      </w:rPr>
    </w:pPr>
    <w:r>
      <w:rPr>
        <w:rFonts w:ascii="Oswald Regular" w:hAnsi="Oswald Regular" w:cs="Arial"/>
        <w:color w:val="1F497D"/>
        <w:sz w:val="18"/>
        <w:szCs w:val="18"/>
      </w:rPr>
      <w:t>Viceconsejería de Promoción de la Autonomía</w:t>
    </w:r>
  </w:p>
  <w:p w14:paraId="7D27BBA6" w14:textId="77777777" w:rsidR="00556504" w:rsidRDefault="00556504" w:rsidP="00AA7FC4">
    <w:pPr>
      <w:pStyle w:val="Encabezado"/>
      <w:tabs>
        <w:tab w:val="clear" w:pos="4252"/>
        <w:tab w:val="clear" w:pos="8504"/>
        <w:tab w:val="left" w:pos="2940"/>
      </w:tabs>
      <w:rPr>
        <w:rFonts w:ascii="Oswald Regular" w:hAnsi="Oswald Regular" w:cs="Arial"/>
        <w:color w:val="1F497D"/>
        <w:sz w:val="18"/>
        <w:szCs w:val="18"/>
      </w:rPr>
    </w:pPr>
    <w:r>
      <w:rPr>
        <w:rFonts w:ascii="Oswald Regular" w:hAnsi="Oswald Regular" w:cs="Arial"/>
        <w:color w:val="1F497D"/>
        <w:sz w:val="18"/>
        <w:szCs w:val="18"/>
      </w:rPr>
      <w:t>y Atención a la Dependencia</w:t>
    </w:r>
    <w:r>
      <w:rPr>
        <w:rFonts w:ascii="Oswald Regular" w:hAnsi="Oswald Regular" w:cs="Arial"/>
        <w:color w:val="1F497D"/>
        <w:sz w:val="18"/>
        <w:szCs w:val="18"/>
      </w:rPr>
      <w:tab/>
    </w:r>
  </w:p>
  <w:p w14:paraId="38E5CF0E" w14:textId="09C7099E" w:rsidR="00556504" w:rsidRPr="002F7810" w:rsidRDefault="00556504" w:rsidP="00AA7FC4">
    <w:pPr>
      <w:pStyle w:val="Encabezado"/>
      <w:tabs>
        <w:tab w:val="clear" w:pos="4252"/>
        <w:tab w:val="clear" w:pos="8504"/>
        <w:tab w:val="left" w:pos="1875"/>
      </w:tabs>
      <w:jc w:val="center"/>
      <w:rPr>
        <w:b/>
        <w:color w:val="000066"/>
        <w:sz w:val="12"/>
        <w:szCs w:val="12"/>
      </w:rPr>
    </w:pPr>
  </w:p>
  <w:p w14:paraId="718BF935" w14:textId="3756EBE9" w:rsidR="00556504" w:rsidRDefault="00556504" w:rsidP="00AA7FC4">
    <w:pPr>
      <w:pStyle w:val="Encabezado"/>
      <w:tabs>
        <w:tab w:val="clear" w:pos="4252"/>
        <w:tab w:val="clear" w:pos="8504"/>
        <w:tab w:val="left" w:pos="3285"/>
        <w:tab w:val="left" w:pos="3330"/>
        <w:tab w:val="left" w:pos="6492"/>
      </w:tabs>
    </w:pPr>
    <w:r>
      <w:tab/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7" w:name="_Hlk241667972"/>
  <w:p w14:paraId="1D79D543" w14:textId="3BECA2D3" w:rsidR="00556504" w:rsidRDefault="00556504" w:rsidP="00AA7FC4">
    <w:pPr>
      <w:pStyle w:val="Encabezado"/>
      <w:tabs>
        <w:tab w:val="clear" w:pos="4252"/>
        <w:tab w:val="clear" w:pos="8504"/>
        <w:tab w:val="left" w:pos="4116"/>
        <w:tab w:val="left" w:pos="5856"/>
        <w:tab w:val="left" w:pos="7632"/>
      </w:tabs>
    </w:pPr>
    <w:r w:rsidRPr="005B2253"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62D9D24" wp14:editId="1ACF6D0A">
              <wp:simplePos x="0" y="0"/>
              <wp:positionH relativeFrom="column">
                <wp:posOffset>2210435</wp:posOffset>
              </wp:positionH>
              <wp:positionV relativeFrom="paragraph">
                <wp:posOffset>234315</wp:posOffset>
              </wp:positionV>
              <wp:extent cx="1516380" cy="276225"/>
              <wp:effectExtent l="0" t="0" r="0" b="9525"/>
              <wp:wrapNone/>
              <wp:docPr id="7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6380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66D35B" w14:textId="7163C9B6" w:rsidR="00556504" w:rsidRPr="00F00087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127075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D9D2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174.05pt;margin-top:18.45pt;width:119.4pt;height:21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" filled="f" stroked="f">
              <v:textbox inset=",1mm,,1mm">
                <w:txbxContent>
                  <w:p w14:paraId="3866D35B" w14:textId="7163C9B6" w:rsidR="00556504" w:rsidRPr="00F00087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127075</w:t>
                    </w:r>
                  </w:p>
                </w:txbxContent>
              </v:textbox>
            </v:shape>
          </w:pict>
        </mc:Fallback>
      </mc:AlternateContent>
    </w:r>
    <w:r w:rsidRPr="005B2253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3A468F0" wp14:editId="5FBA34B1">
              <wp:simplePos x="0" y="0"/>
              <wp:positionH relativeFrom="column">
                <wp:posOffset>2309495</wp:posOffset>
              </wp:positionH>
              <wp:positionV relativeFrom="paragraph">
                <wp:posOffset>5715</wp:posOffset>
              </wp:positionV>
              <wp:extent cx="1440180" cy="276225"/>
              <wp:effectExtent l="0" t="0" r="0" b="9525"/>
              <wp:wrapNone/>
              <wp:docPr id="4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180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5D3E60" w14:textId="77777777" w:rsidR="00556504" w:rsidRPr="00F00087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F00087">
                            <w:rPr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A468F0" id="_x0000_s1033" type="#_x0000_t202" style="position:absolute;margin-left:181.85pt;margin-top:.45pt;width:113.4pt;height:21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d7uAIAAME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" filled="f" stroked="f">
              <v:textbox inset=",1mm,,1mm">
                <w:txbxContent>
                  <w:p w14:paraId="5C5D3E60" w14:textId="77777777" w:rsidR="00556504" w:rsidRPr="00F00087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  <w:proofErr w:type="spellStart"/>
                    <w:r w:rsidRPr="00F00087">
                      <w:rPr>
                        <w:sz w:val="22"/>
                        <w:szCs w:val="22"/>
                      </w:rPr>
                      <w:t>Nº</w:t>
                    </w:r>
                    <w:proofErr w:type="spellEnd"/>
                    <w:r w:rsidRPr="00F00087">
                      <w:rPr>
                        <w:sz w:val="22"/>
                        <w:szCs w:val="22"/>
                      </w:rPr>
                      <w:t xml:space="preserve"> Procedimiento</w:t>
                    </w:r>
                  </w:p>
                </w:txbxContent>
              </v:textbox>
            </v:shape>
          </w:pict>
        </mc:Fallback>
      </mc:AlternateContent>
    </w:r>
    <w:r w:rsidRPr="005B225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A2B2307" wp14:editId="2E2ECC70">
              <wp:simplePos x="0" y="0"/>
              <wp:positionH relativeFrom="column">
                <wp:posOffset>2430780</wp:posOffset>
              </wp:positionH>
              <wp:positionV relativeFrom="paragraph">
                <wp:posOffset>715010</wp:posOffset>
              </wp:positionV>
              <wp:extent cx="1287780" cy="205105"/>
              <wp:effectExtent l="0" t="1905" r="2540" b="2540"/>
              <wp:wrapNone/>
              <wp:docPr id="8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205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FBB43C" w14:textId="44AC6DAD" w:rsidR="00556504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KMME</w:t>
                          </w:r>
                        </w:p>
                        <w:p w14:paraId="25F84F6E" w14:textId="77777777" w:rsidR="00556504" w:rsidRPr="00D521D5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10800" rIns="9144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2B2307" id="_x0000_s1034" type="#_x0000_t202" style="position:absolute;margin-left:191.4pt;margin-top:56.3pt;width:101.4pt;height:16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" filled="f" stroked="f">
              <v:textbox inset=",.3mm,,.3mm">
                <w:txbxContent>
                  <w:p w14:paraId="4AFBB43C" w14:textId="44AC6DAD" w:rsidR="00556504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KMME</w:t>
                    </w:r>
                  </w:p>
                  <w:p w14:paraId="25F84F6E" w14:textId="77777777" w:rsidR="00556504" w:rsidRPr="00D521D5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Pr="005B225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435098E7" wp14:editId="00E97EA3">
              <wp:simplePos x="0" y="0"/>
              <wp:positionH relativeFrom="column">
                <wp:posOffset>2339340</wp:posOffset>
              </wp:positionH>
              <wp:positionV relativeFrom="paragraph">
                <wp:posOffset>504825</wp:posOffset>
              </wp:positionV>
              <wp:extent cx="1287780" cy="205105"/>
              <wp:effectExtent l="0" t="1905" r="2540" b="2540"/>
              <wp:wrapNone/>
              <wp:docPr id="5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205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98FF3" w14:textId="77777777" w:rsidR="00556504" w:rsidRPr="00D521D5" w:rsidRDefault="00556504" w:rsidP="00AA7FC4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D521D5">
                            <w:rPr>
                              <w:sz w:val="22"/>
                              <w:szCs w:val="22"/>
                            </w:rPr>
                            <w:t>Código SIAC</w:t>
                          </w:r>
                          <w:r>
                            <w:rPr>
                              <w:sz w:val="22"/>
                              <w:szCs w:val="22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91440" tIns="10800" rIns="9144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5098E7" id="_x0000_s1035" type="#_x0000_t202" style="position:absolute;margin-left:184.2pt;margin-top:39.75pt;width:101.4pt;height:16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" filled="f" stroked="f">
              <v:textbox inset=",.3mm,,.3mm">
                <w:txbxContent>
                  <w:p w14:paraId="11198FF3" w14:textId="77777777" w:rsidR="00556504" w:rsidRPr="00D521D5" w:rsidRDefault="00556504" w:rsidP="00AA7FC4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D521D5">
                      <w:rPr>
                        <w:sz w:val="22"/>
                        <w:szCs w:val="22"/>
                      </w:rPr>
                      <w:t>Código SIAC</w:t>
                    </w:r>
                    <w:r>
                      <w:rPr>
                        <w:sz w:val="22"/>
                        <w:szCs w:val="22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  <w:r w:rsidRPr="005B2253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A4E076C" wp14:editId="5949150D">
              <wp:simplePos x="0" y="0"/>
              <wp:positionH relativeFrom="margin">
                <wp:posOffset>4138295</wp:posOffset>
              </wp:positionH>
              <wp:positionV relativeFrom="paragraph">
                <wp:posOffset>-146685</wp:posOffset>
              </wp:positionV>
              <wp:extent cx="2217420" cy="1211580"/>
              <wp:effectExtent l="0" t="0" r="11430" b="26670"/>
              <wp:wrapNone/>
              <wp:docPr id="3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17420" cy="121158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oundrect w14:anchorId="6A5549E8" id="AutoShape 59" o:spid="_x0000_s1026" style="position:absolute;margin-left:325.85pt;margin-top:-11.55pt;width:174.6pt;height:95.4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">
              <w10:wrap anchorx="margin"/>
            </v:roundrect>
          </w:pict>
        </mc:Fallback>
      </mc:AlternateContent>
    </w:r>
    <w:r>
      <w:rPr>
        <w:noProof/>
      </w:rPr>
      <w:drawing>
        <wp:inline distT="0" distB="0" distL="0" distR="0" wp14:anchorId="0679C494" wp14:editId="087728E0">
          <wp:extent cx="1060450" cy="716915"/>
          <wp:effectExtent l="0" t="0" r="0" b="0"/>
          <wp:docPr id="22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450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</w:p>
  <w:p w14:paraId="65F7215C" w14:textId="5B5EB547" w:rsidR="00556504" w:rsidRPr="009A17B3" w:rsidRDefault="00556504" w:rsidP="00AA7FC4">
    <w:pPr>
      <w:pStyle w:val="Encabezado"/>
      <w:rPr>
        <w:rFonts w:ascii="Oswald Regular" w:hAnsi="Oswald Regular"/>
        <w:b/>
        <w:color w:val="1F497D"/>
        <w:sz w:val="22"/>
        <w:szCs w:val="22"/>
      </w:rPr>
    </w:pPr>
    <w:r w:rsidRPr="009A17B3">
      <w:rPr>
        <w:rFonts w:ascii="Oswald Regular" w:hAnsi="Oswald Regular"/>
        <w:b/>
        <w:color w:val="1F497D"/>
        <w:sz w:val="22"/>
        <w:szCs w:val="22"/>
      </w:rPr>
      <w:t>Consejería de Bienestar Social</w:t>
    </w:r>
  </w:p>
  <w:p w14:paraId="54C7C533" w14:textId="0163DB50" w:rsidR="00556504" w:rsidRDefault="00556504" w:rsidP="00AA7FC4">
    <w:pPr>
      <w:pStyle w:val="Encabezado"/>
      <w:rPr>
        <w:rFonts w:ascii="Oswald Regular" w:hAnsi="Oswald Regular" w:cs="Arial"/>
        <w:color w:val="1F497D"/>
        <w:sz w:val="18"/>
        <w:szCs w:val="18"/>
      </w:rPr>
    </w:pPr>
    <w:r>
      <w:rPr>
        <w:rFonts w:ascii="Oswald Regular" w:hAnsi="Oswald Regular" w:cs="Arial"/>
        <w:color w:val="1F497D"/>
        <w:sz w:val="18"/>
        <w:szCs w:val="18"/>
      </w:rPr>
      <w:t>Viceconsejería de Promoción de la Autonomía</w:t>
    </w:r>
  </w:p>
  <w:p w14:paraId="405689AD" w14:textId="45831465" w:rsidR="00556504" w:rsidRDefault="00556504" w:rsidP="00AA7FC4">
    <w:pPr>
      <w:pStyle w:val="Encabezado"/>
      <w:tabs>
        <w:tab w:val="clear" w:pos="4252"/>
        <w:tab w:val="clear" w:pos="8504"/>
        <w:tab w:val="left" w:pos="2940"/>
      </w:tabs>
      <w:rPr>
        <w:rFonts w:ascii="Oswald Regular" w:hAnsi="Oswald Regular" w:cs="Arial"/>
        <w:color w:val="1F497D"/>
        <w:sz w:val="18"/>
        <w:szCs w:val="18"/>
      </w:rPr>
    </w:pPr>
    <w:r>
      <w:rPr>
        <w:rFonts w:ascii="Oswald Regular" w:hAnsi="Oswald Regular" w:cs="Arial"/>
        <w:color w:val="1F497D"/>
        <w:sz w:val="18"/>
        <w:szCs w:val="18"/>
      </w:rPr>
      <w:t>y Atención a la Dependencia</w:t>
    </w:r>
    <w:r>
      <w:rPr>
        <w:rFonts w:ascii="Oswald Regular" w:hAnsi="Oswald Regular" w:cs="Arial"/>
        <w:color w:val="1F497D"/>
        <w:sz w:val="18"/>
        <w:szCs w:val="18"/>
      </w:rPr>
      <w:tab/>
    </w:r>
  </w:p>
  <w:bookmarkEnd w:id="27"/>
  <w:p w14:paraId="5F1CDBC9" w14:textId="71289E09" w:rsidR="00556504" w:rsidRDefault="00556504" w:rsidP="00AA7FC4">
    <w:pPr>
      <w:pStyle w:val="Encabezado"/>
    </w:pPr>
  </w:p>
  <w:p w14:paraId="3E43AE50" w14:textId="77777777" w:rsidR="00556504" w:rsidRDefault="00556504" w:rsidP="00AA7F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D4F79"/>
    <w:multiLevelType w:val="multilevel"/>
    <w:tmpl w:val="F87C3540"/>
    <w:lvl w:ilvl="0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67650F"/>
    <w:multiLevelType w:val="hybridMultilevel"/>
    <w:tmpl w:val="87D6C4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566ACF"/>
    <w:multiLevelType w:val="hybridMultilevel"/>
    <w:tmpl w:val="57AAA7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5A1EA4"/>
    <w:multiLevelType w:val="hybridMultilevel"/>
    <w:tmpl w:val="2A7E9934"/>
    <w:lvl w:ilvl="0" w:tplc="B36A7AEC">
      <w:start w:val="1"/>
      <w:numFmt w:val="bullet"/>
      <w:lvlText w:val="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22224"/>
    <w:multiLevelType w:val="hybridMultilevel"/>
    <w:tmpl w:val="DA2E8F72"/>
    <w:lvl w:ilvl="0" w:tplc="2D300698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4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914E53"/>
    <w:multiLevelType w:val="hybridMultilevel"/>
    <w:tmpl w:val="F87C3540"/>
    <w:lvl w:ilvl="0" w:tplc="47BA3CEA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EE04DF"/>
    <w:multiLevelType w:val="hybridMultilevel"/>
    <w:tmpl w:val="C2C0D2BE"/>
    <w:lvl w:ilvl="0" w:tplc="47BA3C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F3E23"/>
    <w:multiLevelType w:val="hybridMultilevel"/>
    <w:tmpl w:val="14C40E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7F7038"/>
    <w:multiLevelType w:val="hybridMultilevel"/>
    <w:tmpl w:val="09626B10"/>
    <w:lvl w:ilvl="0" w:tplc="2D300698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4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6498A"/>
    <w:multiLevelType w:val="hybridMultilevel"/>
    <w:tmpl w:val="E894154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F57EEE"/>
    <w:multiLevelType w:val="hybridMultilevel"/>
    <w:tmpl w:val="0494133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E95D3E"/>
    <w:multiLevelType w:val="multilevel"/>
    <w:tmpl w:val="2368D97A"/>
    <w:lvl w:ilvl="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F7DAC"/>
    <w:multiLevelType w:val="hybridMultilevel"/>
    <w:tmpl w:val="073CE8EC"/>
    <w:lvl w:ilvl="0" w:tplc="2D30069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0"/>
      </w:rPr>
    </w:lvl>
    <w:lvl w:ilvl="1" w:tplc="0C0A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70941B8B"/>
    <w:multiLevelType w:val="hybridMultilevel"/>
    <w:tmpl w:val="F6A0DF48"/>
    <w:lvl w:ilvl="0" w:tplc="E1F077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A2387D"/>
    <w:multiLevelType w:val="hybridMultilevel"/>
    <w:tmpl w:val="98E2A31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51B5D2B"/>
    <w:multiLevelType w:val="hybridMultilevel"/>
    <w:tmpl w:val="2368D97A"/>
    <w:lvl w:ilvl="0" w:tplc="2D300698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4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"/>
  </w:num>
  <w:num w:numId="4">
    <w:abstractNumId w:val="2"/>
  </w:num>
  <w:num w:numId="5">
    <w:abstractNumId w:val="9"/>
  </w:num>
  <w:num w:numId="6">
    <w:abstractNumId w:val="14"/>
  </w:num>
  <w:num w:numId="7">
    <w:abstractNumId w:val="6"/>
  </w:num>
  <w:num w:numId="8">
    <w:abstractNumId w:val="5"/>
  </w:num>
  <w:num w:numId="9">
    <w:abstractNumId w:val="0"/>
  </w:num>
  <w:num w:numId="10">
    <w:abstractNumId w:val="4"/>
  </w:num>
  <w:num w:numId="11">
    <w:abstractNumId w:val="8"/>
  </w:num>
  <w:num w:numId="12">
    <w:abstractNumId w:val="3"/>
  </w:num>
  <w:num w:numId="13">
    <w:abstractNumId w:val="10"/>
  </w:num>
  <w:num w:numId="14">
    <w:abstractNumId w:val="12"/>
  </w:num>
  <w:num w:numId="15">
    <w:abstractNumId w:val="15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87dVqb8ZK4vgyiRTdCvoQMUnlKEcDNbcoA0Hv+3M7YPZjgL4UlLHpon3yWpBWOJTWOpm6E0rGYKpEZdn1E7pFA==" w:salt="mCQMRorvxAcDV6fvxnnozg=="/>
  <w:defaultTabStop w:val="708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9B"/>
    <w:rsid w:val="0000272B"/>
    <w:rsid w:val="00005D8F"/>
    <w:rsid w:val="000064D6"/>
    <w:rsid w:val="00006DD3"/>
    <w:rsid w:val="000075D7"/>
    <w:rsid w:val="000168A4"/>
    <w:rsid w:val="0002060E"/>
    <w:rsid w:val="000273C0"/>
    <w:rsid w:val="00032F31"/>
    <w:rsid w:val="00037879"/>
    <w:rsid w:val="00040F72"/>
    <w:rsid w:val="00041EF1"/>
    <w:rsid w:val="00042BE3"/>
    <w:rsid w:val="00043F07"/>
    <w:rsid w:val="00047275"/>
    <w:rsid w:val="0005174D"/>
    <w:rsid w:val="00053A77"/>
    <w:rsid w:val="000618F5"/>
    <w:rsid w:val="00063608"/>
    <w:rsid w:val="00063B84"/>
    <w:rsid w:val="0006745B"/>
    <w:rsid w:val="0007009F"/>
    <w:rsid w:val="000708E4"/>
    <w:rsid w:val="00071776"/>
    <w:rsid w:val="00076DEF"/>
    <w:rsid w:val="00080B07"/>
    <w:rsid w:val="00082C4B"/>
    <w:rsid w:val="0008427D"/>
    <w:rsid w:val="000931AD"/>
    <w:rsid w:val="0009498B"/>
    <w:rsid w:val="000958B5"/>
    <w:rsid w:val="000A144A"/>
    <w:rsid w:val="000A5010"/>
    <w:rsid w:val="000B05EC"/>
    <w:rsid w:val="000B1990"/>
    <w:rsid w:val="000B2520"/>
    <w:rsid w:val="000B2D50"/>
    <w:rsid w:val="000C09D4"/>
    <w:rsid w:val="000C163F"/>
    <w:rsid w:val="000C42EC"/>
    <w:rsid w:val="000C498C"/>
    <w:rsid w:val="000C545E"/>
    <w:rsid w:val="000C55A4"/>
    <w:rsid w:val="000C7ACB"/>
    <w:rsid w:val="000D239D"/>
    <w:rsid w:val="000D3ED6"/>
    <w:rsid w:val="000E29A8"/>
    <w:rsid w:val="000E42A5"/>
    <w:rsid w:val="000E57CE"/>
    <w:rsid w:val="000E5978"/>
    <w:rsid w:val="000F2710"/>
    <w:rsid w:val="000F40F1"/>
    <w:rsid w:val="000F415C"/>
    <w:rsid w:val="000F4584"/>
    <w:rsid w:val="001002B8"/>
    <w:rsid w:val="00100632"/>
    <w:rsid w:val="001008A6"/>
    <w:rsid w:val="0010413B"/>
    <w:rsid w:val="001064A7"/>
    <w:rsid w:val="00121153"/>
    <w:rsid w:val="00127D61"/>
    <w:rsid w:val="001354B9"/>
    <w:rsid w:val="0014276B"/>
    <w:rsid w:val="0015026E"/>
    <w:rsid w:val="001514B6"/>
    <w:rsid w:val="00151652"/>
    <w:rsid w:val="00153BC6"/>
    <w:rsid w:val="001678AE"/>
    <w:rsid w:val="001735BA"/>
    <w:rsid w:val="001741A2"/>
    <w:rsid w:val="00174AE6"/>
    <w:rsid w:val="00174E5E"/>
    <w:rsid w:val="00176307"/>
    <w:rsid w:val="001803B8"/>
    <w:rsid w:val="001860AD"/>
    <w:rsid w:val="0019444B"/>
    <w:rsid w:val="001970D7"/>
    <w:rsid w:val="001A4846"/>
    <w:rsid w:val="001A50C6"/>
    <w:rsid w:val="001A7353"/>
    <w:rsid w:val="001A73FB"/>
    <w:rsid w:val="001C1DF9"/>
    <w:rsid w:val="001C2406"/>
    <w:rsid w:val="001C3AEF"/>
    <w:rsid w:val="001D01A5"/>
    <w:rsid w:val="001D0AE7"/>
    <w:rsid w:val="001D6851"/>
    <w:rsid w:val="001D6CF1"/>
    <w:rsid w:val="001E30D6"/>
    <w:rsid w:val="001E3165"/>
    <w:rsid w:val="001E711E"/>
    <w:rsid w:val="001F08B9"/>
    <w:rsid w:val="00201EA8"/>
    <w:rsid w:val="00203787"/>
    <w:rsid w:val="002077C5"/>
    <w:rsid w:val="00216692"/>
    <w:rsid w:val="00217BD5"/>
    <w:rsid w:val="00224BEC"/>
    <w:rsid w:val="00230274"/>
    <w:rsid w:val="00231509"/>
    <w:rsid w:val="002356CA"/>
    <w:rsid w:val="00242C5D"/>
    <w:rsid w:val="002476E6"/>
    <w:rsid w:val="002478BE"/>
    <w:rsid w:val="00250460"/>
    <w:rsid w:val="00252996"/>
    <w:rsid w:val="00253168"/>
    <w:rsid w:val="0025785B"/>
    <w:rsid w:val="00260593"/>
    <w:rsid w:val="00260A70"/>
    <w:rsid w:val="00265535"/>
    <w:rsid w:val="002665E6"/>
    <w:rsid w:val="00271F89"/>
    <w:rsid w:val="00274A91"/>
    <w:rsid w:val="0027628C"/>
    <w:rsid w:val="00276957"/>
    <w:rsid w:val="00277C01"/>
    <w:rsid w:val="00283C66"/>
    <w:rsid w:val="00284921"/>
    <w:rsid w:val="002926C4"/>
    <w:rsid w:val="00292DFF"/>
    <w:rsid w:val="002948D3"/>
    <w:rsid w:val="00294CBD"/>
    <w:rsid w:val="002A32AE"/>
    <w:rsid w:val="002B5949"/>
    <w:rsid w:val="002C3076"/>
    <w:rsid w:val="002C33B7"/>
    <w:rsid w:val="002C39E5"/>
    <w:rsid w:val="002C3BFB"/>
    <w:rsid w:val="002C4153"/>
    <w:rsid w:val="002D3CE2"/>
    <w:rsid w:val="002D6797"/>
    <w:rsid w:val="002D7765"/>
    <w:rsid w:val="002D7FE2"/>
    <w:rsid w:val="002E00ED"/>
    <w:rsid w:val="002E2451"/>
    <w:rsid w:val="002E2E5A"/>
    <w:rsid w:val="002E2FC5"/>
    <w:rsid w:val="002E3B71"/>
    <w:rsid w:val="002E55C3"/>
    <w:rsid w:val="002E78C2"/>
    <w:rsid w:val="002E7A1A"/>
    <w:rsid w:val="002F0981"/>
    <w:rsid w:val="002F1490"/>
    <w:rsid w:val="002F53A3"/>
    <w:rsid w:val="0030372B"/>
    <w:rsid w:val="003061F1"/>
    <w:rsid w:val="003079C9"/>
    <w:rsid w:val="00312271"/>
    <w:rsid w:val="00314104"/>
    <w:rsid w:val="00314CB9"/>
    <w:rsid w:val="0031536B"/>
    <w:rsid w:val="00316FB3"/>
    <w:rsid w:val="00320605"/>
    <w:rsid w:val="0032494C"/>
    <w:rsid w:val="00333BBD"/>
    <w:rsid w:val="003347EF"/>
    <w:rsid w:val="00336729"/>
    <w:rsid w:val="00340FE4"/>
    <w:rsid w:val="003428CB"/>
    <w:rsid w:val="00342C46"/>
    <w:rsid w:val="0034364D"/>
    <w:rsid w:val="00344760"/>
    <w:rsid w:val="00350452"/>
    <w:rsid w:val="003512B4"/>
    <w:rsid w:val="00361711"/>
    <w:rsid w:val="0036419D"/>
    <w:rsid w:val="003664B5"/>
    <w:rsid w:val="00370EB9"/>
    <w:rsid w:val="00371F88"/>
    <w:rsid w:val="003749BA"/>
    <w:rsid w:val="003803B3"/>
    <w:rsid w:val="00380A9A"/>
    <w:rsid w:val="00382F40"/>
    <w:rsid w:val="00383FA1"/>
    <w:rsid w:val="00386B4D"/>
    <w:rsid w:val="00392EC9"/>
    <w:rsid w:val="00392F29"/>
    <w:rsid w:val="00397D3F"/>
    <w:rsid w:val="003A4CDD"/>
    <w:rsid w:val="003A5225"/>
    <w:rsid w:val="003A532D"/>
    <w:rsid w:val="003A6536"/>
    <w:rsid w:val="003A7E8F"/>
    <w:rsid w:val="003A7F5C"/>
    <w:rsid w:val="003B3FA1"/>
    <w:rsid w:val="003B4E8D"/>
    <w:rsid w:val="003C1D11"/>
    <w:rsid w:val="003C4F52"/>
    <w:rsid w:val="003D478A"/>
    <w:rsid w:val="003D6892"/>
    <w:rsid w:val="003E049B"/>
    <w:rsid w:val="003E2E19"/>
    <w:rsid w:val="003E30F8"/>
    <w:rsid w:val="003E6994"/>
    <w:rsid w:val="003E7A53"/>
    <w:rsid w:val="003F0493"/>
    <w:rsid w:val="003F0ADB"/>
    <w:rsid w:val="003F1A11"/>
    <w:rsid w:val="003F5C9B"/>
    <w:rsid w:val="003F5EBE"/>
    <w:rsid w:val="003F7794"/>
    <w:rsid w:val="00405A0E"/>
    <w:rsid w:val="00406324"/>
    <w:rsid w:val="00407152"/>
    <w:rsid w:val="004113E2"/>
    <w:rsid w:val="004117D3"/>
    <w:rsid w:val="004270E4"/>
    <w:rsid w:val="0043125F"/>
    <w:rsid w:val="0043544F"/>
    <w:rsid w:val="00435471"/>
    <w:rsid w:val="00441002"/>
    <w:rsid w:val="00442499"/>
    <w:rsid w:val="00445B57"/>
    <w:rsid w:val="00446035"/>
    <w:rsid w:val="00453232"/>
    <w:rsid w:val="004555EA"/>
    <w:rsid w:val="004615BB"/>
    <w:rsid w:val="004616E0"/>
    <w:rsid w:val="00463033"/>
    <w:rsid w:val="00467FE5"/>
    <w:rsid w:val="00472A51"/>
    <w:rsid w:val="0047393B"/>
    <w:rsid w:val="0047648C"/>
    <w:rsid w:val="00477238"/>
    <w:rsid w:val="00480523"/>
    <w:rsid w:val="004830E8"/>
    <w:rsid w:val="00484B46"/>
    <w:rsid w:val="00491548"/>
    <w:rsid w:val="00495FB6"/>
    <w:rsid w:val="00497C1C"/>
    <w:rsid w:val="004A3336"/>
    <w:rsid w:val="004A3CF1"/>
    <w:rsid w:val="004A72E0"/>
    <w:rsid w:val="004A7F18"/>
    <w:rsid w:val="004B271D"/>
    <w:rsid w:val="004B2739"/>
    <w:rsid w:val="004C21F3"/>
    <w:rsid w:val="004C7E4A"/>
    <w:rsid w:val="004D1D21"/>
    <w:rsid w:val="004D2494"/>
    <w:rsid w:val="004D3B7A"/>
    <w:rsid w:val="004E12EC"/>
    <w:rsid w:val="004E147C"/>
    <w:rsid w:val="004E2E64"/>
    <w:rsid w:val="004E49F0"/>
    <w:rsid w:val="004E7D19"/>
    <w:rsid w:val="004F06AF"/>
    <w:rsid w:val="004F0E51"/>
    <w:rsid w:val="004F6798"/>
    <w:rsid w:val="0050505B"/>
    <w:rsid w:val="00506B70"/>
    <w:rsid w:val="00506CA2"/>
    <w:rsid w:val="00510F12"/>
    <w:rsid w:val="0051491B"/>
    <w:rsid w:val="005211B6"/>
    <w:rsid w:val="00524A9C"/>
    <w:rsid w:val="00526D89"/>
    <w:rsid w:val="005274BD"/>
    <w:rsid w:val="005304BA"/>
    <w:rsid w:val="00531BB5"/>
    <w:rsid w:val="0053379D"/>
    <w:rsid w:val="0053390D"/>
    <w:rsid w:val="00535412"/>
    <w:rsid w:val="00544FE6"/>
    <w:rsid w:val="005459C1"/>
    <w:rsid w:val="005502C9"/>
    <w:rsid w:val="00552478"/>
    <w:rsid w:val="005528FE"/>
    <w:rsid w:val="00554E06"/>
    <w:rsid w:val="00555E2C"/>
    <w:rsid w:val="00556504"/>
    <w:rsid w:val="00560357"/>
    <w:rsid w:val="005806EB"/>
    <w:rsid w:val="00582F96"/>
    <w:rsid w:val="00583BB9"/>
    <w:rsid w:val="00590FF1"/>
    <w:rsid w:val="00596121"/>
    <w:rsid w:val="00596E37"/>
    <w:rsid w:val="005A24D6"/>
    <w:rsid w:val="005A68D3"/>
    <w:rsid w:val="005B19D2"/>
    <w:rsid w:val="005B2253"/>
    <w:rsid w:val="005B4691"/>
    <w:rsid w:val="005C0202"/>
    <w:rsid w:val="005C2D1C"/>
    <w:rsid w:val="005C436D"/>
    <w:rsid w:val="005C4DD8"/>
    <w:rsid w:val="005C5B92"/>
    <w:rsid w:val="005D1A60"/>
    <w:rsid w:val="005D2860"/>
    <w:rsid w:val="005D44F8"/>
    <w:rsid w:val="005E2425"/>
    <w:rsid w:val="005E3299"/>
    <w:rsid w:val="005E473C"/>
    <w:rsid w:val="005E7A7C"/>
    <w:rsid w:val="005F57C5"/>
    <w:rsid w:val="0060786E"/>
    <w:rsid w:val="00610796"/>
    <w:rsid w:val="0061317A"/>
    <w:rsid w:val="00614758"/>
    <w:rsid w:val="006223A6"/>
    <w:rsid w:val="006249F1"/>
    <w:rsid w:val="00624E41"/>
    <w:rsid w:val="00625EA5"/>
    <w:rsid w:val="00627EA2"/>
    <w:rsid w:val="00635848"/>
    <w:rsid w:val="00636EFC"/>
    <w:rsid w:val="006411CB"/>
    <w:rsid w:val="00641F00"/>
    <w:rsid w:val="006464BA"/>
    <w:rsid w:val="006515A1"/>
    <w:rsid w:val="006538F6"/>
    <w:rsid w:val="00654622"/>
    <w:rsid w:val="006549F2"/>
    <w:rsid w:val="00654E18"/>
    <w:rsid w:val="006578F1"/>
    <w:rsid w:val="006617B9"/>
    <w:rsid w:val="00662236"/>
    <w:rsid w:val="00662BC5"/>
    <w:rsid w:val="006633D1"/>
    <w:rsid w:val="00665036"/>
    <w:rsid w:val="00667321"/>
    <w:rsid w:val="00667484"/>
    <w:rsid w:val="006674EE"/>
    <w:rsid w:val="00670557"/>
    <w:rsid w:val="00675189"/>
    <w:rsid w:val="0067677F"/>
    <w:rsid w:val="00677EA4"/>
    <w:rsid w:val="006837BC"/>
    <w:rsid w:val="00690FCD"/>
    <w:rsid w:val="00693C5F"/>
    <w:rsid w:val="00694C41"/>
    <w:rsid w:val="006A2668"/>
    <w:rsid w:val="006B4A4B"/>
    <w:rsid w:val="006B6272"/>
    <w:rsid w:val="006C2E74"/>
    <w:rsid w:val="006C5DE4"/>
    <w:rsid w:val="006D3408"/>
    <w:rsid w:val="006D6655"/>
    <w:rsid w:val="006D78DA"/>
    <w:rsid w:val="006E10BD"/>
    <w:rsid w:val="006E2658"/>
    <w:rsid w:val="006E337E"/>
    <w:rsid w:val="006E3D11"/>
    <w:rsid w:val="006E4A9D"/>
    <w:rsid w:val="006E600D"/>
    <w:rsid w:val="006E6015"/>
    <w:rsid w:val="006E6425"/>
    <w:rsid w:val="006E6D36"/>
    <w:rsid w:val="006E73C7"/>
    <w:rsid w:val="006F17E3"/>
    <w:rsid w:val="006F49B7"/>
    <w:rsid w:val="006F73A3"/>
    <w:rsid w:val="007015D4"/>
    <w:rsid w:val="007032C7"/>
    <w:rsid w:val="007036C9"/>
    <w:rsid w:val="00710EF3"/>
    <w:rsid w:val="007120AA"/>
    <w:rsid w:val="00712E60"/>
    <w:rsid w:val="00712F84"/>
    <w:rsid w:val="00715827"/>
    <w:rsid w:val="0072166C"/>
    <w:rsid w:val="007326BE"/>
    <w:rsid w:val="0073481E"/>
    <w:rsid w:val="00743E89"/>
    <w:rsid w:val="00745310"/>
    <w:rsid w:val="00752610"/>
    <w:rsid w:val="00752B47"/>
    <w:rsid w:val="00753F0A"/>
    <w:rsid w:val="00757331"/>
    <w:rsid w:val="00757603"/>
    <w:rsid w:val="00761CBF"/>
    <w:rsid w:val="00762479"/>
    <w:rsid w:val="00767285"/>
    <w:rsid w:val="007675D0"/>
    <w:rsid w:val="0077244D"/>
    <w:rsid w:val="00772CD8"/>
    <w:rsid w:val="00777031"/>
    <w:rsid w:val="0078054D"/>
    <w:rsid w:val="00780D86"/>
    <w:rsid w:val="0078453C"/>
    <w:rsid w:val="00786C0D"/>
    <w:rsid w:val="00791184"/>
    <w:rsid w:val="007918A6"/>
    <w:rsid w:val="0079256C"/>
    <w:rsid w:val="00797138"/>
    <w:rsid w:val="007A292F"/>
    <w:rsid w:val="007A5B0B"/>
    <w:rsid w:val="007B0704"/>
    <w:rsid w:val="007B328A"/>
    <w:rsid w:val="007B6C4B"/>
    <w:rsid w:val="007B7984"/>
    <w:rsid w:val="007D03E7"/>
    <w:rsid w:val="007D620C"/>
    <w:rsid w:val="007E0A2A"/>
    <w:rsid w:val="007E3A69"/>
    <w:rsid w:val="007F07CA"/>
    <w:rsid w:val="007F14FF"/>
    <w:rsid w:val="007F2B7F"/>
    <w:rsid w:val="007F68BE"/>
    <w:rsid w:val="0080137F"/>
    <w:rsid w:val="00802877"/>
    <w:rsid w:val="0080698F"/>
    <w:rsid w:val="008100A9"/>
    <w:rsid w:val="00812C2C"/>
    <w:rsid w:val="0081594D"/>
    <w:rsid w:val="00817512"/>
    <w:rsid w:val="00820052"/>
    <w:rsid w:val="008212F8"/>
    <w:rsid w:val="00822D17"/>
    <w:rsid w:val="008263C0"/>
    <w:rsid w:val="00827392"/>
    <w:rsid w:val="00832534"/>
    <w:rsid w:val="008425FD"/>
    <w:rsid w:val="008511DE"/>
    <w:rsid w:val="0085144E"/>
    <w:rsid w:val="00855324"/>
    <w:rsid w:val="00867A1D"/>
    <w:rsid w:val="00872546"/>
    <w:rsid w:val="008800A1"/>
    <w:rsid w:val="008806F8"/>
    <w:rsid w:val="00887311"/>
    <w:rsid w:val="0089106C"/>
    <w:rsid w:val="00892F60"/>
    <w:rsid w:val="008938DB"/>
    <w:rsid w:val="008A178C"/>
    <w:rsid w:val="008A2C4A"/>
    <w:rsid w:val="008A2DFD"/>
    <w:rsid w:val="008A4CCD"/>
    <w:rsid w:val="008B0B87"/>
    <w:rsid w:val="008B3537"/>
    <w:rsid w:val="008B54F2"/>
    <w:rsid w:val="008B748A"/>
    <w:rsid w:val="008C5765"/>
    <w:rsid w:val="008C78CB"/>
    <w:rsid w:val="008D05EA"/>
    <w:rsid w:val="008D168B"/>
    <w:rsid w:val="008D3096"/>
    <w:rsid w:val="008E59C3"/>
    <w:rsid w:val="008F6015"/>
    <w:rsid w:val="008F6B31"/>
    <w:rsid w:val="00901098"/>
    <w:rsid w:val="009102B3"/>
    <w:rsid w:val="00910415"/>
    <w:rsid w:val="009203F8"/>
    <w:rsid w:val="009232E4"/>
    <w:rsid w:val="00927238"/>
    <w:rsid w:val="0093398B"/>
    <w:rsid w:val="00935946"/>
    <w:rsid w:val="009435BF"/>
    <w:rsid w:val="00943B38"/>
    <w:rsid w:val="00944DC7"/>
    <w:rsid w:val="009454A7"/>
    <w:rsid w:val="00950078"/>
    <w:rsid w:val="00950357"/>
    <w:rsid w:val="00952519"/>
    <w:rsid w:val="00962A16"/>
    <w:rsid w:val="009635E7"/>
    <w:rsid w:val="009739E1"/>
    <w:rsid w:val="009803FF"/>
    <w:rsid w:val="009923C9"/>
    <w:rsid w:val="009930E5"/>
    <w:rsid w:val="009939F4"/>
    <w:rsid w:val="009A14C3"/>
    <w:rsid w:val="009A6098"/>
    <w:rsid w:val="009B0202"/>
    <w:rsid w:val="009B1A30"/>
    <w:rsid w:val="009B6919"/>
    <w:rsid w:val="009C3418"/>
    <w:rsid w:val="009C3E5A"/>
    <w:rsid w:val="009C6E3C"/>
    <w:rsid w:val="009C7B71"/>
    <w:rsid w:val="009D031D"/>
    <w:rsid w:val="009D1EF3"/>
    <w:rsid w:val="009D2C8E"/>
    <w:rsid w:val="009D39C0"/>
    <w:rsid w:val="009D5DF6"/>
    <w:rsid w:val="009D719B"/>
    <w:rsid w:val="009E38DE"/>
    <w:rsid w:val="009E6239"/>
    <w:rsid w:val="009F00F6"/>
    <w:rsid w:val="00A01003"/>
    <w:rsid w:val="00A022EA"/>
    <w:rsid w:val="00A036EA"/>
    <w:rsid w:val="00A04352"/>
    <w:rsid w:val="00A04B17"/>
    <w:rsid w:val="00A05749"/>
    <w:rsid w:val="00A14E21"/>
    <w:rsid w:val="00A2191E"/>
    <w:rsid w:val="00A248B1"/>
    <w:rsid w:val="00A31C3F"/>
    <w:rsid w:val="00A3448D"/>
    <w:rsid w:val="00A34C3B"/>
    <w:rsid w:val="00A359A3"/>
    <w:rsid w:val="00A40484"/>
    <w:rsid w:val="00A413B0"/>
    <w:rsid w:val="00A41F9B"/>
    <w:rsid w:val="00A41FD6"/>
    <w:rsid w:val="00A436A2"/>
    <w:rsid w:val="00A53BBD"/>
    <w:rsid w:val="00A53E23"/>
    <w:rsid w:val="00A5424C"/>
    <w:rsid w:val="00A56552"/>
    <w:rsid w:val="00A567B4"/>
    <w:rsid w:val="00A61826"/>
    <w:rsid w:val="00A63424"/>
    <w:rsid w:val="00A6641B"/>
    <w:rsid w:val="00A667B9"/>
    <w:rsid w:val="00A70C9A"/>
    <w:rsid w:val="00A70E9F"/>
    <w:rsid w:val="00A71E12"/>
    <w:rsid w:val="00A77115"/>
    <w:rsid w:val="00A81A3A"/>
    <w:rsid w:val="00A82AAD"/>
    <w:rsid w:val="00A83902"/>
    <w:rsid w:val="00A8673B"/>
    <w:rsid w:val="00A92015"/>
    <w:rsid w:val="00A9703C"/>
    <w:rsid w:val="00AA1F16"/>
    <w:rsid w:val="00AA2CB1"/>
    <w:rsid w:val="00AA2CFD"/>
    <w:rsid w:val="00AA7FC4"/>
    <w:rsid w:val="00AB15EA"/>
    <w:rsid w:val="00AB1AE3"/>
    <w:rsid w:val="00AB7C1F"/>
    <w:rsid w:val="00AC0420"/>
    <w:rsid w:val="00AC1264"/>
    <w:rsid w:val="00AC1AA6"/>
    <w:rsid w:val="00AC33C6"/>
    <w:rsid w:val="00AC3C5C"/>
    <w:rsid w:val="00AC661A"/>
    <w:rsid w:val="00AC7992"/>
    <w:rsid w:val="00AD1EC6"/>
    <w:rsid w:val="00AD3084"/>
    <w:rsid w:val="00AE122D"/>
    <w:rsid w:val="00AE1AB4"/>
    <w:rsid w:val="00AE298F"/>
    <w:rsid w:val="00AF1818"/>
    <w:rsid w:val="00AF5CCC"/>
    <w:rsid w:val="00B01ADF"/>
    <w:rsid w:val="00B0266E"/>
    <w:rsid w:val="00B03CBB"/>
    <w:rsid w:val="00B10032"/>
    <w:rsid w:val="00B119AD"/>
    <w:rsid w:val="00B127B5"/>
    <w:rsid w:val="00B14B7F"/>
    <w:rsid w:val="00B21222"/>
    <w:rsid w:val="00B25B6C"/>
    <w:rsid w:val="00B30E39"/>
    <w:rsid w:val="00B32591"/>
    <w:rsid w:val="00B376E8"/>
    <w:rsid w:val="00B46129"/>
    <w:rsid w:val="00B50420"/>
    <w:rsid w:val="00B56A91"/>
    <w:rsid w:val="00B57F7B"/>
    <w:rsid w:val="00B61012"/>
    <w:rsid w:val="00B71114"/>
    <w:rsid w:val="00B7671F"/>
    <w:rsid w:val="00B768FB"/>
    <w:rsid w:val="00B76A67"/>
    <w:rsid w:val="00B8341B"/>
    <w:rsid w:val="00B84AF1"/>
    <w:rsid w:val="00B97F4C"/>
    <w:rsid w:val="00BA579B"/>
    <w:rsid w:val="00BA73CB"/>
    <w:rsid w:val="00BB7202"/>
    <w:rsid w:val="00BC2C23"/>
    <w:rsid w:val="00BC527E"/>
    <w:rsid w:val="00BC6BDF"/>
    <w:rsid w:val="00BC700F"/>
    <w:rsid w:val="00BD2CD2"/>
    <w:rsid w:val="00BD37CF"/>
    <w:rsid w:val="00BD74F8"/>
    <w:rsid w:val="00BE0258"/>
    <w:rsid w:val="00BE052C"/>
    <w:rsid w:val="00BE6125"/>
    <w:rsid w:val="00BE6C1B"/>
    <w:rsid w:val="00BE7816"/>
    <w:rsid w:val="00BF0F51"/>
    <w:rsid w:val="00BF1385"/>
    <w:rsid w:val="00BF27BD"/>
    <w:rsid w:val="00BF6550"/>
    <w:rsid w:val="00BF74FD"/>
    <w:rsid w:val="00C01310"/>
    <w:rsid w:val="00C14455"/>
    <w:rsid w:val="00C2369F"/>
    <w:rsid w:val="00C2738D"/>
    <w:rsid w:val="00C514FE"/>
    <w:rsid w:val="00C52827"/>
    <w:rsid w:val="00C61240"/>
    <w:rsid w:val="00C61ADC"/>
    <w:rsid w:val="00C6210D"/>
    <w:rsid w:val="00C648A4"/>
    <w:rsid w:val="00C67BD8"/>
    <w:rsid w:val="00C709BB"/>
    <w:rsid w:val="00C7519D"/>
    <w:rsid w:val="00C77358"/>
    <w:rsid w:val="00C80E39"/>
    <w:rsid w:val="00C85969"/>
    <w:rsid w:val="00C86627"/>
    <w:rsid w:val="00C90B83"/>
    <w:rsid w:val="00C90E17"/>
    <w:rsid w:val="00C922CA"/>
    <w:rsid w:val="00C9265D"/>
    <w:rsid w:val="00C934DB"/>
    <w:rsid w:val="00CA0C3B"/>
    <w:rsid w:val="00CA53F9"/>
    <w:rsid w:val="00CA5BD3"/>
    <w:rsid w:val="00CB5564"/>
    <w:rsid w:val="00CB7341"/>
    <w:rsid w:val="00CB7590"/>
    <w:rsid w:val="00CB7D59"/>
    <w:rsid w:val="00CC0048"/>
    <w:rsid w:val="00CC1ADC"/>
    <w:rsid w:val="00CC2A59"/>
    <w:rsid w:val="00CC4E24"/>
    <w:rsid w:val="00CD0C8D"/>
    <w:rsid w:val="00CD148D"/>
    <w:rsid w:val="00CD2345"/>
    <w:rsid w:val="00CD2787"/>
    <w:rsid w:val="00CD4D80"/>
    <w:rsid w:val="00CD7190"/>
    <w:rsid w:val="00CE1232"/>
    <w:rsid w:val="00CE52A8"/>
    <w:rsid w:val="00CE5BDE"/>
    <w:rsid w:val="00CE607C"/>
    <w:rsid w:val="00CE6EB1"/>
    <w:rsid w:val="00CF7890"/>
    <w:rsid w:val="00D03787"/>
    <w:rsid w:val="00D044AC"/>
    <w:rsid w:val="00D05E81"/>
    <w:rsid w:val="00D1318D"/>
    <w:rsid w:val="00D13EC5"/>
    <w:rsid w:val="00D15F75"/>
    <w:rsid w:val="00D16EC2"/>
    <w:rsid w:val="00D20382"/>
    <w:rsid w:val="00D219DC"/>
    <w:rsid w:val="00D24D56"/>
    <w:rsid w:val="00D27D85"/>
    <w:rsid w:val="00D320C0"/>
    <w:rsid w:val="00D35BEE"/>
    <w:rsid w:val="00D36055"/>
    <w:rsid w:val="00D4203B"/>
    <w:rsid w:val="00D4223A"/>
    <w:rsid w:val="00D44B70"/>
    <w:rsid w:val="00D458C0"/>
    <w:rsid w:val="00D45DDD"/>
    <w:rsid w:val="00D45E26"/>
    <w:rsid w:val="00D47C7D"/>
    <w:rsid w:val="00D521D5"/>
    <w:rsid w:val="00D527FA"/>
    <w:rsid w:val="00D52AF0"/>
    <w:rsid w:val="00D53347"/>
    <w:rsid w:val="00D55019"/>
    <w:rsid w:val="00D569C4"/>
    <w:rsid w:val="00D57148"/>
    <w:rsid w:val="00D64FC6"/>
    <w:rsid w:val="00D70A78"/>
    <w:rsid w:val="00D70E99"/>
    <w:rsid w:val="00D72039"/>
    <w:rsid w:val="00D73CB0"/>
    <w:rsid w:val="00D73FDC"/>
    <w:rsid w:val="00D74532"/>
    <w:rsid w:val="00D75E64"/>
    <w:rsid w:val="00D8105F"/>
    <w:rsid w:val="00D83F84"/>
    <w:rsid w:val="00D869C0"/>
    <w:rsid w:val="00D9110A"/>
    <w:rsid w:val="00D925E3"/>
    <w:rsid w:val="00D9508B"/>
    <w:rsid w:val="00D96359"/>
    <w:rsid w:val="00D9757A"/>
    <w:rsid w:val="00DA3CAC"/>
    <w:rsid w:val="00DA3D00"/>
    <w:rsid w:val="00DA662C"/>
    <w:rsid w:val="00DA7A8E"/>
    <w:rsid w:val="00DB00F4"/>
    <w:rsid w:val="00DB18B2"/>
    <w:rsid w:val="00DB3974"/>
    <w:rsid w:val="00DC242C"/>
    <w:rsid w:val="00DC333E"/>
    <w:rsid w:val="00DC43BC"/>
    <w:rsid w:val="00DC4F2D"/>
    <w:rsid w:val="00DC4F58"/>
    <w:rsid w:val="00DC623C"/>
    <w:rsid w:val="00DD3350"/>
    <w:rsid w:val="00DD5CFB"/>
    <w:rsid w:val="00DD7390"/>
    <w:rsid w:val="00DE3369"/>
    <w:rsid w:val="00DE6A81"/>
    <w:rsid w:val="00DF02F4"/>
    <w:rsid w:val="00DF22ED"/>
    <w:rsid w:val="00DF58D8"/>
    <w:rsid w:val="00E00982"/>
    <w:rsid w:val="00E02567"/>
    <w:rsid w:val="00E05A11"/>
    <w:rsid w:val="00E06316"/>
    <w:rsid w:val="00E13673"/>
    <w:rsid w:val="00E141DB"/>
    <w:rsid w:val="00E159BE"/>
    <w:rsid w:val="00E15AB4"/>
    <w:rsid w:val="00E3098A"/>
    <w:rsid w:val="00E37ABF"/>
    <w:rsid w:val="00E40459"/>
    <w:rsid w:val="00E40B6D"/>
    <w:rsid w:val="00E4325A"/>
    <w:rsid w:val="00E436BE"/>
    <w:rsid w:val="00E51139"/>
    <w:rsid w:val="00E525FF"/>
    <w:rsid w:val="00E565A8"/>
    <w:rsid w:val="00E56ED0"/>
    <w:rsid w:val="00E5774D"/>
    <w:rsid w:val="00E6208B"/>
    <w:rsid w:val="00E63717"/>
    <w:rsid w:val="00E7238A"/>
    <w:rsid w:val="00E7287F"/>
    <w:rsid w:val="00E743B7"/>
    <w:rsid w:val="00E8090D"/>
    <w:rsid w:val="00E81544"/>
    <w:rsid w:val="00E84383"/>
    <w:rsid w:val="00E86D32"/>
    <w:rsid w:val="00E916E3"/>
    <w:rsid w:val="00E92550"/>
    <w:rsid w:val="00E94075"/>
    <w:rsid w:val="00EB3403"/>
    <w:rsid w:val="00EB42D1"/>
    <w:rsid w:val="00EB62B9"/>
    <w:rsid w:val="00EB6343"/>
    <w:rsid w:val="00EC25F9"/>
    <w:rsid w:val="00EC5D84"/>
    <w:rsid w:val="00EC6802"/>
    <w:rsid w:val="00EC7675"/>
    <w:rsid w:val="00ED408D"/>
    <w:rsid w:val="00ED6847"/>
    <w:rsid w:val="00EE2CFD"/>
    <w:rsid w:val="00EE4F24"/>
    <w:rsid w:val="00EE593B"/>
    <w:rsid w:val="00EE6F30"/>
    <w:rsid w:val="00EE7470"/>
    <w:rsid w:val="00EE7EBB"/>
    <w:rsid w:val="00EF406E"/>
    <w:rsid w:val="00EF4CCA"/>
    <w:rsid w:val="00EF59B1"/>
    <w:rsid w:val="00EF72B9"/>
    <w:rsid w:val="00F00087"/>
    <w:rsid w:val="00F00C4F"/>
    <w:rsid w:val="00F00FA5"/>
    <w:rsid w:val="00F0692C"/>
    <w:rsid w:val="00F1174A"/>
    <w:rsid w:val="00F11CB5"/>
    <w:rsid w:val="00F14663"/>
    <w:rsid w:val="00F152D9"/>
    <w:rsid w:val="00F208D6"/>
    <w:rsid w:val="00F2560C"/>
    <w:rsid w:val="00F43E5A"/>
    <w:rsid w:val="00F44A5C"/>
    <w:rsid w:val="00F44DC5"/>
    <w:rsid w:val="00F45A20"/>
    <w:rsid w:val="00F45B69"/>
    <w:rsid w:val="00F532B8"/>
    <w:rsid w:val="00F63C20"/>
    <w:rsid w:val="00F65595"/>
    <w:rsid w:val="00F65940"/>
    <w:rsid w:val="00F738C0"/>
    <w:rsid w:val="00F77D32"/>
    <w:rsid w:val="00F823F5"/>
    <w:rsid w:val="00F83610"/>
    <w:rsid w:val="00F917AF"/>
    <w:rsid w:val="00F9307B"/>
    <w:rsid w:val="00F94AE2"/>
    <w:rsid w:val="00FA467A"/>
    <w:rsid w:val="00FA4EBA"/>
    <w:rsid w:val="00FA6020"/>
    <w:rsid w:val="00FA7DD0"/>
    <w:rsid w:val="00FB2438"/>
    <w:rsid w:val="00FB539E"/>
    <w:rsid w:val="00FB7BA0"/>
    <w:rsid w:val="00FC048A"/>
    <w:rsid w:val="00FC5624"/>
    <w:rsid w:val="00FD0C24"/>
    <w:rsid w:val="00FD1B42"/>
    <w:rsid w:val="00FD2B94"/>
    <w:rsid w:val="00FD2D82"/>
    <w:rsid w:val="00FE083C"/>
    <w:rsid w:val="00FE0B21"/>
    <w:rsid w:val="00FE0EC5"/>
    <w:rsid w:val="00FE1AE0"/>
    <w:rsid w:val="00FE3D6F"/>
    <w:rsid w:val="00FE5029"/>
    <w:rsid w:val="00FE6B10"/>
    <w:rsid w:val="00FF07B9"/>
    <w:rsid w:val="00FF3B21"/>
    <w:rsid w:val="00FF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67604A4E"/>
  <w15:chartTrackingRefBased/>
  <w15:docId w15:val="{5AC03897-11FC-4759-9EA3-19CD391F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064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character" w:styleId="Refdecomentario">
    <w:name w:val="annotation reference"/>
    <w:rsid w:val="00524A9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24A9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524A9C"/>
  </w:style>
  <w:style w:type="paragraph" w:styleId="Asuntodelcomentario">
    <w:name w:val="annotation subject"/>
    <w:basedOn w:val="Textocomentario"/>
    <w:next w:val="Textocomentario"/>
    <w:link w:val="AsuntodelcomentarioCar"/>
    <w:rsid w:val="00524A9C"/>
    <w:rPr>
      <w:b/>
      <w:bCs/>
    </w:rPr>
  </w:style>
  <w:style w:type="character" w:customStyle="1" w:styleId="AsuntodelcomentarioCar">
    <w:name w:val="Asunto del comentario Car"/>
    <w:link w:val="Asuntodelcomentario"/>
    <w:rsid w:val="00524A9C"/>
    <w:rPr>
      <w:b/>
      <w:bCs/>
    </w:rPr>
  </w:style>
  <w:style w:type="paragraph" w:styleId="Textodeglobo">
    <w:name w:val="Balloon Text"/>
    <w:basedOn w:val="Normal"/>
    <w:link w:val="TextodegloboCar"/>
    <w:rsid w:val="00524A9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524A9C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link w:val="Encabezado"/>
    <w:uiPriority w:val="99"/>
    <w:qFormat/>
    <w:rsid w:val="00201EA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10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178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85F77-D9B4-4000-B20E-43B0D86F1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33</TotalTime>
  <Pages>5</Pages>
  <Words>1729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609</vt:lpstr>
    </vt:vector>
  </TitlesOfParts>
  <Company>jccm</Company>
  <LinksUpToDate>false</LinksUpToDate>
  <CharactersWithSpaces>11222</CharactersWithSpaces>
  <SharedDoc>false</SharedDoc>
  <HLinks>
    <vt:vector size="6" baseType="variant">
      <vt:variant>
        <vt:i4>5505114</vt:i4>
      </vt:variant>
      <vt:variant>
        <vt:i4>105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609</dc:title>
  <dc:subject/>
  <dc:creator>Ángel Luis Conejo</dc:creator>
  <cp:keywords/>
  <dc:description/>
  <cp:lastModifiedBy>Gustavo Jiménez De Santos</cp:lastModifiedBy>
  <cp:revision>9</cp:revision>
  <cp:lastPrinted>2026-10-02T09:36:00Z</cp:lastPrinted>
  <dcterms:created xsi:type="dcterms:W3CDTF">2026-10-02T10:22:00Z</dcterms:created>
  <dcterms:modified xsi:type="dcterms:W3CDTF">2026-10-05T07:59:00Z</dcterms:modified>
</cp:coreProperties>
</file>